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B3AC5F" w14:textId="77777777" w:rsidR="00A41FDE" w:rsidRPr="00FF5758" w:rsidRDefault="009A15BB" w:rsidP="00FF5758">
      <w:pPr>
        <w:jc w:val="center"/>
        <w:rPr>
          <w:rFonts w:cs="Arial"/>
        </w:rPr>
      </w:pPr>
      <w:r w:rsidRPr="00FF5758">
        <w:rPr>
          <w:rFonts w:cs="Arial"/>
          <w:noProof/>
          <w:lang w:eastAsia="en-GB"/>
        </w:rPr>
        <w:drawing>
          <wp:inline distT="0" distB="0" distL="0" distR="0" wp14:anchorId="219788DC" wp14:editId="4D6A1379">
            <wp:extent cx="2189639" cy="111442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email">
                      <a:extLst>
                        <a:ext uri="{28A0092B-C50C-407E-A947-70E740481C1C}">
                          <a14:useLocalDpi xmlns:a14="http://schemas.microsoft.com/office/drawing/2010/main"/>
                        </a:ext>
                      </a:extLst>
                    </a:blip>
                    <a:srcRect r="-1"/>
                    <a:stretch/>
                  </pic:blipFill>
                  <pic:spPr bwMode="auto">
                    <a:xfrm>
                      <a:off x="0" y="0"/>
                      <a:ext cx="2196503" cy="1117919"/>
                    </a:xfrm>
                    <a:prstGeom prst="rect">
                      <a:avLst/>
                    </a:prstGeom>
                    <a:ln>
                      <a:noFill/>
                    </a:ln>
                    <a:extLst>
                      <a:ext uri="{53640926-AAD7-44D8-BBD7-CCE9431645EC}">
                        <a14:shadowObscured xmlns:a14="http://schemas.microsoft.com/office/drawing/2010/main"/>
                      </a:ext>
                    </a:extLst>
                  </pic:spPr>
                </pic:pic>
              </a:graphicData>
            </a:graphic>
          </wp:inline>
        </w:drawing>
      </w:r>
    </w:p>
    <w:p w14:paraId="5264A797" w14:textId="6CE606AF" w:rsidR="009A15BB" w:rsidRPr="00FF5758" w:rsidRDefault="009A15BB" w:rsidP="00C116BC">
      <w:pPr>
        <w:pStyle w:val="Heading1"/>
        <w:spacing w:before="1560" w:after="1560" w:line="240" w:lineRule="auto"/>
        <w:jc w:val="center"/>
      </w:pPr>
      <w:bookmarkStart w:id="0" w:name="_Toc39611455"/>
      <w:bookmarkStart w:id="1" w:name="_GoBack"/>
      <w:bookmarkEnd w:id="1"/>
      <w:r w:rsidRPr="00FF5758">
        <w:t>Retirement Planning Guide</w:t>
      </w:r>
      <w:bookmarkEnd w:id="0"/>
    </w:p>
    <w:p w14:paraId="1E49F5CC" w14:textId="64D91095" w:rsidR="00704F0A" w:rsidRDefault="009A15BB" w:rsidP="00704F0A">
      <w:pPr>
        <w:spacing w:after="0" w:line="240" w:lineRule="auto"/>
        <w:rPr>
          <w:rFonts w:cs="Arial"/>
        </w:rPr>
      </w:pPr>
      <w:r w:rsidRPr="00FF5758">
        <w:rPr>
          <w:rFonts w:cs="Arial"/>
          <w:noProof/>
          <w:lang w:eastAsia="en-GB"/>
        </w:rPr>
        <w:lastRenderedPageBreak/>
        <w:drawing>
          <wp:inline distT="0" distB="0" distL="0" distR="0" wp14:anchorId="2BDB94C1" wp14:editId="2ECB2E3C">
            <wp:extent cx="5608800" cy="3845090"/>
            <wp:effectExtent l="0" t="0" r="0" b="3175"/>
            <wp:docPr id="34" name="Picture 34" descr="two deckchairs under a parasol facing towards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LGA\Pensions\Team\LGPS\Images\deckchairs and parasol.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608800" cy="3845090"/>
                    </a:xfrm>
                    <a:prstGeom prst="rect">
                      <a:avLst/>
                    </a:prstGeom>
                    <a:noFill/>
                    <a:ln>
                      <a:noFill/>
                    </a:ln>
                  </pic:spPr>
                </pic:pic>
              </a:graphicData>
            </a:graphic>
          </wp:inline>
        </w:drawing>
      </w:r>
      <w:r w:rsidR="00704F0A">
        <w:rPr>
          <w:rFonts w:cs="Arial"/>
        </w:rPr>
        <w:br w:type="page"/>
      </w:r>
    </w:p>
    <w:customXmlDelRangeStart w:id="2" w:author="Rachel Abbey" w:date="2020-06-09T14:59:00Z"/>
    <w:bookmarkStart w:id="3" w:name="_Toc39615163" w:displacedByCustomXml="next"/>
    <w:bookmarkStart w:id="4" w:name="_Toc39616255" w:displacedByCustomXml="next"/>
    <w:bookmarkStart w:id="5" w:name="_Toc29904057" w:displacedByCustomXml="next"/>
    <w:sdt>
      <w:sdtPr>
        <w:rPr>
          <w:rFonts w:asciiTheme="minorHAnsi" w:hAnsiTheme="minorHAnsi" w:cstheme="minorBidi"/>
          <w:b w:val="0"/>
          <w:color w:val="0D0D0D" w:themeColor="text1" w:themeTint="F2"/>
          <w:sz w:val="22"/>
        </w:rPr>
        <w:id w:val="1803581747"/>
        <w:docPartObj>
          <w:docPartGallery w:val="Table of Contents"/>
          <w:docPartUnique/>
        </w:docPartObj>
      </w:sdtPr>
      <w:sdtEndPr>
        <w:rPr>
          <w:rFonts w:ascii="Arial" w:hAnsi="Arial"/>
          <w:b/>
          <w:bCs/>
          <w:noProof/>
          <w:sz w:val="28"/>
        </w:rPr>
      </w:sdtEndPr>
      <w:sdtContent>
        <w:customXmlDelRangeEnd w:id="2"/>
        <w:p w14:paraId="34ACD0F5" w14:textId="469E27B6" w:rsidR="009A15BB" w:rsidRDefault="00704F0A" w:rsidP="00704F0A">
          <w:pPr>
            <w:pStyle w:val="Heading2"/>
          </w:pPr>
          <w:r>
            <w:t>Contents</w:t>
          </w:r>
          <w:bookmarkEnd w:id="5"/>
          <w:bookmarkEnd w:id="4"/>
          <w:bookmarkEnd w:id="3"/>
        </w:p>
        <w:p w14:paraId="3C663FA5" w14:textId="77777777" w:rsidR="0027277D" w:rsidRDefault="0027277D">
          <w:pPr>
            <w:pStyle w:val="TOC1"/>
            <w:tabs>
              <w:tab w:val="right" w:leader="dot" w:pos="9016"/>
            </w:tabs>
            <w:rPr>
              <w:del w:id="6" w:author="Rachel Abbey" w:date="2020-06-09T14:59:00Z"/>
              <w:rFonts w:asciiTheme="minorHAnsi" w:eastAsiaTheme="minorEastAsia" w:hAnsiTheme="minorHAnsi"/>
              <w:b w:val="0"/>
              <w:noProof/>
              <w:sz w:val="22"/>
              <w:lang w:eastAsia="en-GB"/>
            </w:rPr>
          </w:pPr>
          <w:del w:id="7" w:author="Rachel Abbey" w:date="2020-06-09T14:59:00Z">
            <w:r>
              <w:rPr>
                <w:rFonts w:cs="Arial"/>
                <w:b w:val="0"/>
              </w:rPr>
              <w:fldChar w:fldCharType="begin"/>
            </w:r>
            <w:r>
              <w:rPr>
                <w:rFonts w:cs="Arial"/>
                <w:b w:val="0"/>
              </w:rPr>
              <w:delInstrText xml:space="preserve"> TOC \o "1-2" \h \z \u </w:delInstrText>
            </w:r>
            <w:r>
              <w:rPr>
                <w:rFonts w:cs="Arial"/>
                <w:b w:val="0"/>
              </w:rPr>
              <w:fldChar w:fldCharType="separate"/>
            </w:r>
          </w:del>
        </w:p>
        <w:p w14:paraId="39A45E34" w14:textId="77777777" w:rsidR="0027277D" w:rsidRDefault="00663A54">
          <w:pPr>
            <w:pStyle w:val="TOC1"/>
            <w:tabs>
              <w:tab w:val="right" w:leader="dot" w:pos="9016"/>
            </w:tabs>
            <w:rPr>
              <w:del w:id="8" w:author="Rachel Abbey" w:date="2020-06-09T14:59:00Z"/>
              <w:rFonts w:asciiTheme="minorHAnsi" w:eastAsiaTheme="minorEastAsia" w:hAnsiTheme="minorHAnsi"/>
              <w:b w:val="0"/>
              <w:noProof/>
              <w:sz w:val="22"/>
              <w:lang w:eastAsia="en-GB"/>
            </w:rPr>
          </w:pPr>
          <w:del w:id="9" w:author="Rachel Abbey" w:date="2020-06-09T14:59:00Z">
            <w:r>
              <w:rPr>
                <w:b w:val="0"/>
              </w:rPr>
              <w:fldChar w:fldCharType="begin"/>
            </w:r>
            <w:r>
              <w:delInstrText xml:space="preserve"> HYPERLINK \l "_Toc29904058" </w:delInstrText>
            </w:r>
            <w:r>
              <w:rPr>
                <w:b w:val="0"/>
              </w:rPr>
              <w:fldChar w:fldCharType="separate"/>
            </w:r>
            <w:r w:rsidR="0027277D" w:rsidRPr="002D6A4A">
              <w:rPr>
                <w:rStyle w:val="Hyperlink"/>
                <w:noProof/>
              </w:rPr>
              <w:delText>Introduction</w:delText>
            </w:r>
            <w:r w:rsidR="0027277D">
              <w:rPr>
                <w:noProof/>
                <w:webHidden/>
              </w:rPr>
              <w:tab/>
            </w:r>
            <w:r w:rsidR="0027277D">
              <w:rPr>
                <w:b w:val="0"/>
                <w:noProof/>
                <w:webHidden/>
              </w:rPr>
              <w:fldChar w:fldCharType="begin"/>
            </w:r>
            <w:r w:rsidR="0027277D">
              <w:rPr>
                <w:noProof/>
                <w:webHidden/>
              </w:rPr>
              <w:delInstrText xml:space="preserve"> PAGEREF _Toc29904058 \h </w:delInstrText>
            </w:r>
            <w:r w:rsidR="0027277D">
              <w:rPr>
                <w:b w:val="0"/>
                <w:noProof/>
                <w:webHidden/>
              </w:rPr>
            </w:r>
            <w:r w:rsidR="0027277D">
              <w:rPr>
                <w:b w:val="0"/>
                <w:noProof/>
                <w:webHidden/>
              </w:rPr>
              <w:fldChar w:fldCharType="separate"/>
            </w:r>
            <w:r w:rsidR="00154BB6">
              <w:rPr>
                <w:noProof/>
                <w:webHidden/>
              </w:rPr>
              <w:delText>3</w:delText>
            </w:r>
            <w:r w:rsidR="0027277D">
              <w:rPr>
                <w:b w:val="0"/>
                <w:noProof/>
                <w:webHidden/>
              </w:rPr>
              <w:fldChar w:fldCharType="end"/>
            </w:r>
            <w:r>
              <w:rPr>
                <w:b w:val="0"/>
                <w:noProof/>
              </w:rPr>
              <w:fldChar w:fldCharType="end"/>
            </w:r>
          </w:del>
        </w:p>
        <w:p w14:paraId="71BED2BF" w14:textId="77777777" w:rsidR="0027277D" w:rsidRDefault="00663A54">
          <w:pPr>
            <w:pStyle w:val="TOC1"/>
            <w:tabs>
              <w:tab w:val="right" w:leader="dot" w:pos="9016"/>
            </w:tabs>
            <w:rPr>
              <w:del w:id="10" w:author="Rachel Abbey" w:date="2020-06-09T14:59:00Z"/>
              <w:rFonts w:asciiTheme="minorHAnsi" w:eastAsiaTheme="minorEastAsia" w:hAnsiTheme="minorHAnsi"/>
              <w:b w:val="0"/>
              <w:noProof/>
              <w:sz w:val="22"/>
              <w:lang w:eastAsia="en-GB"/>
            </w:rPr>
          </w:pPr>
          <w:del w:id="11" w:author="Rachel Abbey" w:date="2020-06-09T14:59:00Z">
            <w:r>
              <w:rPr>
                <w:b w:val="0"/>
              </w:rPr>
              <w:fldChar w:fldCharType="begin"/>
            </w:r>
            <w:r>
              <w:delInstrText xml:space="preserve"> HYPERLINK \l "_Toc29904059" </w:delInstrText>
            </w:r>
            <w:r>
              <w:rPr>
                <w:b w:val="0"/>
              </w:rPr>
              <w:fldChar w:fldCharType="separate"/>
            </w:r>
            <w:r w:rsidR="0027277D" w:rsidRPr="002D6A4A">
              <w:rPr>
                <w:rStyle w:val="Hyperlink"/>
                <w:noProof/>
              </w:rPr>
              <w:delText>Part 1 – The LGPS</w:delText>
            </w:r>
            <w:r w:rsidR="0027277D">
              <w:rPr>
                <w:noProof/>
                <w:webHidden/>
              </w:rPr>
              <w:tab/>
            </w:r>
            <w:r w:rsidR="0027277D">
              <w:rPr>
                <w:b w:val="0"/>
                <w:noProof/>
                <w:webHidden/>
              </w:rPr>
              <w:fldChar w:fldCharType="begin"/>
            </w:r>
            <w:r w:rsidR="0027277D">
              <w:rPr>
                <w:noProof/>
                <w:webHidden/>
              </w:rPr>
              <w:delInstrText xml:space="preserve"> PAGEREF _Toc29904059 \h </w:delInstrText>
            </w:r>
            <w:r w:rsidR="0027277D">
              <w:rPr>
                <w:b w:val="0"/>
                <w:noProof/>
                <w:webHidden/>
              </w:rPr>
            </w:r>
            <w:r w:rsidR="0027277D">
              <w:rPr>
                <w:b w:val="0"/>
                <w:noProof/>
                <w:webHidden/>
              </w:rPr>
              <w:fldChar w:fldCharType="separate"/>
            </w:r>
            <w:r w:rsidR="00154BB6">
              <w:rPr>
                <w:noProof/>
                <w:webHidden/>
              </w:rPr>
              <w:delText>3</w:delText>
            </w:r>
            <w:r w:rsidR="0027277D">
              <w:rPr>
                <w:b w:val="0"/>
                <w:noProof/>
                <w:webHidden/>
              </w:rPr>
              <w:fldChar w:fldCharType="end"/>
            </w:r>
            <w:r>
              <w:rPr>
                <w:b w:val="0"/>
                <w:noProof/>
              </w:rPr>
              <w:fldChar w:fldCharType="end"/>
            </w:r>
          </w:del>
        </w:p>
        <w:p w14:paraId="40A7CBC5" w14:textId="77777777" w:rsidR="0027277D" w:rsidRDefault="00663A54">
          <w:pPr>
            <w:pStyle w:val="TOC2"/>
            <w:rPr>
              <w:del w:id="12" w:author="Rachel Abbey" w:date="2020-06-09T14:59:00Z"/>
              <w:rFonts w:asciiTheme="minorHAnsi" w:eastAsiaTheme="minorEastAsia" w:hAnsiTheme="minorHAnsi"/>
              <w:noProof/>
              <w:sz w:val="22"/>
              <w:lang w:eastAsia="en-GB"/>
            </w:rPr>
          </w:pPr>
          <w:del w:id="13" w:author="Rachel Abbey" w:date="2020-06-09T14:59:00Z">
            <w:r>
              <w:rPr>
                <w:b w:val="0"/>
              </w:rPr>
              <w:fldChar w:fldCharType="begin"/>
            </w:r>
            <w:r>
              <w:delInstrText xml:space="preserve"> HYPERLINK \l "_Toc29904060" </w:delInstrText>
            </w:r>
            <w:r>
              <w:rPr>
                <w:b w:val="0"/>
              </w:rPr>
              <w:fldChar w:fldCharType="separate"/>
            </w:r>
            <w:r w:rsidR="0027277D" w:rsidRPr="002D6A4A">
              <w:rPr>
                <w:rStyle w:val="Hyperlink"/>
                <w:noProof/>
              </w:rPr>
              <w:delText>Benefits of the Scheme</w:delText>
            </w:r>
            <w:r w:rsidR="0027277D">
              <w:rPr>
                <w:noProof/>
                <w:webHidden/>
              </w:rPr>
              <w:tab/>
            </w:r>
            <w:r w:rsidR="0027277D">
              <w:rPr>
                <w:b w:val="0"/>
                <w:noProof/>
                <w:webHidden/>
              </w:rPr>
              <w:fldChar w:fldCharType="begin"/>
            </w:r>
            <w:r w:rsidR="0027277D">
              <w:rPr>
                <w:noProof/>
                <w:webHidden/>
              </w:rPr>
              <w:delInstrText xml:space="preserve"> PAGEREF _Toc29904060 \h </w:delInstrText>
            </w:r>
            <w:r w:rsidR="0027277D">
              <w:rPr>
                <w:b w:val="0"/>
                <w:noProof/>
                <w:webHidden/>
              </w:rPr>
            </w:r>
            <w:r w:rsidR="0027277D">
              <w:rPr>
                <w:b w:val="0"/>
                <w:noProof/>
                <w:webHidden/>
              </w:rPr>
              <w:fldChar w:fldCharType="separate"/>
            </w:r>
            <w:r w:rsidR="00154BB6">
              <w:rPr>
                <w:noProof/>
                <w:webHidden/>
              </w:rPr>
              <w:delText>3</w:delText>
            </w:r>
            <w:r w:rsidR="0027277D">
              <w:rPr>
                <w:b w:val="0"/>
                <w:noProof/>
                <w:webHidden/>
              </w:rPr>
              <w:fldChar w:fldCharType="end"/>
            </w:r>
            <w:r>
              <w:rPr>
                <w:b w:val="0"/>
                <w:noProof/>
              </w:rPr>
              <w:fldChar w:fldCharType="end"/>
            </w:r>
          </w:del>
        </w:p>
        <w:p w14:paraId="00410B14" w14:textId="77777777" w:rsidR="0027277D" w:rsidRDefault="00663A54">
          <w:pPr>
            <w:pStyle w:val="TOC2"/>
            <w:rPr>
              <w:del w:id="14" w:author="Rachel Abbey" w:date="2020-06-09T14:59:00Z"/>
              <w:rFonts w:asciiTheme="minorHAnsi" w:eastAsiaTheme="minorEastAsia" w:hAnsiTheme="minorHAnsi"/>
              <w:noProof/>
              <w:sz w:val="22"/>
              <w:lang w:eastAsia="en-GB"/>
            </w:rPr>
          </w:pPr>
          <w:del w:id="15" w:author="Rachel Abbey" w:date="2020-06-09T14:59:00Z">
            <w:r>
              <w:rPr>
                <w:b w:val="0"/>
              </w:rPr>
              <w:fldChar w:fldCharType="begin"/>
            </w:r>
            <w:r>
              <w:delInstrText xml:space="preserve"> HYPERLINK \l "_Toc29904061" </w:delInstrText>
            </w:r>
            <w:r>
              <w:rPr>
                <w:b w:val="0"/>
              </w:rPr>
              <w:fldChar w:fldCharType="separate"/>
            </w:r>
            <w:r w:rsidR="0027277D" w:rsidRPr="002D6A4A">
              <w:rPr>
                <w:rStyle w:val="Hyperlink"/>
                <w:noProof/>
              </w:rPr>
              <w:delText>How your LGPS benefits are worked out</w:delText>
            </w:r>
            <w:r w:rsidR="0027277D">
              <w:rPr>
                <w:noProof/>
                <w:webHidden/>
              </w:rPr>
              <w:tab/>
            </w:r>
            <w:r w:rsidR="0027277D">
              <w:rPr>
                <w:b w:val="0"/>
                <w:noProof/>
                <w:webHidden/>
              </w:rPr>
              <w:fldChar w:fldCharType="begin"/>
            </w:r>
            <w:r w:rsidR="0027277D">
              <w:rPr>
                <w:noProof/>
                <w:webHidden/>
              </w:rPr>
              <w:delInstrText xml:space="preserve"> PAGEREF _Toc29904061 \h </w:delInstrText>
            </w:r>
            <w:r w:rsidR="0027277D">
              <w:rPr>
                <w:b w:val="0"/>
                <w:noProof/>
                <w:webHidden/>
              </w:rPr>
            </w:r>
            <w:r w:rsidR="0027277D">
              <w:rPr>
                <w:b w:val="0"/>
                <w:noProof/>
                <w:webHidden/>
              </w:rPr>
              <w:fldChar w:fldCharType="separate"/>
            </w:r>
            <w:r w:rsidR="00154BB6">
              <w:rPr>
                <w:noProof/>
                <w:webHidden/>
              </w:rPr>
              <w:delText>4</w:delText>
            </w:r>
            <w:r w:rsidR="0027277D">
              <w:rPr>
                <w:b w:val="0"/>
                <w:noProof/>
                <w:webHidden/>
              </w:rPr>
              <w:fldChar w:fldCharType="end"/>
            </w:r>
            <w:r>
              <w:rPr>
                <w:b w:val="0"/>
                <w:noProof/>
              </w:rPr>
              <w:fldChar w:fldCharType="end"/>
            </w:r>
          </w:del>
        </w:p>
        <w:p w14:paraId="5A52AED1" w14:textId="77777777" w:rsidR="0027277D" w:rsidRDefault="00663A54">
          <w:pPr>
            <w:pStyle w:val="TOC2"/>
            <w:rPr>
              <w:del w:id="16" w:author="Rachel Abbey" w:date="2020-06-09T14:59:00Z"/>
              <w:rFonts w:asciiTheme="minorHAnsi" w:eastAsiaTheme="minorEastAsia" w:hAnsiTheme="minorHAnsi"/>
              <w:noProof/>
              <w:sz w:val="22"/>
              <w:lang w:eastAsia="en-GB"/>
            </w:rPr>
          </w:pPr>
          <w:del w:id="17" w:author="Rachel Abbey" w:date="2020-06-09T14:59:00Z">
            <w:r>
              <w:rPr>
                <w:b w:val="0"/>
              </w:rPr>
              <w:fldChar w:fldCharType="begin"/>
            </w:r>
            <w:r>
              <w:delInstrText xml:space="preserve"> HYPERLINK \l "_Toc29904062" </w:delInstrText>
            </w:r>
            <w:r>
              <w:rPr>
                <w:b w:val="0"/>
              </w:rPr>
              <w:fldChar w:fldCharType="separate"/>
            </w:r>
            <w:r w:rsidR="0027277D" w:rsidRPr="002D6A4A">
              <w:rPr>
                <w:rStyle w:val="Hyperlink"/>
                <w:noProof/>
              </w:rPr>
              <w:delText>When you can take your pension</w:delText>
            </w:r>
            <w:r w:rsidR="0027277D">
              <w:rPr>
                <w:noProof/>
                <w:webHidden/>
              </w:rPr>
              <w:tab/>
            </w:r>
            <w:r w:rsidR="0027277D">
              <w:rPr>
                <w:b w:val="0"/>
                <w:noProof/>
                <w:webHidden/>
              </w:rPr>
              <w:fldChar w:fldCharType="begin"/>
            </w:r>
            <w:r w:rsidR="0027277D">
              <w:rPr>
                <w:noProof/>
                <w:webHidden/>
              </w:rPr>
              <w:delInstrText xml:space="preserve"> PAGEREF _Toc29904062 \h </w:delInstrText>
            </w:r>
            <w:r w:rsidR="0027277D">
              <w:rPr>
                <w:b w:val="0"/>
                <w:noProof/>
                <w:webHidden/>
              </w:rPr>
            </w:r>
            <w:r w:rsidR="0027277D">
              <w:rPr>
                <w:b w:val="0"/>
                <w:noProof/>
                <w:webHidden/>
              </w:rPr>
              <w:fldChar w:fldCharType="separate"/>
            </w:r>
            <w:r w:rsidR="00154BB6">
              <w:rPr>
                <w:noProof/>
                <w:webHidden/>
              </w:rPr>
              <w:delText>6</w:delText>
            </w:r>
            <w:r w:rsidR="0027277D">
              <w:rPr>
                <w:b w:val="0"/>
                <w:noProof/>
                <w:webHidden/>
              </w:rPr>
              <w:fldChar w:fldCharType="end"/>
            </w:r>
            <w:r>
              <w:rPr>
                <w:b w:val="0"/>
                <w:noProof/>
              </w:rPr>
              <w:fldChar w:fldCharType="end"/>
            </w:r>
          </w:del>
        </w:p>
        <w:p w14:paraId="31097CBE" w14:textId="77777777" w:rsidR="0027277D" w:rsidRDefault="00663A54">
          <w:pPr>
            <w:pStyle w:val="TOC2"/>
            <w:rPr>
              <w:del w:id="18" w:author="Rachel Abbey" w:date="2020-06-09T14:59:00Z"/>
              <w:rFonts w:asciiTheme="minorHAnsi" w:eastAsiaTheme="minorEastAsia" w:hAnsiTheme="minorHAnsi"/>
              <w:noProof/>
              <w:sz w:val="22"/>
              <w:lang w:eastAsia="en-GB"/>
            </w:rPr>
          </w:pPr>
          <w:del w:id="19" w:author="Rachel Abbey" w:date="2020-06-09T14:59:00Z">
            <w:r>
              <w:rPr>
                <w:b w:val="0"/>
              </w:rPr>
              <w:fldChar w:fldCharType="begin"/>
            </w:r>
            <w:r>
              <w:delInstrText xml:space="preserve"> HYPERLINK \l "_Toc29904063" </w:delInstrText>
            </w:r>
            <w:r>
              <w:rPr>
                <w:b w:val="0"/>
              </w:rPr>
              <w:fldChar w:fldCharType="separate"/>
            </w:r>
            <w:r w:rsidR="0027277D" w:rsidRPr="002D6A4A">
              <w:rPr>
                <w:rStyle w:val="Hyperlink"/>
                <w:noProof/>
              </w:rPr>
              <w:delText>Taking a tax-free lump sum when you retire</w:delText>
            </w:r>
            <w:r w:rsidR="0027277D">
              <w:rPr>
                <w:noProof/>
                <w:webHidden/>
              </w:rPr>
              <w:tab/>
            </w:r>
            <w:r w:rsidR="0027277D">
              <w:rPr>
                <w:b w:val="0"/>
                <w:noProof/>
                <w:webHidden/>
              </w:rPr>
              <w:fldChar w:fldCharType="begin"/>
            </w:r>
            <w:r w:rsidR="0027277D">
              <w:rPr>
                <w:noProof/>
                <w:webHidden/>
              </w:rPr>
              <w:delInstrText xml:space="preserve"> PAGEREF _Toc29904063 \h </w:delInstrText>
            </w:r>
            <w:r w:rsidR="0027277D">
              <w:rPr>
                <w:b w:val="0"/>
                <w:noProof/>
                <w:webHidden/>
              </w:rPr>
            </w:r>
            <w:r w:rsidR="0027277D">
              <w:rPr>
                <w:b w:val="0"/>
                <w:noProof/>
                <w:webHidden/>
              </w:rPr>
              <w:fldChar w:fldCharType="separate"/>
            </w:r>
            <w:r w:rsidR="00154BB6">
              <w:rPr>
                <w:noProof/>
                <w:webHidden/>
              </w:rPr>
              <w:delText>9</w:delText>
            </w:r>
            <w:r w:rsidR="0027277D">
              <w:rPr>
                <w:b w:val="0"/>
                <w:noProof/>
                <w:webHidden/>
              </w:rPr>
              <w:fldChar w:fldCharType="end"/>
            </w:r>
            <w:r>
              <w:rPr>
                <w:b w:val="0"/>
                <w:noProof/>
              </w:rPr>
              <w:fldChar w:fldCharType="end"/>
            </w:r>
          </w:del>
        </w:p>
        <w:p w14:paraId="54034DB4" w14:textId="77777777" w:rsidR="0027277D" w:rsidRDefault="00663A54">
          <w:pPr>
            <w:pStyle w:val="TOC2"/>
            <w:rPr>
              <w:del w:id="20" w:author="Rachel Abbey" w:date="2020-06-09T14:59:00Z"/>
              <w:rFonts w:asciiTheme="minorHAnsi" w:eastAsiaTheme="minorEastAsia" w:hAnsiTheme="minorHAnsi"/>
              <w:noProof/>
              <w:sz w:val="22"/>
              <w:lang w:eastAsia="en-GB"/>
            </w:rPr>
          </w:pPr>
          <w:del w:id="21" w:author="Rachel Abbey" w:date="2020-06-09T14:59:00Z">
            <w:r>
              <w:rPr>
                <w:b w:val="0"/>
              </w:rPr>
              <w:fldChar w:fldCharType="begin"/>
            </w:r>
            <w:r>
              <w:delInstrText xml:space="preserve"> HYPERLINK \l "_Toc29904064" </w:delInstrText>
            </w:r>
            <w:r>
              <w:rPr>
                <w:b w:val="0"/>
              </w:rPr>
              <w:fldChar w:fldCharType="separate"/>
            </w:r>
            <w:r w:rsidR="0027277D" w:rsidRPr="002D6A4A">
              <w:rPr>
                <w:rStyle w:val="Hyperlink"/>
                <w:noProof/>
              </w:rPr>
              <w:delText>Increasing your pension</w:delText>
            </w:r>
            <w:r w:rsidR="0027277D">
              <w:rPr>
                <w:noProof/>
                <w:webHidden/>
              </w:rPr>
              <w:tab/>
            </w:r>
            <w:r w:rsidR="0027277D">
              <w:rPr>
                <w:b w:val="0"/>
                <w:noProof/>
                <w:webHidden/>
              </w:rPr>
              <w:fldChar w:fldCharType="begin"/>
            </w:r>
            <w:r w:rsidR="0027277D">
              <w:rPr>
                <w:noProof/>
                <w:webHidden/>
              </w:rPr>
              <w:delInstrText xml:space="preserve"> PAGEREF _Toc29904064 \h </w:delInstrText>
            </w:r>
            <w:r w:rsidR="0027277D">
              <w:rPr>
                <w:b w:val="0"/>
                <w:noProof/>
                <w:webHidden/>
              </w:rPr>
            </w:r>
            <w:r w:rsidR="0027277D">
              <w:rPr>
                <w:b w:val="0"/>
                <w:noProof/>
                <w:webHidden/>
              </w:rPr>
              <w:fldChar w:fldCharType="separate"/>
            </w:r>
            <w:r w:rsidR="00154BB6">
              <w:rPr>
                <w:noProof/>
                <w:webHidden/>
              </w:rPr>
              <w:delText>10</w:delText>
            </w:r>
            <w:r w:rsidR="0027277D">
              <w:rPr>
                <w:b w:val="0"/>
                <w:noProof/>
                <w:webHidden/>
              </w:rPr>
              <w:fldChar w:fldCharType="end"/>
            </w:r>
            <w:r>
              <w:rPr>
                <w:b w:val="0"/>
                <w:noProof/>
              </w:rPr>
              <w:fldChar w:fldCharType="end"/>
            </w:r>
          </w:del>
        </w:p>
        <w:p w14:paraId="1DC8D393" w14:textId="77777777" w:rsidR="0027277D" w:rsidRDefault="00663A54">
          <w:pPr>
            <w:pStyle w:val="TOC2"/>
            <w:rPr>
              <w:del w:id="22" w:author="Rachel Abbey" w:date="2020-06-09T14:59:00Z"/>
              <w:rFonts w:asciiTheme="minorHAnsi" w:eastAsiaTheme="minorEastAsia" w:hAnsiTheme="minorHAnsi"/>
              <w:noProof/>
              <w:sz w:val="22"/>
              <w:lang w:eastAsia="en-GB"/>
            </w:rPr>
          </w:pPr>
          <w:del w:id="23" w:author="Rachel Abbey" w:date="2020-06-09T14:59:00Z">
            <w:r>
              <w:rPr>
                <w:b w:val="0"/>
              </w:rPr>
              <w:fldChar w:fldCharType="begin"/>
            </w:r>
            <w:r>
              <w:delInstrText xml:space="preserve"> HYPERLINK \l "_Toc29904065" </w:delInstrText>
            </w:r>
            <w:r>
              <w:rPr>
                <w:b w:val="0"/>
              </w:rPr>
              <w:fldChar w:fldCharType="separate"/>
            </w:r>
            <w:r w:rsidR="0027277D" w:rsidRPr="002D6A4A">
              <w:rPr>
                <w:rStyle w:val="Hyperlink"/>
                <w:noProof/>
              </w:rPr>
              <w:delText>Tax controls and your pension</w:delText>
            </w:r>
            <w:r w:rsidR="0027277D">
              <w:rPr>
                <w:noProof/>
                <w:webHidden/>
              </w:rPr>
              <w:tab/>
            </w:r>
            <w:r w:rsidR="0027277D">
              <w:rPr>
                <w:b w:val="0"/>
                <w:noProof/>
                <w:webHidden/>
              </w:rPr>
              <w:fldChar w:fldCharType="begin"/>
            </w:r>
            <w:r w:rsidR="0027277D">
              <w:rPr>
                <w:noProof/>
                <w:webHidden/>
              </w:rPr>
              <w:delInstrText xml:space="preserve"> PAGEREF _Toc29904065 \h </w:delInstrText>
            </w:r>
            <w:r w:rsidR="0027277D">
              <w:rPr>
                <w:b w:val="0"/>
                <w:noProof/>
                <w:webHidden/>
              </w:rPr>
            </w:r>
            <w:r w:rsidR="0027277D">
              <w:rPr>
                <w:b w:val="0"/>
                <w:noProof/>
                <w:webHidden/>
              </w:rPr>
              <w:fldChar w:fldCharType="separate"/>
            </w:r>
            <w:r w:rsidR="00154BB6">
              <w:rPr>
                <w:noProof/>
                <w:webHidden/>
              </w:rPr>
              <w:delText>12</w:delText>
            </w:r>
            <w:r w:rsidR="0027277D">
              <w:rPr>
                <w:b w:val="0"/>
                <w:noProof/>
                <w:webHidden/>
              </w:rPr>
              <w:fldChar w:fldCharType="end"/>
            </w:r>
            <w:r>
              <w:rPr>
                <w:b w:val="0"/>
                <w:noProof/>
              </w:rPr>
              <w:fldChar w:fldCharType="end"/>
            </w:r>
          </w:del>
        </w:p>
        <w:p w14:paraId="3C69786F" w14:textId="77777777" w:rsidR="0027277D" w:rsidRDefault="00663A54">
          <w:pPr>
            <w:pStyle w:val="TOC2"/>
            <w:rPr>
              <w:del w:id="24" w:author="Rachel Abbey" w:date="2020-06-09T14:59:00Z"/>
              <w:rFonts w:asciiTheme="minorHAnsi" w:eastAsiaTheme="minorEastAsia" w:hAnsiTheme="minorHAnsi"/>
              <w:noProof/>
              <w:sz w:val="22"/>
              <w:lang w:eastAsia="en-GB"/>
            </w:rPr>
          </w:pPr>
          <w:del w:id="25" w:author="Rachel Abbey" w:date="2020-06-09T14:59:00Z">
            <w:r>
              <w:rPr>
                <w:b w:val="0"/>
              </w:rPr>
              <w:fldChar w:fldCharType="begin"/>
            </w:r>
            <w:r>
              <w:delInstrText xml:space="preserve"> HYPERLINK \l "_Toc29904066" </w:delInstrText>
            </w:r>
            <w:r>
              <w:rPr>
                <w:b w:val="0"/>
              </w:rPr>
              <w:fldChar w:fldCharType="separate"/>
            </w:r>
            <w:r w:rsidR="0027277D" w:rsidRPr="002D6A4A">
              <w:rPr>
                <w:rStyle w:val="Hyperlink"/>
                <w:noProof/>
              </w:rPr>
              <w:delText>After you have taken your pension</w:delText>
            </w:r>
            <w:r w:rsidR="0027277D">
              <w:rPr>
                <w:noProof/>
                <w:webHidden/>
              </w:rPr>
              <w:tab/>
            </w:r>
            <w:r w:rsidR="0027277D">
              <w:rPr>
                <w:b w:val="0"/>
                <w:noProof/>
                <w:webHidden/>
              </w:rPr>
              <w:fldChar w:fldCharType="begin"/>
            </w:r>
            <w:r w:rsidR="0027277D">
              <w:rPr>
                <w:noProof/>
                <w:webHidden/>
              </w:rPr>
              <w:delInstrText xml:space="preserve"> PAGEREF _Toc29904066 \h </w:delInstrText>
            </w:r>
            <w:r w:rsidR="0027277D">
              <w:rPr>
                <w:b w:val="0"/>
                <w:noProof/>
                <w:webHidden/>
              </w:rPr>
            </w:r>
            <w:r w:rsidR="0027277D">
              <w:rPr>
                <w:b w:val="0"/>
                <w:noProof/>
                <w:webHidden/>
              </w:rPr>
              <w:fldChar w:fldCharType="separate"/>
            </w:r>
            <w:r w:rsidR="00154BB6">
              <w:rPr>
                <w:noProof/>
                <w:webHidden/>
              </w:rPr>
              <w:delText>13</w:delText>
            </w:r>
            <w:r w:rsidR="0027277D">
              <w:rPr>
                <w:b w:val="0"/>
                <w:noProof/>
                <w:webHidden/>
              </w:rPr>
              <w:fldChar w:fldCharType="end"/>
            </w:r>
            <w:r>
              <w:rPr>
                <w:b w:val="0"/>
                <w:noProof/>
              </w:rPr>
              <w:fldChar w:fldCharType="end"/>
            </w:r>
          </w:del>
        </w:p>
        <w:p w14:paraId="353DFF7C" w14:textId="77777777" w:rsidR="0027277D" w:rsidRDefault="00663A54">
          <w:pPr>
            <w:pStyle w:val="TOC2"/>
            <w:rPr>
              <w:del w:id="26" w:author="Rachel Abbey" w:date="2020-06-09T14:59:00Z"/>
              <w:rFonts w:asciiTheme="minorHAnsi" w:eastAsiaTheme="minorEastAsia" w:hAnsiTheme="minorHAnsi"/>
              <w:noProof/>
              <w:sz w:val="22"/>
              <w:lang w:eastAsia="en-GB"/>
            </w:rPr>
          </w:pPr>
          <w:del w:id="27" w:author="Rachel Abbey" w:date="2020-06-09T14:59:00Z">
            <w:r>
              <w:rPr>
                <w:b w:val="0"/>
              </w:rPr>
              <w:fldChar w:fldCharType="begin"/>
            </w:r>
            <w:r>
              <w:delInstrText xml:space="preserve"> HYPERLINK \l "_Toc29904067" </w:delInstrText>
            </w:r>
            <w:r>
              <w:rPr>
                <w:b w:val="0"/>
              </w:rPr>
              <w:fldChar w:fldCharType="separate"/>
            </w:r>
            <w:r w:rsidR="0027277D" w:rsidRPr="002D6A4A">
              <w:rPr>
                <w:rStyle w:val="Hyperlink"/>
                <w:noProof/>
              </w:rPr>
              <w:delText>Taking your LGPS pension – the process</w:delText>
            </w:r>
            <w:r w:rsidR="0027277D">
              <w:rPr>
                <w:noProof/>
                <w:webHidden/>
              </w:rPr>
              <w:tab/>
            </w:r>
            <w:r w:rsidR="0027277D">
              <w:rPr>
                <w:b w:val="0"/>
                <w:noProof/>
                <w:webHidden/>
              </w:rPr>
              <w:fldChar w:fldCharType="begin"/>
            </w:r>
            <w:r w:rsidR="0027277D">
              <w:rPr>
                <w:noProof/>
                <w:webHidden/>
              </w:rPr>
              <w:delInstrText xml:space="preserve"> PAGEREF _Toc29904067 \h </w:delInstrText>
            </w:r>
            <w:r w:rsidR="0027277D">
              <w:rPr>
                <w:b w:val="0"/>
                <w:noProof/>
                <w:webHidden/>
              </w:rPr>
            </w:r>
            <w:r w:rsidR="0027277D">
              <w:rPr>
                <w:b w:val="0"/>
                <w:noProof/>
                <w:webHidden/>
              </w:rPr>
              <w:fldChar w:fldCharType="separate"/>
            </w:r>
            <w:r w:rsidR="00154BB6">
              <w:rPr>
                <w:noProof/>
                <w:webHidden/>
              </w:rPr>
              <w:delText>15</w:delText>
            </w:r>
            <w:r w:rsidR="0027277D">
              <w:rPr>
                <w:b w:val="0"/>
                <w:noProof/>
                <w:webHidden/>
              </w:rPr>
              <w:fldChar w:fldCharType="end"/>
            </w:r>
            <w:r>
              <w:rPr>
                <w:b w:val="0"/>
                <w:noProof/>
              </w:rPr>
              <w:fldChar w:fldCharType="end"/>
            </w:r>
          </w:del>
        </w:p>
        <w:p w14:paraId="267F04A0" w14:textId="77777777" w:rsidR="0027277D" w:rsidRDefault="00663A54">
          <w:pPr>
            <w:pStyle w:val="TOC2"/>
            <w:rPr>
              <w:del w:id="28" w:author="Rachel Abbey" w:date="2020-06-09T14:59:00Z"/>
              <w:rFonts w:asciiTheme="minorHAnsi" w:eastAsiaTheme="minorEastAsia" w:hAnsiTheme="minorHAnsi"/>
              <w:noProof/>
              <w:sz w:val="22"/>
              <w:lang w:eastAsia="en-GB"/>
            </w:rPr>
          </w:pPr>
          <w:del w:id="29" w:author="Rachel Abbey" w:date="2020-06-09T14:59:00Z">
            <w:r>
              <w:rPr>
                <w:b w:val="0"/>
              </w:rPr>
              <w:fldChar w:fldCharType="begin"/>
            </w:r>
            <w:r>
              <w:delInstrText xml:space="preserve"> HYPERLINK \l "_Toc29904068" </w:delInstrText>
            </w:r>
            <w:r>
              <w:rPr>
                <w:b w:val="0"/>
              </w:rPr>
              <w:fldChar w:fldCharType="separate"/>
            </w:r>
            <w:r w:rsidR="0027277D" w:rsidRPr="002D6A4A">
              <w:rPr>
                <w:rStyle w:val="Hyperlink"/>
                <w:noProof/>
              </w:rPr>
              <w:delText>Help if you have a query or complaint</w:delText>
            </w:r>
            <w:r w:rsidR="0027277D">
              <w:rPr>
                <w:noProof/>
                <w:webHidden/>
              </w:rPr>
              <w:tab/>
            </w:r>
            <w:r w:rsidR="0027277D">
              <w:rPr>
                <w:b w:val="0"/>
                <w:noProof/>
                <w:webHidden/>
              </w:rPr>
              <w:fldChar w:fldCharType="begin"/>
            </w:r>
            <w:r w:rsidR="0027277D">
              <w:rPr>
                <w:noProof/>
                <w:webHidden/>
              </w:rPr>
              <w:delInstrText xml:space="preserve"> PAGEREF _Toc29904068 \h </w:delInstrText>
            </w:r>
            <w:r w:rsidR="0027277D">
              <w:rPr>
                <w:b w:val="0"/>
                <w:noProof/>
                <w:webHidden/>
              </w:rPr>
            </w:r>
            <w:r w:rsidR="0027277D">
              <w:rPr>
                <w:b w:val="0"/>
                <w:noProof/>
                <w:webHidden/>
              </w:rPr>
              <w:fldChar w:fldCharType="separate"/>
            </w:r>
            <w:r w:rsidR="00154BB6">
              <w:rPr>
                <w:noProof/>
                <w:webHidden/>
              </w:rPr>
              <w:delText>17</w:delText>
            </w:r>
            <w:r w:rsidR="0027277D">
              <w:rPr>
                <w:b w:val="0"/>
                <w:noProof/>
                <w:webHidden/>
              </w:rPr>
              <w:fldChar w:fldCharType="end"/>
            </w:r>
            <w:r>
              <w:rPr>
                <w:b w:val="0"/>
                <w:noProof/>
              </w:rPr>
              <w:fldChar w:fldCharType="end"/>
            </w:r>
          </w:del>
        </w:p>
        <w:p w14:paraId="71E13A06" w14:textId="77777777" w:rsidR="0027277D" w:rsidRDefault="00663A54">
          <w:pPr>
            <w:pStyle w:val="TOC1"/>
            <w:tabs>
              <w:tab w:val="right" w:leader="dot" w:pos="9016"/>
            </w:tabs>
            <w:rPr>
              <w:del w:id="30" w:author="Rachel Abbey" w:date="2020-06-09T14:59:00Z"/>
              <w:rFonts w:asciiTheme="minorHAnsi" w:eastAsiaTheme="minorEastAsia" w:hAnsiTheme="minorHAnsi"/>
              <w:b w:val="0"/>
              <w:noProof/>
              <w:sz w:val="22"/>
              <w:lang w:eastAsia="en-GB"/>
            </w:rPr>
          </w:pPr>
          <w:del w:id="31" w:author="Rachel Abbey" w:date="2020-06-09T14:59:00Z">
            <w:r>
              <w:rPr>
                <w:b w:val="0"/>
              </w:rPr>
              <w:fldChar w:fldCharType="begin"/>
            </w:r>
            <w:r>
              <w:delInstrText xml:space="preserve"> HYPERLINK \l "_Toc29904069" </w:delInstrText>
            </w:r>
            <w:r>
              <w:rPr>
                <w:b w:val="0"/>
              </w:rPr>
              <w:fldChar w:fldCharType="separate"/>
            </w:r>
            <w:r w:rsidR="0027277D" w:rsidRPr="002D6A4A">
              <w:rPr>
                <w:rStyle w:val="Hyperlink"/>
                <w:noProof/>
              </w:rPr>
              <w:delText>Part 2 – Other useful information</w:delText>
            </w:r>
            <w:r w:rsidR="0027277D">
              <w:rPr>
                <w:noProof/>
                <w:webHidden/>
              </w:rPr>
              <w:tab/>
            </w:r>
            <w:r w:rsidR="0027277D">
              <w:rPr>
                <w:b w:val="0"/>
                <w:noProof/>
                <w:webHidden/>
              </w:rPr>
              <w:fldChar w:fldCharType="begin"/>
            </w:r>
            <w:r w:rsidR="0027277D">
              <w:rPr>
                <w:noProof/>
                <w:webHidden/>
              </w:rPr>
              <w:delInstrText xml:space="preserve"> PAGEREF _Toc29904069 \h </w:delInstrText>
            </w:r>
            <w:r w:rsidR="0027277D">
              <w:rPr>
                <w:b w:val="0"/>
                <w:noProof/>
                <w:webHidden/>
              </w:rPr>
            </w:r>
            <w:r w:rsidR="0027277D">
              <w:rPr>
                <w:b w:val="0"/>
                <w:noProof/>
                <w:webHidden/>
              </w:rPr>
              <w:fldChar w:fldCharType="separate"/>
            </w:r>
            <w:r w:rsidR="00154BB6">
              <w:rPr>
                <w:noProof/>
                <w:webHidden/>
              </w:rPr>
              <w:delText>19</w:delText>
            </w:r>
            <w:r w:rsidR="0027277D">
              <w:rPr>
                <w:b w:val="0"/>
                <w:noProof/>
                <w:webHidden/>
              </w:rPr>
              <w:fldChar w:fldCharType="end"/>
            </w:r>
            <w:r>
              <w:rPr>
                <w:b w:val="0"/>
                <w:noProof/>
              </w:rPr>
              <w:fldChar w:fldCharType="end"/>
            </w:r>
          </w:del>
        </w:p>
        <w:p w14:paraId="687BF874" w14:textId="77777777" w:rsidR="0027277D" w:rsidRDefault="00663A54">
          <w:pPr>
            <w:pStyle w:val="TOC2"/>
            <w:rPr>
              <w:del w:id="32" w:author="Rachel Abbey" w:date="2020-06-09T14:59:00Z"/>
              <w:rFonts w:asciiTheme="minorHAnsi" w:eastAsiaTheme="minorEastAsia" w:hAnsiTheme="minorHAnsi"/>
              <w:noProof/>
              <w:sz w:val="22"/>
              <w:lang w:eastAsia="en-GB"/>
            </w:rPr>
          </w:pPr>
          <w:del w:id="33" w:author="Rachel Abbey" w:date="2020-06-09T14:59:00Z">
            <w:r>
              <w:rPr>
                <w:b w:val="0"/>
              </w:rPr>
              <w:fldChar w:fldCharType="begin"/>
            </w:r>
            <w:r>
              <w:delInstrText xml:space="preserve"> HYPERLINK \l "_Toc29904070" </w:delInstrText>
            </w:r>
            <w:r>
              <w:rPr>
                <w:b w:val="0"/>
              </w:rPr>
              <w:fldChar w:fldCharType="separate"/>
            </w:r>
            <w:r w:rsidR="0027277D" w:rsidRPr="002D6A4A">
              <w:rPr>
                <w:rStyle w:val="Hyperlink"/>
                <w:noProof/>
              </w:rPr>
              <w:delText>State Pension</w:delText>
            </w:r>
            <w:r w:rsidR="0027277D">
              <w:rPr>
                <w:noProof/>
                <w:webHidden/>
              </w:rPr>
              <w:tab/>
            </w:r>
            <w:r w:rsidR="0027277D">
              <w:rPr>
                <w:b w:val="0"/>
                <w:noProof/>
                <w:webHidden/>
              </w:rPr>
              <w:fldChar w:fldCharType="begin"/>
            </w:r>
            <w:r w:rsidR="0027277D">
              <w:rPr>
                <w:noProof/>
                <w:webHidden/>
              </w:rPr>
              <w:delInstrText xml:space="preserve"> PAGEREF _Toc29904070 \h </w:delInstrText>
            </w:r>
            <w:r w:rsidR="0027277D">
              <w:rPr>
                <w:b w:val="0"/>
                <w:noProof/>
                <w:webHidden/>
              </w:rPr>
            </w:r>
            <w:r w:rsidR="0027277D">
              <w:rPr>
                <w:b w:val="0"/>
                <w:noProof/>
                <w:webHidden/>
              </w:rPr>
              <w:fldChar w:fldCharType="separate"/>
            </w:r>
            <w:r w:rsidR="00154BB6">
              <w:rPr>
                <w:noProof/>
                <w:webHidden/>
              </w:rPr>
              <w:delText>19</w:delText>
            </w:r>
            <w:r w:rsidR="0027277D">
              <w:rPr>
                <w:b w:val="0"/>
                <w:noProof/>
                <w:webHidden/>
              </w:rPr>
              <w:fldChar w:fldCharType="end"/>
            </w:r>
            <w:r>
              <w:rPr>
                <w:b w:val="0"/>
                <w:noProof/>
              </w:rPr>
              <w:fldChar w:fldCharType="end"/>
            </w:r>
          </w:del>
        </w:p>
        <w:p w14:paraId="76F77924" w14:textId="77777777" w:rsidR="0027277D" w:rsidRDefault="00663A54">
          <w:pPr>
            <w:pStyle w:val="TOC2"/>
            <w:rPr>
              <w:del w:id="34" w:author="Rachel Abbey" w:date="2020-06-09T14:59:00Z"/>
              <w:rFonts w:asciiTheme="minorHAnsi" w:eastAsiaTheme="minorEastAsia" w:hAnsiTheme="minorHAnsi"/>
              <w:noProof/>
              <w:sz w:val="22"/>
              <w:lang w:eastAsia="en-GB"/>
            </w:rPr>
          </w:pPr>
          <w:del w:id="35" w:author="Rachel Abbey" w:date="2020-06-09T14:59:00Z">
            <w:r>
              <w:rPr>
                <w:b w:val="0"/>
              </w:rPr>
              <w:fldChar w:fldCharType="begin"/>
            </w:r>
            <w:r>
              <w:delInstrText xml:space="preserve"> HYPERLINK \l "_Toc29904071" </w:delInstrText>
            </w:r>
            <w:r>
              <w:rPr>
                <w:b w:val="0"/>
              </w:rPr>
              <w:fldChar w:fldCharType="separate"/>
            </w:r>
            <w:r w:rsidR="0027277D" w:rsidRPr="002D6A4A">
              <w:rPr>
                <w:rStyle w:val="Hyperlink"/>
                <w:noProof/>
              </w:rPr>
              <w:delText>Tax and your pension</w:delText>
            </w:r>
            <w:r w:rsidR="0027277D">
              <w:rPr>
                <w:noProof/>
                <w:webHidden/>
              </w:rPr>
              <w:tab/>
            </w:r>
            <w:r w:rsidR="0027277D">
              <w:rPr>
                <w:b w:val="0"/>
                <w:noProof/>
                <w:webHidden/>
              </w:rPr>
              <w:fldChar w:fldCharType="begin"/>
            </w:r>
            <w:r w:rsidR="0027277D">
              <w:rPr>
                <w:noProof/>
                <w:webHidden/>
              </w:rPr>
              <w:delInstrText xml:space="preserve"> PAGEREF _Toc29904071 \h </w:delInstrText>
            </w:r>
            <w:r w:rsidR="0027277D">
              <w:rPr>
                <w:b w:val="0"/>
                <w:noProof/>
                <w:webHidden/>
              </w:rPr>
            </w:r>
            <w:r w:rsidR="0027277D">
              <w:rPr>
                <w:b w:val="0"/>
                <w:noProof/>
                <w:webHidden/>
              </w:rPr>
              <w:fldChar w:fldCharType="separate"/>
            </w:r>
            <w:r w:rsidR="00154BB6">
              <w:rPr>
                <w:noProof/>
                <w:webHidden/>
              </w:rPr>
              <w:delText>19</w:delText>
            </w:r>
            <w:r w:rsidR="0027277D">
              <w:rPr>
                <w:b w:val="0"/>
                <w:noProof/>
                <w:webHidden/>
              </w:rPr>
              <w:fldChar w:fldCharType="end"/>
            </w:r>
            <w:r>
              <w:rPr>
                <w:b w:val="0"/>
                <w:noProof/>
              </w:rPr>
              <w:fldChar w:fldCharType="end"/>
            </w:r>
          </w:del>
        </w:p>
        <w:p w14:paraId="0EEF55B7" w14:textId="77777777" w:rsidR="0027277D" w:rsidRDefault="00663A54">
          <w:pPr>
            <w:pStyle w:val="TOC2"/>
            <w:rPr>
              <w:del w:id="36" w:author="Rachel Abbey" w:date="2020-06-09T14:59:00Z"/>
              <w:rFonts w:asciiTheme="minorHAnsi" w:eastAsiaTheme="minorEastAsia" w:hAnsiTheme="minorHAnsi"/>
              <w:noProof/>
              <w:sz w:val="22"/>
              <w:lang w:eastAsia="en-GB"/>
            </w:rPr>
          </w:pPr>
          <w:del w:id="37" w:author="Rachel Abbey" w:date="2020-06-09T14:59:00Z">
            <w:r>
              <w:rPr>
                <w:b w:val="0"/>
              </w:rPr>
              <w:fldChar w:fldCharType="begin"/>
            </w:r>
            <w:r>
              <w:delInstrText xml:space="preserve"> HYPERLINK \l "_Toc29904072" </w:delInstrText>
            </w:r>
            <w:r>
              <w:rPr>
                <w:b w:val="0"/>
              </w:rPr>
              <w:fldChar w:fldCharType="separate"/>
            </w:r>
            <w:r w:rsidR="0027277D" w:rsidRPr="002D6A4A">
              <w:rPr>
                <w:rStyle w:val="Hyperlink"/>
                <w:noProof/>
              </w:rPr>
              <w:delText>Tracing previous pension rights</w:delText>
            </w:r>
            <w:r w:rsidR="0027277D">
              <w:rPr>
                <w:noProof/>
                <w:webHidden/>
              </w:rPr>
              <w:tab/>
            </w:r>
            <w:r w:rsidR="0027277D">
              <w:rPr>
                <w:b w:val="0"/>
                <w:noProof/>
                <w:webHidden/>
              </w:rPr>
              <w:fldChar w:fldCharType="begin"/>
            </w:r>
            <w:r w:rsidR="0027277D">
              <w:rPr>
                <w:noProof/>
                <w:webHidden/>
              </w:rPr>
              <w:delInstrText xml:space="preserve"> PAGEREF _Toc29904072 \h </w:delInstrText>
            </w:r>
            <w:r w:rsidR="0027277D">
              <w:rPr>
                <w:b w:val="0"/>
                <w:noProof/>
                <w:webHidden/>
              </w:rPr>
            </w:r>
            <w:r w:rsidR="0027277D">
              <w:rPr>
                <w:b w:val="0"/>
                <w:noProof/>
                <w:webHidden/>
              </w:rPr>
              <w:fldChar w:fldCharType="separate"/>
            </w:r>
            <w:r w:rsidR="00154BB6">
              <w:rPr>
                <w:noProof/>
                <w:webHidden/>
              </w:rPr>
              <w:delText>20</w:delText>
            </w:r>
            <w:r w:rsidR="0027277D">
              <w:rPr>
                <w:b w:val="0"/>
                <w:noProof/>
                <w:webHidden/>
              </w:rPr>
              <w:fldChar w:fldCharType="end"/>
            </w:r>
            <w:r>
              <w:rPr>
                <w:b w:val="0"/>
                <w:noProof/>
              </w:rPr>
              <w:fldChar w:fldCharType="end"/>
            </w:r>
          </w:del>
        </w:p>
        <w:p w14:paraId="0EB7F5DF" w14:textId="77777777" w:rsidR="0027277D" w:rsidRDefault="00663A54">
          <w:pPr>
            <w:pStyle w:val="TOC2"/>
            <w:rPr>
              <w:del w:id="38" w:author="Rachel Abbey" w:date="2020-06-09T14:59:00Z"/>
              <w:rFonts w:asciiTheme="minorHAnsi" w:eastAsiaTheme="minorEastAsia" w:hAnsiTheme="minorHAnsi"/>
              <w:noProof/>
              <w:sz w:val="22"/>
              <w:lang w:eastAsia="en-GB"/>
            </w:rPr>
          </w:pPr>
          <w:del w:id="39" w:author="Rachel Abbey" w:date="2020-06-09T14:59:00Z">
            <w:r>
              <w:rPr>
                <w:b w:val="0"/>
              </w:rPr>
              <w:fldChar w:fldCharType="begin"/>
            </w:r>
            <w:r>
              <w:delInstrText xml:space="preserve"> HYPERLINK \l "_Toc29904073" </w:delInstrText>
            </w:r>
            <w:r>
              <w:rPr>
                <w:b w:val="0"/>
              </w:rPr>
              <w:fldChar w:fldCharType="separate"/>
            </w:r>
            <w:r w:rsidR="0027277D" w:rsidRPr="002D6A4A">
              <w:rPr>
                <w:rStyle w:val="Hyperlink"/>
                <w:noProof/>
              </w:rPr>
              <w:delText>Pension scams</w:delText>
            </w:r>
            <w:r w:rsidR="0027277D">
              <w:rPr>
                <w:noProof/>
                <w:webHidden/>
              </w:rPr>
              <w:tab/>
            </w:r>
            <w:r w:rsidR="0027277D">
              <w:rPr>
                <w:b w:val="0"/>
                <w:noProof/>
                <w:webHidden/>
              </w:rPr>
              <w:fldChar w:fldCharType="begin"/>
            </w:r>
            <w:r w:rsidR="0027277D">
              <w:rPr>
                <w:noProof/>
                <w:webHidden/>
              </w:rPr>
              <w:delInstrText xml:space="preserve"> PAGEREF _Toc29904073 \h </w:delInstrText>
            </w:r>
            <w:r w:rsidR="0027277D">
              <w:rPr>
                <w:b w:val="0"/>
                <w:noProof/>
                <w:webHidden/>
              </w:rPr>
            </w:r>
            <w:r w:rsidR="0027277D">
              <w:rPr>
                <w:b w:val="0"/>
                <w:noProof/>
                <w:webHidden/>
              </w:rPr>
              <w:fldChar w:fldCharType="separate"/>
            </w:r>
            <w:r w:rsidR="00154BB6">
              <w:rPr>
                <w:noProof/>
                <w:webHidden/>
              </w:rPr>
              <w:delText>20</w:delText>
            </w:r>
            <w:r w:rsidR="0027277D">
              <w:rPr>
                <w:b w:val="0"/>
                <w:noProof/>
                <w:webHidden/>
              </w:rPr>
              <w:fldChar w:fldCharType="end"/>
            </w:r>
            <w:r>
              <w:rPr>
                <w:b w:val="0"/>
                <w:noProof/>
              </w:rPr>
              <w:fldChar w:fldCharType="end"/>
            </w:r>
          </w:del>
        </w:p>
        <w:p w14:paraId="42601BD1" w14:textId="77777777" w:rsidR="0027277D" w:rsidRDefault="00663A54">
          <w:pPr>
            <w:pStyle w:val="TOC2"/>
            <w:rPr>
              <w:del w:id="40" w:author="Rachel Abbey" w:date="2020-06-09T14:59:00Z"/>
              <w:rFonts w:asciiTheme="minorHAnsi" w:eastAsiaTheme="minorEastAsia" w:hAnsiTheme="minorHAnsi"/>
              <w:noProof/>
              <w:sz w:val="22"/>
              <w:lang w:eastAsia="en-GB"/>
            </w:rPr>
          </w:pPr>
          <w:del w:id="41" w:author="Rachel Abbey" w:date="2020-06-09T14:59:00Z">
            <w:r>
              <w:rPr>
                <w:b w:val="0"/>
              </w:rPr>
              <w:fldChar w:fldCharType="begin"/>
            </w:r>
            <w:r>
              <w:delInstrText xml:space="preserve"> HYPERLINK \l "_Toc29904074" </w:delInstrText>
            </w:r>
            <w:r>
              <w:rPr>
                <w:b w:val="0"/>
              </w:rPr>
              <w:fldChar w:fldCharType="separate"/>
            </w:r>
            <w:r w:rsidR="0027277D" w:rsidRPr="002D6A4A">
              <w:rPr>
                <w:rStyle w:val="Hyperlink"/>
                <w:noProof/>
              </w:rPr>
              <w:delText>Where to go for support</w:delText>
            </w:r>
            <w:r w:rsidR="0027277D">
              <w:rPr>
                <w:noProof/>
                <w:webHidden/>
              </w:rPr>
              <w:tab/>
            </w:r>
            <w:r w:rsidR="0027277D">
              <w:rPr>
                <w:b w:val="0"/>
                <w:noProof/>
                <w:webHidden/>
              </w:rPr>
              <w:fldChar w:fldCharType="begin"/>
            </w:r>
            <w:r w:rsidR="0027277D">
              <w:rPr>
                <w:noProof/>
                <w:webHidden/>
              </w:rPr>
              <w:delInstrText xml:space="preserve"> PAGEREF _Toc29904074 \h </w:delInstrText>
            </w:r>
            <w:r w:rsidR="0027277D">
              <w:rPr>
                <w:b w:val="0"/>
                <w:noProof/>
                <w:webHidden/>
              </w:rPr>
            </w:r>
            <w:r w:rsidR="0027277D">
              <w:rPr>
                <w:b w:val="0"/>
                <w:noProof/>
                <w:webHidden/>
              </w:rPr>
              <w:fldChar w:fldCharType="separate"/>
            </w:r>
            <w:r w:rsidR="00154BB6">
              <w:rPr>
                <w:noProof/>
                <w:webHidden/>
              </w:rPr>
              <w:delText>21</w:delText>
            </w:r>
            <w:r w:rsidR="0027277D">
              <w:rPr>
                <w:b w:val="0"/>
                <w:noProof/>
                <w:webHidden/>
              </w:rPr>
              <w:fldChar w:fldCharType="end"/>
            </w:r>
            <w:r>
              <w:rPr>
                <w:b w:val="0"/>
                <w:noProof/>
              </w:rPr>
              <w:fldChar w:fldCharType="end"/>
            </w:r>
          </w:del>
        </w:p>
        <w:p w14:paraId="7C17F66A" w14:textId="77777777" w:rsidR="0027277D" w:rsidRDefault="00663A54">
          <w:pPr>
            <w:pStyle w:val="TOC2"/>
            <w:rPr>
              <w:del w:id="42" w:author="Rachel Abbey" w:date="2020-06-09T14:59:00Z"/>
              <w:rFonts w:asciiTheme="minorHAnsi" w:eastAsiaTheme="minorEastAsia" w:hAnsiTheme="minorHAnsi"/>
              <w:noProof/>
              <w:sz w:val="22"/>
              <w:lang w:eastAsia="en-GB"/>
            </w:rPr>
          </w:pPr>
          <w:del w:id="43" w:author="Rachel Abbey" w:date="2020-06-09T14:59:00Z">
            <w:r>
              <w:rPr>
                <w:b w:val="0"/>
              </w:rPr>
              <w:fldChar w:fldCharType="begin"/>
            </w:r>
            <w:r>
              <w:delInstrText xml:space="preserve"> HYPERLINK \l "_Toc29904075" </w:delInstrText>
            </w:r>
            <w:r>
              <w:rPr>
                <w:b w:val="0"/>
              </w:rPr>
              <w:fldChar w:fldCharType="separate"/>
            </w:r>
            <w:r w:rsidR="0027277D" w:rsidRPr="002D6A4A">
              <w:rPr>
                <w:rStyle w:val="Hyperlink"/>
                <w:noProof/>
              </w:rPr>
              <w:delText>Budget Planner</w:delText>
            </w:r>
            <w:r w:rsidR="0027277D">
              <w:rPr>
                <w:noProof/>
                <w:webHidden/>
              </w:rPr>
              <w:tab/>
            </w:r>
            <w:r w:rsidR="0027277D">
              <w:rPr>
                <w:b w:val="0"/>
                <w:noProof/>
                <w:webHidden/>
              </w:rPr>
              <w:fldChar w:fldCharType="begin"/>
            </w:r>
            <w:r w:rsidR="0027277D">
              <w:rPr>
                <w:noProof/>
                <w:webHidden/>
              </w:rPr>
              <w:delInstrText xml:space="preserve"> PAGEREF _Toc29904075 \h </w:delInstrText>
            </w:r>
            <w:r w:rsidR="0027277D">
              <w:rPr>
                <w:b w:val="0"/>
                <w:noProof/>
                <w:webHidden/>
              </w:rPr>
            </w:r>
            <w:r w:rsidR="0027277D">
              <w:rPr>
                <w:b w:val="0"/>
                <w:noProof/>
                <w:webHidden/>
              </w:rPr>
              <w:fldChar w:fldCharType="separate"/>
            </w:r>
            <w:r w:rsidR="00154BB6">
              <w:rPr>
                <w:noProof/>
                <w:webHidden/>
              </w:rPr>
              <w:delText>23</w:delText>
            </w:r>
            <w:r w:rsidR="0027277D">
              <w:rPr>
                <w:b w:val="0"/>
                <w:noProof/>
                <w:webHidden/>
              </w:rPr>
              <w:fldChar w:fldCharType="end"/>
            </w:r>
            <w:r>
              <w:rPr>
                <w:b w:val="0"/>
                <w:noProof/>
              </w:rPr>
              <w:fldChar w:fldCharType="end"/>
            </w:r>
          </w:del>
        </w:p>
        <w:p w14:paraId="3E554A60" w14:textId="77777777" w:rsidR="0027277D" w:rsidRDefault="00663A54">
          <w:pPr>
            <w:pStyle w:val="TOC2"/>
            <w:rPr>
              <w:del w:id="44" w:author="Rachel Abbey" w:date="2020-06-09T14:59:00Z"/>
              <w:rFonts w:asciiTheme="minorHAnsi" w:eastAsiaTheme="minorEastAsia" w:hAnsiTheme="minorHAnsi"/>
              <w:noProof/>
              <w:sz w:val="22"/>
              <w:lang w:eastAsia="en-GB"/>
            </w:rPr>
          </w:pPr>
          <w:del w:id="45" w:author="Rachel Abbey" w:date="2020-06-09T14:59:00Z">
            <w:r>
              <w:rPr>
                <w:b w:val="0"/>
              </w:rPr>
              <w:fldChar w:fldCharType="begin"/>
            </w:r>
            <w:r>
              <w:delInstrText xml:space="preserve"> HYPERLINK \l "_Toc29904076" </w:delInstrText>
            </w:r>
            <w:r>
              <w:rPr>
                <w:b w:val="0"/>
              </w:rPr>
              <w:fldChar w:fldCharType="separate"/>
            </w:r>
            <w:r w:rsidR="0027277D" w:rsidRPr="002D6A4A">
              <w:rPr>
                <w:rStyle w:val="Hyperlink"/>
                <w:noProof/>
              </w:rPr>
              <w:delText>How to find out more</w:delText>
            </w:r>
            <w:r w:rsidR="0027277D">
              <w:rPr>
                <w:noProof/>
                <w:webHidden/>
              </w:rPr>
              <w:tab/>
            </w:r>
            <w:r w:rsidR="0027277D">
              <w:rPr>
                <w:b w:val="0"/>
                <w:noProof/>
                <w:webHidden/>
              </w:rPr>
              <w:fldChar w:fldCharType="begin"/>
            </w:r>
            <w:r w:rsidR="0027277D">
              <w:rPr>
                <w:noProof/>
                <w:webHidden/>
              </w:rPr>
              <w:delInstrText xml:space="preserve"> PAGEREF _Toc29904076 \h </w:delInstrText>
            </w:r>
            <w:r w:rsidR="0027277D">
              <w:rPr>
                <w:b w:val="0"/>
                <w:noProof/>
                <w:webHidden/>
              </w:rPr>
            </w:r>
            <w:r w:rsidR="0027277D">
              <w:rPr>
                <w:b w:val="0"/>
                <w:noProof/>
                <w:webHidden/>
              </w:rPr>
              <w:fldChar w:fldCharType="separate"/>
            </w:r>
            <w:r w:rsidR="00154BB6">
              <w:rPr>
                <w:noProof/>
                <w:webHidden/>
              </w:rPr>
              <w:delText>24</w:delText>
            </w:r>
            <w:r w:rsidR="0027277D">
              <w:rPr>
                <w:b w:val="0"/>
                <w:noProof/>
                <w:webHidden/>
              </w:rPr>
              <w:fldChar w:fldCharType="end"/>
            </w:r>
            <w:r>
              <w:rPr>
                <w:b w:val="0"/>
                <w:noProof/>
              </w:rPr>
              <w:fldChar w:fldCharType="end"/>
            </w:r>
          </w:del>
        </w:p>
        <w:p w14:paraId="6913271B" w14:textId="77777777" w:rsidR="0027277D" w:rsidRDefault="00663A54">
          <w:pPr>
            <w:pStyle w:val="TOC2"/>
            <w:rPr>
              <w:del w:id="46" w:author="Rachel Abbey" w:date="2020-06-09T14:59:00Z"/>
              <w:rFonts w:asciiTheme="minorHAnsi" w:eastAsiaTheme="minorEastAsia" w:hAnsiTheme="minorHAnsi"/>
              <w:noProof/>
              <w:sz w:val="22"/>
              <w:lang w:eastAsia="en-GB"/>
            </w:rPr>
          </w:pPr>
          <w:del w:id="47" w:author="Rachel Abbey" w:date="2020-06-09T14:59:00Z">
            <w:r>
              <w:rPr>
                <w:b w:val="0"/>
              </w:rPr>
              <w:fldChar w:fldCharType="begin"/>
            </w:r>
            <w:r>
              <w:delInstrText xml:space="preserve"> HYPERLINK \l "_Toc29904077" </w:delInstrText>
            </w:r>
            <w:r>
              <w:rPr>
                <w:b w:val="0"/>
              </w:rPr>
              <w:fldChar w:fldCharType="separate"/>
            </w:r>
            <w:r w:rsidR="0027277D" w:rsidRPr="002D6A4A">
              <w:rPr>
                <w:rStyle w:val="Hyperlink"/>
                <w:noProof/>
              </w:rPr>
              <w:delText>Disclaimer</w:delText>
            </w:r>
            <w:r w:rsidR="0027277D">
              <w:rPr>
                <w:noProof/>
                <w:webHidden/>
              </w:rPr>
              <w:tab/>
            </w:r>
            <w:r w:rsidR="0027277D">
              <w:rPr>
                <w:b w:val="0"/>
                <w:noProof/>
                <w:webHidden/>
              </w:rPr>
              <w:fldChar w:fldCharType="begin"/>
            </w:r>
            <w:r w:rsidR="0027277D">
              <w:rPr>
                <w:noProof/>
                <w:webHidden/>
              </w:rPr>
              <w:delInstrText xml:space="preserve"> PAGEREF _Toc29904077 \h </w:delInstrText>
            </w:r>
            <w:r w:rsidR="0027277D">
              <w:rPr>
                <w:b w:val="0"/>
                <w:noProof/>
                <w:webHidden/>
              </w:rPr>
            </w:r>
            <w:r w:rsidR="0027277D">
              <w:rPr>
                <w:b w:val="0"/>
                <w:noProof/>
                <w:webHidden/>
              </w:rPr>
              <w:fldChar w:fldCharType="separate"/>
            </w:r>
            <w:r w:rsidR="00154BB6">
              <w:rPr>
                <w:noProof/>
                <w:webHidden/>
              </w:rPr>
              <w:delText>24</w:delText>
            </w:r>
            <w:r w:rsidR="0027277D">
              <w:rPr>
                <w:b w:val="0"/>
                <w:noProof/>
                <w:webHidden/>
              </w:rPr>
              <w:fldChar w:fldCharType="end"/>
            </w:r>
            <w:r>
              <w:rPr>
                <w:b w:val="0"/>
                <w:noProof/>
              </w:rPr>
              <w:fldChar w:fldCharType="end"/>
            </w:r>
          </w:del>
        </w:p>
        <w:p w14:paraId="1ED015AC" w14:textId="77777777" w:rsidR="0027277D" w:rsidRDefault="00663A54">
          <w:pPr>
            <w:pStyle w:val="TOC2"/>
            <w:rPr>
              <w:del w:id="48" w:author="Rachel Abbey" w:date="2020-06-09T14:59:00Z"/>
              <w:rFonts w:asciiTheme="minorHAnsi" w:eastAsiaTheme="minorEastAsia" w:hAnsiTheme="minorHAnsi"/>
              <w:noProof/>
              <w:sz w:val="22"/>
              <w:lang w:eastAsia="en-GB"/>
            </w:rPr>
          </w:pPr>
          <w:del w:id="49" w:author="Rachel Abbey" w:date="2020-06-09T14:59:00Z">
            <w:r>
              <w:rPr>
                <w:b w:val="0"/>
              </w:rPr>
              <w:fldChar w:fldCharType="begin"/>
            </w:r>
            <w:r>
              <w:delInstrText xml:space="preserve"> HYPERLINK \l "_Toc29904078" </w:delInstrText>
            </w:r>
            <w:r>
              <w:rPr>
                <w:b w:val="0"/>
              </w:rPr>
              <w:fldChar w:fldCharType="separate"/>
            </w:r>
            <w:r w:rsidR="0027277D" w:rsidRPr="002D6A4A">
              <w:rPr>
                <w:rStyle w:val="Hyperlink"/>
                <w:noProof/>
              </w:rPr>
              <w:delText>Notes</w:delText>
            </w:r>
            <w:r w:rsidR="0027277D">
              <w:rPr>
                <w:noProof/>
                <w:webHidden/>
              </w:rPr>
              <w:tab/>
            </w:r>
            <w:r w:rsidR="0027277D">
              <w:rPr>
                <w:b w:val="0"/>
                <w:noProof/>
                <w:webHidden/>
              </w:rPr>
              <w:fldChar w:fldCharType="begin"/>
            </w:r>
            <w:r w:rsidR="0027277D">
              <w:rPr>
                <w:noProof/>
                <w:webHidden/>
              </w:rPr>
              <w:delInstrText xml:space="preserve"> PAGEREF _Toc29904078 \h </w:delInstrText>
            </w:r>
            <w:r w:rsidR="0027277D">
              <w:rPr>
                <w:b w:val="0"/>
                <w:noProof/>
                <w:webHidden/>
              </w:rPr>
            </w:r>
            <w:r w:rsidR="0027277D">
              <w:rPr>
                <w:b w:val="0"/>
                <w:noProof/>
                <w:webHidden/>
              </w:rPr>
              <w:fldChar w:fldCharType="separate"/>
            </w:r>
            <w:r w:rsidR="00154BB6">
              <w:rPr>
                <w:noProof/>
                <w:webHidden/>
              </w:rPr>
              <w:delText>25</w:delText>
            </w:r>
            <w:r w:rsidR="0027277D">
              <w:rPr>
                <w:b w:val="0"/>
                <w:noProof/>
                <w:webHidden/>
              </w:rPr>
              <w:fldChar w:fldCharType="end"/>
            </w:r>
            <w:r>
              <w:rPr>
                <w:b w:val="0"/>
                <w:noProof/>
              </w:rPr>
              <w:fldChar w:fldCharType="end"/>
            </w:r>
          </w:del>
        </w:p>
        <w:p w14:paraId="6B4A7493" w14:textId="77777777" w:rsidR="00663A54" w:rsidRDefault="0027277D">
          <w:pPr>
            <w:pStyle w:val="TOC2"/>
            <w:rPr>
              <w:bCs/>
              <w:noProof/>
            </w:rPr>
          </w:pPr>
          <w:del w:id="50" w:author="Rachel Abbey" w:date="2020-06-09T14:59:00Z">
            <w:r>
              <w:rPr>
                <w:rFonts w:cs="Arial"/>
                <w:b w:val="0"/>
              </w:rPr>
              <w:fldChar w:fldCharType="end"/>
            </w:r>
          </w:del>
        </w:p>
        <w:customXmlDelRangeStart w:id="51" w:author="Rachel Abbey" w:date="2020-06-09T14:59:00Z"/>
        <w:bookmarkStart w:id="52" w:name="_Toc39611457" w:displacedByCustomXml="next"/>
      </w:sdtContent>
    </w:sdt>
    <w:customXmlDelRangeEnd w:id="51"/>
    <w:p w14:paraId="72296B29" w14:textId="29C3E3E3" w:rsidR="00865D2B" w:rsidRDefault="00C116BC">
      <w:pPr>
        <w:pStyle w:val="TOC2"/>
        <w:rPr>
          <w:ins w:id="53" w:author="Rachel Abbey" w:date="2020-06-09T14:59:00Z"/>
          <w:rFonts w:asciiTheme="minorHAnsi" w:eastAsiaTheme="minorEastAsia" w:hAnsiTheme="minorHAnsi"/>
          <w:b w:val="0"/>
          <w:noProof/>
          <w:color w:val="auto"/>
          <w:sz w:val="22"/>
          <w:lang w:eastAsia="en-GB"/>
        </w:rPr>
      </w:pPr>
      <w:ins w:id="54" w:author="Rachel Abbey" w:date="2020-06-09T14:59:00Z">
        <w:r>
          <w:rPr>
            <w:color w:val="auto"/>
          </w:rPr>
          <w:fldChar w:fldCharType="begin"/>
        </w:r>
        <w:r>
          <w:rPr>
            <w:color w:val="auto"/>
          </w:rPr>
          <w:instrText xml:space="preserve"> TOC \o "2-3" \h \z \u </w:instrText>
        </w:r>
        <w:r>
          <w:rPr>
            <w:color w:val="auto"/>
          </w:rPr>
          <w:fldChar w:fldCharType="separate"/>
        </w:r>
        <w:r w:rsidR="00663A54">
          <w:fldChar w:fldCharType="begin"/>
        </w:r>
        <w:r w:rsidR="00663A54">
          <w:instrText xml:space="preserve"> HYPERLINK \l "_Toc39616256" </w:instrText>
        </w:r>
        <w:r w:rsidR="00663A54">
          <w:fldChar w:fldCharType="separate"/>
        </w:r>
        <w:r w:rsidR="00865D2B" w:rsidRPr="008E773E">
          <w:rPr>
            <w:rStyle w:val="Hyperlink"/>
            <w:noProof/>
          </w:rPr>
          <w:t>Introduction</w:t>
        </w:r>
        <w:r w:rsidR="00865D2B">
          <w:rPr>
            <w:noProof/>
            <w:webHidden/>
          </w:rPr>
          <w:tab/>
        </w:r>
        <w:r w:rsidR="00865D2B">
          <w:rPr>
            <w:noProof/>
            <w:webHidden/>
          </w:rPr>
          <w:fldChar w:fldCharType="begin"/>
        </w:r>
        <w:r w:rsidR="00865D2B">
          <w:rPr>
            <w:noProof/>
            <w:webHidden/>
          </w:rPr>
          <w:instrText xml:space="preserve"> PAGEREF _Toc39616256 \h </w:instrText>
        </w:r>
      </w:ins>
      <w:r w:rsidR="00865D2B">
        <w:rPr>
          <w:noProof/>
          <w:webHidden/>
        </w:rPr>
      </w:r>
      <w:ins w:id="55" w:author="Rachel Abbey" w:date="2020-06-09T14:59:00Z">
        <w:r w:rsidR="00865D2B">
          <w:rPr>
            <w:noProof/>
            <w:webHidden/>
          </w:rPr>
          <w:fldChar w:fldCharType="separate"/>
        </w:r>
        <w:r w:rsidR="00865D2B">
          <w:rPr>
            <w:noProof/>
            <w:webHidden/>
          </w:rPr>
          <w:t>3</w:t>
        </w:r>
        <w:r w:rsidR="00865D2B">
          <w:rPr>
            <w:noProof/>
            <w:webHidden/>
          </w:rPr>
          <w:fldChar w:fldCharType="end"/>
        </w:r>
        <w:r w:rsidR="00663A54">
          <w:rPr>
            <w:noProof/>
          </w:rPr>
          <w:fldChar w:fldCharType="end"/>
        </w:r>
      </w:ins>
    </w:p>
    <w:p w14:paraId="3A00F9FB" w14:textId="340142EF" w:rsidR="00865D2B" w:rsidRDefault="00663A54">
      <w:pPr>
        <w:pStyle w:val="TOC2"/>
        <w:rPr>
          <w:ins w:id="56" w:author="Rachel Abbey" w:date="2020-06-09T14:59:00Z"/>
          <w:rFonts w:asciiTheme="minorHAnsi" w:eastAsiaTheme="minorEastAsia" w:hAnsiTheme="minorHAnsi"/>
          <w:b w:val="0"/>
          <w:noProof/>
          <w:color w:val="auto"/>
          <w:sz w:val="22"/>
          <w:lang w:eastAsia="en-GB"/>
        </w:rPr>
      </w:pPr>
      <w:ins w:id="57" w:author="Rachel Abbey" w:date="2020-06-09T14:59:00Z">
        <w:r>
          <w:lastRenderedPageBreak/>
          <w:fldChar w:fldCharType="begin"/>
        </w:r>
        <w:r>
          <w:instrText xml:space="preserve"> HYPERLINK \l "_Toc39616257" </w:instrText>
        </w:r>
        <w:r>
          <w:fldChar w:fldCharType="separate"/>
        </w:r>
        <w:r w:rsidR="00865D2B" w:rsidRPr="008E773E">
          <w:rPr>
            <w:rStyle w:val="Hyperlink"/>
            <w:noProof/>
          </w:rPr>
          <w:t>Part 1 – The L</w:t>
        </w:r>
        <w:r w:rsidR="00865D2B" w:rsidRPr="008E773E">
          <w:rPr>
            <w:rStyle w:val="Hyperlink"/>
            <w:noProof/>
            <w:spacing w:val="-70"/>
          </w:rPr>
          <w:t xml:space="preserve"> </w:t>
        </w:r>
        <w:r w:rsidR="00865D2B" w:rsidRPr="008E773E">
          <w:rPr>
            <w:rStyle w:val="Hyperlink"/>
            <w:noProof/>
          </w:rPr>
          <w:t>G</w:t>
        </w:r>
        <w:r w:rsidR="00865D2B" w:rsidRPr="008E773E">
          <w:rPr>
            <w:rStyle w:val="Hyperlink"/>
            <w:noProof/>
            <w:spacing w:val="-70"/>
          </w:rPr>
          <w:t xml:space="preserve"> </w:t>
        </w:r>
        <w:r w:rsidR="00865D2B" w:rsidRPr="008E773E">
          <w:rPr>
            <w:rStyle w:val="Hyperlink"/>
            <w:noProof/>
          </w:rPr>
          <w:t>P</w:t>
        </w:r>
        <w:r w:rsidR="00865D2B" w:rsidRPr="008E773E">
          <w:rPr>
            <w:rStyle w:val="Hyperlink"/>
            <w:noProof/>
            <w:spacing w:val="-70"/>
          </w:rPr>
          <w:t xml:space="preserve"> </w:t>
        </w:r>
        <w:r w:rsidR="00865D2B" w:rsidRPr="008E773E">
          <w:rPr>
            <w:rStyle w:val="Hyperlink"/>
            <w:noProof/>
          </w:rPr>
          <w:t>S</w:t>
        </w:r>
        <w:r w:rsidR="00865D2B">
          <w:rPr>
            <w:noProof/>
            <w:webHidden/>
          </w:rPr>
          <w:tab/>
        </w:r>
        <w:r w:rsidR="00865D2B">
          <w:rPr>
            <w:noProof/>
            <w:webHidden/>
          </w:rPr>
          <w:fldChar w:fldCharType="begin"/>
        </w:r>
        <w:r w:rsidR="00865D2B">
          <w:rPr>
            <w:noProof/>
            <w:webHidden/>
          </w:rPr>
          <w:instrText xml:space="preserve"> PAGEREF _Toc39616257 \h </w:instrText>
        </w:r>
      </w:ins>
      <w:r w:rsidR="00865D2B">
        <w:rPr>
          <w:noProof/>
          <w:webHidden/>
        </w:rPr>
      </w:r>
      <w:ins w:id="58" w:author="Rachel Abbey" w:date="2020-06-09T14:59:00Z">
        <w:r w:rsidR="00865D2B">
          <w:rPr>
            <w:noProof/>
            <w:webHidden/>
          </w:rPr>
          <w:fldChar w:fldCharType="separate"/>
        </w:r>
        <w:r w:rsidR="00865D2B">
          <w:rPr>
            <w:noProof/>
            <w:webHidden/>
          </w:rPr>
          <w:t>3</w:t>
        </w:r>
        <w:r w:rsidR="00865D2B">
          <w:rPr>
            <w:noProof/>
            <w:webHidden/>
          </w:rPr>
          <w:fldChar w:fldCharType="end"/>
        </w:r>
        <w:r>
          <w:rPr>
            <w:noProof/>
          </w:rPr>
          <w:fldChar w:fldCharType="end"/>
        </w:r>
      </w:ins>
    </w:p>
    <w:p w14:paraId="5282F636" w14:textId="3F263BEA" w:rsidR="00865D2B" w:rsidRDefault="00663A54">
      <w:pPr>
        <w:pStyle w:val="TOC3"/>
        <w:tabs>
          <w:tab w:val="right" w:leader="dot" w:pos="9016"/>
        </w:tabs>
        <w:rPr>
          <w:ins w:id="59" w:author="Rachel Abbey" w:date="2020-06-09T14:59:00Z"/>
          <w:rFonts w:asciiTheme="minorHAnsi" w:eastAsiaTheme="minorEastAsia" w:hAnsiTheme="minorHAnsi"/>
          <w:noProof/>
          <w:color w:val="auto"/>
          <w:sz w:val="22"/>
          <w:lang w:eastAsia="en-GB"/>
        </w:rPr>
      </w:pPr>
      <w:ins w:id="60" w:author="Rachel Abbey" w:date="2020-06-09T14:59:00Z">
        <w:r>
          <w:fldChar w:fldCharType="begin"/>
        </w:r>
        <w:r>
          <w:instrText xml:space="preserve"> HYPERLINK \l "_Toc39616258" </w:instrText>
        </w:r>
        <w:r>
          <w:fldChar w:fldCharType="separate"/>
        </w:r>
        <w:r w:rsidR="00865D2B" w:rsidRPr="008E773E">
          <w:rPr>
            <w:rStyle w:val="Hyperlink"/>
            <w:noProof/>
          </w:rPr>
          <w:t>Benefits of the Scheme</w:t>
        </w:r>
        <w:r w:rsidR="00865D2B">
          <w:rPr>
            <w:noProof/>
            <w:webHidden/>
          </w:rPr>
          <w:tab/>
        </w:r>
        <w:r w:rsidR="00865D2B">
          <w:rPr>
            <w:noProof/>
            <w:webHidden/>
          </w:rPr>
          <w:fldChar w:fldCharType="begin"/>
        </w:r>
        <w:r w:rsidR="00865D2B">
          <w:rPr>
            <w:noProof/>
            <w:webHidden/>
          </w:rPr>
          <w:instrText xml:space="preserve"> PAGEREF _Toc39616258 \h </w:instrText>
        </w:r>
      </w:ins>
      <w:r w:rsidR="00865D2B">
        <w:rPr>
          <w:noProof/>
          <w:webHidden/>
        </w:rPr>
      </w:r>
      <w:ins w:id="61" w:author="Rachel Abbey" w:date="2020-06-09T14:59:00Z">
        <w:r w:rsidR="00865D2B">
          <w:rPr>
            <w:noProof/>
            <w:webHidden/>
          </w:rPr>
          <w:fldChar w:fldCharType="separate"/>
        </w:r>
        <w:r w:rsidR="00865D2B">
          <w:rPr>
            <w:noProof/>
            <w:webHidden/>
          </w:rPr>
          <w:t>3</w:t>
        </w:r>
        <w:r w:rsidR="00865D2B">
          <w:rPr>
            <w:noProof/>
            <w:webHidden/>
          </w:rPr>
          <w:fldChar w:fldCharType="end"/>
        </w:r>
        <w:r>
          <w:rPr>
            <w:noProof/>
          </w:rPr>
          <w:fldChar w:fldCharType="end"/>
        </w:r>
      </w:ins>
    </w:p>
    <w:p w14:paraId="052C6244" w14:textId="6D7C4163" w:rsidR="00865D2B" w:rsidRDefault="00663A54">
      <w:pPr>
        <w:pStyle w:val="TOC3"/>
        <w:tabs>
          <w:tab w:val="right" w:leader="dot" w:pos="9016"/>
        </w:tabs>
        <w:rPr>
          <w:ins w:id="62" w:author="Rachel Abbey" w:date="2020-06-09T14:59:00Z"/>
          <w:rFonts w:asciiTheme="minorHAnsi" w:eastAsiaTheme="minorEastAsia" w:hAnsiTheme="minorHAnsi"/>
          <w:noProof/>
          <w:color w:val="auto"/>
          <w:sz w:val="22"/>
          <w:lang w:eastAsia="en-GB"/>
        </w:rPr>
      </w:pPr>
      <w:ins w:id="63" w:author="Rachel Abbey" w:date="2020-06-09T14:59:00Z">
        <w:r>
          <w:fldChar w:fldCharType="begin"/>
        </w:r>
        <w:r>
          <w:instrText xml:space="preserve"> HYPERLINK \l "_Toc39616259" </w:instrText>
        </w:r>
        <w:r>
          <w:fldChar w:fldCharType="separate"/>
        </w:r>
        <w:r w:rsidR="00865D2B" w:rsidRPr="008E773E">
          <w:rPr>
            <w:rStyle w:val="Hyperlink"/>
            <w:noProof/>
          </w:rPr>
          <w:t>How your L</w:t>
        </w:r>
        <w:r w:rsidR="00865D2B" w:rsidRPr="008E773E">
          <w:rPr>
            <w:rStyle w:val="Hyperlink"/>
            <w:noProof/>
            <w:spacing w:val="-70"/>
          </w:rPr>
          <w:t xml:space="preserve"> </w:t>
        </w:r>
        <w:r w:rsidR="00865D2B" w:rsidRPr="008E773E">
          <w:rPr>
            <w:rStyle w:val="Hyperlink"/>
            <w:noProof/>
          </w:rPr>
          <w:t>G</w:t>
        </w:r>
        <w:r w:rsidR="00865D2B" w:rsidRPr="008E773E">
          <w:rPr>
            <w:rStyle w:val="Hyperlink"/>
            <w:noProof/>
            <w:spacing w:val="-70"/>
          </w:rPr>
          <w:t xml:space="preserve"> </w:t>
        </w:r>
        <w:r w:rsidR="00865D2B" w:rsidRPr="008E773E">
          <w:rPr>
            <w:rStyle w:val="Hyperlink"/>
            <w:noProof/>
          </w:rPr>
          <w:t>P</w:t>
        </w:r>
        <w:r w:rsidR="00865D2B" w:rsidRPr="008E773E">
          <w:rPr>
            <w:rStyle w:val="Hyperlink"/>
            <w:noProof/>
            <w:spacing w:val="-70"/>
          </w:rPr>
          <w:t xml:space="preserve"> </w:t>
        </w:r>
        <w:r w:rsidR="00865D2B" w:rsidRPr="008E773E">
          <w:rPr>
            <w:rStyle w:val="Hyperlink"/>
            <w:noProof/>
          </w:rPr>
          <w:t>S benefits are worked out</w:t>
        </w:r>
        <w:r w:rsidR="00865D2B">
          <w:rPr>
            <w:noProof/>
            <w:webHidden/>
          </w:rPr>
          <w:tab/>
        </w:r>
        <w:r w:rsidR="00865D2B">
          <w:rPr>
            <w:noProof/>
            <w:webHidden/>
          </w:rPr>
          <w:fldChar w:fldCharType="begin"/>
        </w:r>
        <w:r w:rsidR="00865D2B">
          <w:rPr>
            <w:noProof/>
            <w:webHidden/>
          </w:rPr>
          <w:instrText xml:space="preserve"> PAGEREF _Toc39616259 \h </w:instrText>
        </w:r>
      </w:ins>
      <w:r w:rsidR="00865D2B">
        <w:rPr>
          <w:noProof/>
          <w:webHidden/>
        </w:rPr>
      </w:r>
      <w:ins w:id="64" w:author="Rachel Abbey" w:date="2020-06-09T14:59:00Z">
        <w:r w:rsidR="00865D2B">
          <w:rPr>
            <w:noProof/>
            <w:webHidden/>
          </w:rPr>
          <w:fldChar w:fldCharType="separate"/>
        </w:r>
        <w:r w:rsidR="00865D2B">
          <w:rPr>
            <w:noProof/>
            <w:webHidden/>
          </w:rPr>
          <w:t>5</w:t>
        </w:r>
        <w:r w:rsidR="00865D2B">
          <w:rPr>
            <w:noProof/>
            <w:webHidden/>
          </w:rPr>
          <w:fldChar w:fldCharType="end"/>
        </w:r>
        <w:r>
          <w:rPr>
            <w:noProof/>
          </w:rPr>
          <w:fldChar w:fldCharType="end"/>
        </w:r>
      </w:ins>
    </w:p>
    <w:p w14:paraId="12C28CB8" w14:textId="0D036EE8" w:rsidR="00865D2B" w:rsidRDefault="00663A54">
      <w:pPr>
        <w:pStyle w:val="TOC3"/>
        <w:tabs>
          <w:tab w:val="right" w:leader="dot" w:pos="9016"/>
        </w:tabs>
        <w:rPr>
          <w:ins w:id="65" w:author="Rachel Abbey" w:date="2020-06-09T14:59:00Z"/>
          <w:rFonts w:asciiTheme="minorHAnsi" w:eastAsiaTheme="minorEastAsia" w:hAnsiTheme="minorHAnsi"/>
          <w:noProof/>
          <w:color w:val="auto"/>
          <w:sz w:val="22"/>
          <w:lang w:eastAsia="en-GB"/>
        </w:rPr>
      </w:pPr>
      <w:ins w:id="66" w:author="Rachel Abbey" w:date="2020-06-09T14:59:00Z">
        <w:r>
          <w:fldChar w:fldCharType="begin"/>
        </w:r>
        <w:r>
          <w:instrText xml:space="preserve"> HYPERLINK \l "_Toc39616260" </w:instrText>
        </w:r>
        <w:r>
          <w:fldChar w:fldCharType="separate"/>
        </w:r>
        <w:r w:rsidR="00865D2B" w:rsidRPr="008E773E">
          <w:rPr>
            <w:rStyle w:val="Hyperlink"/>
            <w:noProof/>
          </w:rPr>
          <w:t>When you can take your pension</w:t>
        </w:r>
        <w:r w:rsidR="00865D2B">
          <w:rPr>
            <w:noProof/>
            <w:webHidden/>
          </w:rPr>
          <w:tab/>
        </w:r>
        <w:r w:rsidR="00865D2B">
          <w:rPr>
            <w:noProof/>
            <w:webHidden/>
          </w:rPr>
          <w:fldChar w:fldCharType="begin"/>
        </w:r>
        <w:r w:rsidR="00865D2B">
          <w:rPr>
            <w:noProof/>
            <w:webHidden/>
          </w:rPr>
          <w:instrText xml:space="preserve"> PAGEREF _Toc39616260 \h </w:instrText>
        </w:r>
      </w:ins>
      <w:r w:rsidR="00865D2B">
        <w:rPr>
          <w:noProof/>
          <w:webHidden/>
        </w:rPr>
      </w:r>
      <w:ins w:id="67" w:author="Rachel Abbey" w:date="2020-06-09T14:59:00Z">
        <w:r w:rsidR="00865D2B">
          <w:rPr>
            <w:noProof/>
            <w:webHidden/>
          </w:rPr>
          <w:fldChar w:fldCharType="separate"/>
        </w:r>
        <w:r w:rsidR="00865D2B">
          <w:rPr>
            <w:noProof/>
            <w:webHidden/>
          </w:rPr>
          <w:t>7</w:t>
        </w:r>
        <w:r w:rsidR="00865D2B">
          <w:rPr>
            <w:noProof/>
            <w:webHidden/>
          </w:rPr>
          <w:fldChar w:fldCharType="end"/>
        </w:r>
        <w:r>
          <w:rPr>
            <w:noProof/>
          </w:rPr>
          <w:fldChar w:fldCharType="end"/>
        </w:r>
      </w:ins>
    </w:p>
    <w:p w14:paraId="4C9D234B" w14:textId="01BE2436" w:rsidR="00865D2B" w:rsidRDefault="00663A54">
      <w:pPr>
        <w:pStyle w:val="TOC3"/>
        <w:tabs>
          <w:tab w:val="right" w:leader="dot" w:pos="9016"/>
        </w:tabs>
        <w:rPr>
          <w:ins w:id="68" w:author="Rachel Abbey" w:date="2020-06-09T14:59:00Z"/>
          <w:rFonts w:asciiTheme="minorHAnsi" w:eastAsiaTheme="minorEastAsia" w:hAnsiTheme="minorHAnsi"/>
          <w:noProof/>
          <w:color w:val="auto"/>
          <w:sz w:val="22"/>
          <w:lang w:eastAsia="en-GB"/>
        </w:rPr>
      </w:pPr>
      <w:ins w:id="69" w:author="Rachel Abbey" w:date="2020-06-09T14:59:00Z">
        <w:r>
          <w:fldChar w:fldCharType="begin"/>
        </w:r>
        <w:r>
          <w:instrText xml:space="preserve"> HYPERLINK \l "_Toc39616261" </w:instrText>
        </w:r>
        <w:r>
          <w:fldChar w:fldCharType="separate"/>
        </w:r>
        <w:r w:rsidR="00865D2B" w:rsidRPr="008E773E">
          <w:rPr>
            <w:rStyle w:val="Hyperlink"/>
            <w:noProof/>
          </w:rPr>
          <w:t>Taking a tax-free lump sum when you retire</w:t>
        </w:r>
        <w:r w:rsidR="00865D2B">
          <w:rPr>
            <w:noProof/>
            <w:webHidden/>
          </w:rPr>
          <w:tab/>
        </w:r>
        <w:r w:rsidR="00865D2B">
          <w:rPr>
            <w:noProof/>
            <w:webHidden/>
          </w:rPr>
          <w:fldChar w:fldCharType="begin"/>
        </w:r>
        <w:r w:rsidR="00865D2B">
          <w:rPr>
            <w:noProof/>
            <w:webHidden/>
          </w:rPr>
          <w:instrText xml:space="preserve"> PAGEREF _Toc39616261 \h </w:instrText>
        </w:r>
      </w:ins>
      <w:r w:rsidR="00865D2B">
        <w:rPr>
          <w:noProof/>
          <w:webHidden/>
        </w:rPr>
      </w:r>
      <w:ins w:id="70" w:author="Rachel Abbey" w:date="2020-06-09T14:59:00Z">
        <w:r w:rsidR="00865D2B">
          <w:rPr>
            <w:noProof/>
            <w:webHidden/>
          </w:rPr>
          <w:fldChar w:fldCharType="separate"/>
        </w:r>
        <w:r w:rsidR="00865D2B">
          <w:rPr>
            <w:noProof/>
            <w:webHidden/>
          </w:rPr>
          <w:t>9</w:t>
        </w:r>
        <w:r w:rsidR="00865D2B">
          <w:rPr>
            <w:noProof/>
            <w:webHidden/>
          </w:rPr>
          <w:fldChar w:fldCharType="end"/>
        </w:r>
        <w:r>
          <w:rPr>
            <w:noProof/>
          </w:rPr>
          <w:fldChar w:fldCharType="end"/>
        </w:r>
      </w:ins>
    </w:p>
    <w:p w14:paraId="435FD3C8" w14:textId="7F257B6C" w:rsidR="00865D2B" w:rsidRDefault="00663A54">
      <w:pPr>
        <w:pStyle w:val="TOC3"/>
        <w:tabs>
          <w:tab w:val="right" w:leader="dot" w:pos="9016"/>
        </w:tabs>
        <w:rPr>
          <w:ins w:id="71" w:author="Rachel Abbey" w:date="2020-06-09T14:59:00Z"/>
          <w:rFonts w:asciiTheme="minorHAnsi" w:eastAsiaTheme="minorEastAsia" w:hAnsiTheme="minorHAnsi"/>
          <w:noProof/>
          <w:color w:val="auto"/>
          <w:sz w:val="22"/>
          <w:lang w:eastAsia="en-GB"/>
        </w:rPr>
      </w:pPr>
      <w:ins w:id="72" w:author="Rachel Abbey" w:date="2020-06-09T14:59:00Z">
        <w:r>
          <w:fldChar w:fldCharType="begin"/>
        </w:r>
        <w:r>
          <w:instrText xml:space="preserve"> HYPERLINK \l "_Toc39616262" </w:instrText>
        </w:r>
        <w:r>
          <w:fldChar w:fldCharType="separate"/>
        </w:r>
        <w:r w:rsidR="00865D2B" w:rsidRPr="008E773E">
          <w:rPr>
            <w:rStyle w:val="Hyperlink"/>
            <w:noProof/>
          </w:rPr>
          <w:t>Increasing your pension</w:t>
        </w:r>
        <w:r w:rsidR="00865D2B">
          <w:rPr>
            <w:noProof/>
            <w:webHidden/>
          </w:rPr>
          <w:tab/>
        </w:r>
        <w:r w:rsidR="00865D2B">
          <w:rPr>
            <w:noProof/>
            <w:webHidden/>
          </w:rPr>
          <w:fldChar w:fldCharType="begin"/>
        </w:r>
        <w:r w:rsidR="00865D2B">
          <w:rPr>
            <w:noProof/>
            <w:webHidden/>
          </w:rPr>
          <w:instrText xml:space="preserve"> PAGEREF _Toc39616262 \h </w:instrText>
        </w:r>
      </w:ins>
      <w:r w:rsidR="00865D2B">
        <w:rPr>
          <w:noProof/>
          <w:webHidden/>
        </w:rPr>
      </w:r>
      <w:ins w:id="73" w:author="Rachel Abbey" w:date="2020-06-09T14:59:00Z">
        <w:r w:rsidR="00865D2B">
          <w:rPr>
            <w:noProof/>
            <w:webHidden/>
          </w:rPr>
          <w:fldChar w:fldCharType="separate"/>
        </w:r>
        <w:r w:rsidR="00865D2B">
          <w:rPr>
            <w:noProof/>
            <w:webHidden/>
          </w:rPr>
          <w:t>11</w:t>
        </w:r>
        <w:r w:rsidR="00865D2B">
          <w:rPr>
            <w:noProof/>
            <w:webHidden/>
          </w:rPr>
          <w:fldChar w:fldCharType="end"/>
        </w:r>
        <w:r>
          <w:rPr>
            <w:noProof/>
          </w:rPr>
          <w:fldChar w:fldCharType="end"/>
        </w:r>
      </w:ins>
    </w:p>
    <w:p w14:paraId="4E4C69D6" w14:textId="54AC3425" w:rsidR="00865D2B" w:rsidRDefault="00663A54">
      <w:pPr>
        <w:pStyle w:val="TOC3"/>
        <w:tabs>
          <w:tab w:val="right" w:leader="dot" w:pos="9016"/>
        </w:tabs>
        <w:rPr>
          <w:ins w:id="74" w:author="Rachel Abbey" w:date="2020-06-09T14:59:00Z"/>
          <w:rFonts w:asciiTheme="minorHAnsi" w:eastAsiaTheme="minorEastAsia" w:hAnsiTheme="minorHAnsi"/>
          <w:noProof/>
          <w:color w:val="auto"/>
          <w:sz w:val="22"/>
          <w:lang w:eastAsia="en-GB"/>
        </w:rPr>
      </w:pPr>
      <w:ins w:id="75" w:author="Rachel Abbey" w:date="2020-06-09T14:59:00Z">
        <w:r>
          <w:fldChar w:fldCharType="begin"/>
        </w:r>
        <w:r>
          <w:instrText xml:space="preserve"> HYPERLINK \l "_Toc39616263" </w:instrText>
        </w:r>
        <w:r>
          <w:fldChar w:fldCharType="separate"/>
        </w:r>
        <w:r w:rsidR="00865D2B" w:rsidRPr="008E773E">
          <w:rPr>
            <w:rStyle w:val="Hyperlink"/>
            <w:noProof/>
          </w:rPr>
          <w:t>Tax controls and your pension</w:t>
        </w:r>
        <w:r w:rsidR="00865D2B">
          <w:rPr>
            <w:noProof/>
            <w:webHidden/>
          </w:rPr>
          <w:tab/>
        </w:r>
        <w:r w:rsidR="00865D2B">
          <w:rPr>
            <w:noProof/>
            <w:webHidden/>
          </w:rPr>
          <w:fldChar w:fldCharType="begin"/>
        </w:r>
        <w:r w:rsidR="00865D2B">
          <w:rPr>
            <w:noProof/>
            <w:webHidden/>
          </w:rPr>
          <w:instrText xml:space="preserve"> PAGEREF _Toc39616263 \h </w:instrText>
        </w:r>
      </w:ins>
      <w:r w:rsidR="00865D2B">
        <w:rPr>
          <w:noProof/>
          <w:webHidden/>
        </w:rPr>
      </w:r>
      <w:ins w:id="76" w:author="Rachel Abbey" w:date="2020-06-09T14:59:00Z">
        <w:r w:rsidR="00865D2B">
          <w:rPr>
            <w:noProof/>
            <w:webHidden/>
          </w:rPr>
          <w:fldChar w:fldCharType="separate"/>
        </w:r>
        <w:r w:rsidR="00865D2B">
          <w:rPr>
            <w:noProof/>
            <w:webHidden/>
          </w:rPr>
          <w:t>12</w:t>
        </w:r>
        <w:r w:rsidR="00865D2B">
          <w:rPr>
            <w:noProof/>
            <w:webHidden/>
          </w:rPr>
          <w:fldChar w:fldCharType="end"/>
        </w:r>
        <w:r>
          <w:rPr>
            <w:noProof/>
          </w:rPr>
          <w:fldChar w:fldCharType="end"/>
        </w:r>
      </w:ins>
    </w:p>
    <w:p w14:paraId="648509D6" w14:textId="7FDCBA4D" w:rsidR="00865D2B" w:rsidRDefault="00663A54">
      <w:pPr>
        <w:pStyle w:val="TOC3"/>
        <w:tabs>
          <w:tab w:val="right" w:leader="dot" w:pos="9016"/>
        </w:tabs>
        <w:rPr>
          <w:ins w:id="77" w:author="Rachel Abbey" w:date="2020-06-09T14:59:00Z"/>
          <w:rFonts w:asciiTheme="minorHAnsi" w:eastAsiaTheme="minorEastAsia" w:hAnsiTheme="minorHAnsi"/>
          <w:noProof/>
          <w:color w:val="auto"/>
          <w:sz w:val="22"/>
          <w:lang w:eastAsia="en-GB"/>
        </w:rPr>
      </w:pPr>
      <w:ins w:id="78" w:author="Rachel Abbey" w:date="2020-06-09T14:59:00Z">
        <w:r>
          <w:fldChar w:fldCharType="begin"/>
        </w:r>
        <w:r>
          <w:instrText xml:space="preserve"> HYPERLINK \l "_Toc39616264" </w:instrText>
        </w:r>
        <w:r>
          <w:fldChar w:fldCharType="separate"/>
        </w:r>
        <w:r w:rsidR="00865D2B" w:rsidRPr="008E773E">
          <w:rPr>
            <w:rStyle w:val="Hyperlink"/>
            <w:noProof/>
          </w:rPr>
          <w:t>After you have taken your pension</w:t>
        </w:r>
        <w:r w:rsidR="00865D2B">
          <w:rPr>
            <w:noProof/>
            <w:webHidden/>
          </w:rPr>
          <w:tab/>
        </w:r>
        <w:r w:rsidR="00865D2B">
          <w:rPr>
            <w:noProof/>
            <w:webHidden/>
          </w:rPr>
          <w:fldChar w:fldCharType="begin"/>
        </w:r>
        <w:r w:rsidR="00865D2B">
          <w:rPr>
            <w:noProof/>
            <w:webHidden/>
          </w:rPr>
          <w:instrText xml:space="preserve"> PAGEREF _Toc39616264 \h </w:instrText>
        </w:r>
      </w:ins>
      <w:r w:rsidR="00865D2B">
        <w:rPr>
          <w:noProof/>
          <w:webHidden/>
        </w:rPr>
      </w:r>
      <w:ins w:id="79" w:author="Rachel Abbey" w:date="2020-06-09T14:59:00Z">
        <w:r w:rsidR="00865D2B">
          <w:rPr>
            <w:noProof/>
            <w:webHidden/>
          </w:rPr>
          <w:fldChar w:fldCharType="separate"/>
        </w:r>
        <w:r w:rsidR="00865D2B">
          <w:rPr>
            <w:noProof/>
            <w:webHidden/>
          </w:rPr>
          <w:t>14</w:t>
        </w:r>
        <w:r w:rsidR="00865D2B">
          <w:rPr>
            <w:noProof/>
            <w:webHidden/>
          </w:rPr>
          <w:fldChar w:fldCharType="end"/>
        </w:r>
        <w:r>
          <w:rPr>
            <w:noProof/>
          </w:rPr>
          <w:fldChar w:fldCharType="end"/>
        </w:r>
      </w:ins>
    </w:p>
    <w:p w14:paraId="5ED74170" w14:textId="2DD15460" w:rsidR="00865D2B" w:rsidRDefault="00663A54">
      <w:pPr>
        <w:pStyle w:val="TOC3"/>
        <w:tabs>
          <w:tab w:val="right" w:leader="dot" w:pos="9016"/>
        </w:tabs>
        <w:rPr>
          <w:ins w:id="80" w:author="Rachel Abbey" w:date="2020-06-09T14:59:00Z"/>
          <w:rFonts w:asciiTheme="minorHAnsi" w:eastAsiaTheme="minorEastAsia" w:hAnsiTheme="minorHAnsi"/>
          <w:noProof/>
          <w:color w:val="auto"/>
          <w:sz w:val="22"/>
          <w:lang w:eastAsia="en-GB"/>
        </w:rPr>
      </w:pPr>
      <w:ins w:id="81" w:author="Rachel Abbey" w:date="2020-06-09T14:59:00Z">
        <w:r>
          <w:fldChar w:fldCharType="begin"/>
        </w:r>
        <w:r>
          <w:instrText xml:space="preserve"> HYPERLINK \l "_Toc39616265" </w:instrText>
        </w:r>
        <w:r>
          <w:fldChar w:fldCharType="separate"/>
        </w:r>
        <w:r w:rsidR="00865D2B" w:rsidRPr="008E773E">
          <w:rPr>
            <w:rStyle w:val="Hyperlink"/>
            <w:noProof/>
          </w:rPr>
          <w:t>Taking your L</w:t>
        </w:r>
        <w:r w:rsidR="00865D2B" w:rsidRPr="008E773E">
          <w:rPr>
            <w:rStyle w:val="Hyperlink"/>
            <w:noProof/>
            <w:spacing w:val="-70"/>
          </w:rPr>
          <w:t> </w:t>
        </w:r>
        <w:r w:rsidR="00865D2B" w:rsidRPr="008E773E">
          <w:rPr>
            <w:rStyle w:val="Hyperlink"/>
            <w:noProof/>
          </w:rPr>
          <w:t>G</w:t>
        </w:r>
        <w:r w:rsidR="00865D2B" w:rsidRPr="008E773E">
          <w:rPr>
            <w:rStyle w:val="Hyperlink"/>
            <w:noProof/>
            <w:spacing w:val="-70"/>
          </w:rPr>
          <w:t> </w:t>
        </w:r>
        <w:r w:rsidR="00865D2B" w:rsidRPr="008E773E">
          <w:rPr>
            <w:rStyle w:val="Hyperlink"/>
            <w:noProof/>
          </w:rPr>
          <w:t>P</w:t>
        </w:r>
        <w:r w:rsidR="00865D2B" w:rsidRPr="008E773E">
          <w:rPr>
            <w:rStyle w:val="Hyperlink"/>
            <w:noProof/>
            <w:spacing w:val="-70"/>
          </w:rPr>
          <w:t> </w:t>
        </w:r>
        <w:r w:rsidR="00865D2B" w:rsidRPr="008E773E">
          <w:rPr>
            <w:rStyle w:val="Hyperlink"/>
            <w:noProof/>
          </w:rPr>
          <w:t>S pension – the process</w:t>
        </w:r>
        <w:r w:rsidR="00865D2B">
          <w:rPr>
            <w:noProof/>
            <w:webHidden/>
          </w:rPr>
          <w:tab/>
        </w:r>
        <w:r w:rsidR="00865D2B">
          <w:rPr>
            <w:noProof/>
            <w:webHidden/>
          </w:rPr>
          <w:fldChar w:fldCharType="begin"/>
        </w:r>
        <w:r w:rsidR="00865D2B">
          <w:rPr>
            <w:noProof/>
            <w:webHidden/>
          </w:rPr>
          <w:instrText xml:space="preserve"> PAGEREF _Toc39616265 \h </w:instrText>
        </w:r>
      </w:ins>
      <w:r w:rsidR="00865D2B">
        <w:rPr>
          <w:noProof/>
          <w:webHidden/>
        </w:rPr>
      </w:r>
      <w:ins w:id="82" w:author="Rachel Abbey" w:date="2020-06-09T14:59:00Z">
        <w:r w:rsidR="00865D2B">
          <w:rPr>
            <w:noProof/>
            <w:webHidden/>
          </w:rPr>
          <w:fldChar w:fldCharType="separate"/>
        </w:r>
        <w:r w:rsidR="00865D2B">
          <w:rPr>
            <w:noProof/>
            <w:webHidden/>
          </w:rPr>
          <w:t>15</w:t>
        </w:r>
        <w:r w:rsidR="00865D2B">
          <w:rPr>
            <w:noProof/>
            <w:webHidden/>
          </w:rPr>
          <w:fldChar w:fldCharType="end"/>
        </w:r>
        <w:r>
          <w:rPr>
            <w:noProof/>
          </w:rPr>
          <w:fldChar w:fldCharType="end"/>
        </w:r>
      </w:ins>
    </w:p>
    <w:p w14:paraId="02F658B5" w14:textId="06A3AD50" w:rsidR="00865D2B" w:rsidRDefault="00663A54">
      <w:pPr>
        <w:pStyle w:val="TOC3"/>
        <w:tabs>
          <w:tab w:val="right" w:leader="dot" w:pos="9016"/>
        </w:tabs>
        <w:rPr>
          <w:ins w:id="83" w:author="Rachel Abbey" w:date="2020-06-09T14:59:00Z"/>
          <w:rFonts w:asciiTheme="minorHAnsi" w:eastAsiaTheme="minorEastAsia" w:hAnsiTheme="minorHAnsi"/>
          <w:noProof/>
          <w:color w:val="auto"/>
          <w:sz w:val="22"/>
          <w:lang w:eastAsia="en-GB"/>
        </w:rPr>
      </w:pPr>
      <w:ins w:id="84" w:author="Rachel Abbey" w:date="2020-06-09T14:59:00Z">
        <w:r>
          <w:fldChar w:fldCharType="begin"/>
        </w:r>
        <w:r>
          <w:instrText xml:space="preserve"> HYPERLINK \l "_Toc39616266" </w:instrText>
        </w:r>
        <w:r>
          <w:fldChar w:fldCharType="separate"/>
        </w:r>
        <w:r w:rsidR="00865D2B" w:rsidRPr="008E773E">
          <w:rPr>
            <w:rStyle w:val="Hyperlink"/>
            <w:noProof/>
          </w:rPr>
          <w:t>Help if you have a query or complaint</w:t>
        </w:r>
        <w:r w:rsidR="00865D2B">
          <w:rPr>
            <w:noProof/>
            <w:webHidden/>
          </w:rPr>
          <w:tab/>
        </w:r>
        <w:r w:rsidR="00865D2B">
          <w:rPr>
            <w:noProof/>
            <w:webHidden/>
          </w:rPr>
          <w:fldChar w:fldCharType="begin"/>
        </w:r>
        <w:r w:rsidR="00865D2B">
          <w:rPr>
            <w:noProof/>
            <w:webHidden/>
          </w:rPr>
          <w:instrText xml:space="preserve"> PAGEREF _Toc39616266 \h </w:instrText>
        </w:r>
      </w:ins>
      <w:r w:rsidR="00865D2B">
        <w:rPr>
          <w:noProof/>
          <w:webHidden/>
        </w:rPr>
      </w:r>
      <w:ins w:id="85" w:author="Rachel Abbey" w:date="2020-06-09T14:59:00Z">
        <w:r w:rsidR="00865D2B">
          <w:rPr>
            <w:noProof/>
            <w:webHidden/>
          </w:rPr>
          <w:fldChar w:fldCharType="separate"/>
        </w:r>
        <w:r w:rsidR="00865D2B">
          <w:rPr>
            <w:noProof/>
            <w:webHidden/>
          </w:rPr>
          <w:t>18</w:t>
        </w:r>
        <w:r w:rsidR="00865D2B">
          <w:rPr>
            <w:noProof/>
            <w:webHidden/>
          </w:rPr>
          <w:fldChar w:fldCharType="end"/>
        </w:r>
        <w:r>
          <w:rPr>
            <w:noProof/>
          </w:rPr>
          <w:fldChar w:fldCharType="end"/>
        </w:r>
      </w:ins>
    </w:p>
    <w:p w14:paraId="3FB5C443" w14:textId="4C362714" w:rsidR="00865D2B" w:rsidRDefault="00663A54">
      <w:pPr>
        <w:pStyle w:val="TOC2"/>
        <w:rPr>
          <w:ins w:id="86" w:author="Rachel Abbey" w:date="2020-06-09T14:59:00Z"/>
          <w:rFonts w:asciiTheme="minorHAnsi" w:eastAsiaTheme="minorEastAsia" w:hAnsiTheme="minorHAnsi"/>
          <w:b w:val="0"/>
          <w:noProof/>
          <w:color w:val="auto"/>
          <w:sz w:val="22"/>
          <w:lang w:eastAsia="en-GB"/>
        </w:rPr>
      </w:pPr>
      <w:ins w:id="87" w:author="Rachel Abbey" w:date="2020-06-09T14:59:00Z">
        <w:r>
          <w:fldChar w:fldCharType="begin"/>
        </w:r>
        <w:r>
          <w:instrText xml:space="preserve"> HYPERLINK \l "_Toc39616267" </w:instrText>
        </w:r>
        <w:r>
          <w:fldChar w:fldCharType="separate"/>
        </w:r>
        <w:r w:rsidR="00865D2B" w:rsidRPr="008E773E">
          <w:rPr>
            <w:rStyle w:val="Hyperlink"/>
            <w:noProof/>
          </w:rPr>
          <w:t>Part 2 – Other useful information</w:t>
        </w:r>
        <w:r w:rsidR="00865D2B">
          <w:rPr>
            <w:noProof/>
            <w:webHidden/>
          </w:rPr>
          <w:tab/>
        </w:r>
        <w:r w:rsidR="00865D2B">
          <w:rPr>
            <w:noProof/>
            <w:webHidden/>
          </w:rPr>
          <w:fldChar w:fldCharType="begin"/>
        </w:r>
        <w:r w:rsidR="00865D2B">
          <w:rPr>
            <w:noProof/>
            <w:webHidden/>
          </w:rPr>
          <w:instrText xml:space="preserve"> PAGEREF _Toc39616267 \h </w:instrText>
        </w:r>
      </w:ins>
      <w:r w:rsidR="00865D2B">
        <w:rPr>
          <w:noProof/>
          <w:webHidden/>
        </w:rPr>
      </w:r>
      <w:ins w:id="88" w:author="Rachel Abbey" w:date="2020-06-09T14:59:00Z">
        <w:r w:rsidR="00865D2B">
          <w:rPr>
            <w:noProof/>
            <w:webHidden/>
          </w:rPr>
          <w:fldChar w:fldCharType="separate"/>
        </w:r>
        <w:r w:rsidR="00865D2B">
          <w:rPr>
            <w:noProof/>
            <w:webHidden/>
          </w:rPr>
          <w:t>20</w:t>
        </w:r>
        <w:r w:rsidR="00865D2B">
          <w:rPr>
            <w:noProof/>
            <w:webHidden/>
          </w:rPr>
          <w:fldChar w:fldCharType="end"/>
        </w:r>
        <w:r>
          <w:rPr>
            <w:noProof/>
          </w:rPr>
          <w:fldChar w:fldCharType="end"/>
        </w:r>
      </w:ins>
    </w:p>
    <w:p w14:paraId="3B371423" w14:textId="4BACB795" w:rsidR="00865D2B" w:rsidRDefault="00663A54">
      <w:pPr>
        <w:pStyle w:val="TOC3"/>
        <w:tabs>
          <w:tab w:val="right" w:leader="dot" w:pos="9016"/>
        </w:tabs>
        <w:rPr>
          <w:ins w:id="89" w:author="Rachel Abbey" w:date="2020-06-09T14:59:00Z"/>
          <w:rFonts w:asciiTheme="minorHAnsi" w:eastAsiaTheme="minorEastAsia" w:hAnsiTheme="minorHAnsi"/>
          <w:noProof/>
          <w:color w:val="auto"/>
          <w:sz w:val="22"/>
          <w:lang w:eastAsia="en-GB"/>
        </w:rPr>
      </w:pPr>
      <w:ins w:id="90" w:author="Rachel Abbey" w:date="2020-06-09T14:59:00Z">
        <w:r>
          <w:fldChar w:fldCharType="begin"/>
        </w:r>
        <w:r>
          <w:instrText xml:space="preserve"> HYPERLINK \l "_Toc39616268" </w:instrText>
        </w:r>
        <w:r>
          <w:fldChar w:fldCharType="separate"/>
        </w:r>
        <w:r w:rsidR="00865D2B" w:rsidRPr="008E773E">
          <w:rPr>
            <w:rStyle w:val="Hyperlink"/>
            <w:noProof/>
          </w:rPr>
          <w:t>State Pension</w:t>
        </w:r>
        <w:r w:rsidR="00865D2B">
          <w:rPr>
            <w:noProof/>
            <w:webHidden/>
          </w:rPr>
          <w:tab/>
        </w:r>
        <w:r w:rsidR="00865D2B">
          <w:rPr>
            <w:noProof/>
            <w:webHidden/>
          </w:rPr>
          <w:fldChar w:fldCharType="begin"/>
        </w:r>
        <w:r w:rsidR="00865D2B">
          <w:rPr>
            <w:noProof/>
            <w:webHidden/>
          </w:rPr>
          <w:instrText xml:space="preserve"> PAGEREF _Toc39616268 \h </w:instrText>
        </w:r>
      </w:ins>
      <w:r w:rsidR="00865D2B">
        <w:rPr>
          <w:noProof/>
          <w:webHidden/>
        </w:rPr>
      </w:r>
      <w:ins w:id="91" w:author="Rachel Abbey" w:date="2020-06-09T14:59:00Z">
        <w:r w:rsidR="00865D2B">
          <w:rPr>
            <w:noProof/>
            <w:webHidden/>
          </w:rPr>
          <w:fldChar w:fldCharType="separate"/>
        </w:r>
        <w:r w:rsidR="00865D2B">
          <w:rPr>
            <w:noProof/>
            <w:webHidden/>
          </w:rPr>
          <w:t>20</w:t>
        </w:r>
        <w:r w:rsidR="00865D2B">
          <w:rPr>
            <w:noProof/>
            <w:webHidden/>
          </w:rPr>
          <w:fldChar w:fldCharType="end"/>
        </w:r>
        <w:r>
          <w:rPr>
            <w:noProof/>
          </w:rPr>
          <w:fldChar w:fldCharType="end"/>
        </w:r>
      </w:ins>
    </w:p>
    <w:p w14:paraId="4B0C4C5E" w14:textId="735FD125" w:rsidR="00865D2B" w:rsidRDefault="00663A54">
      <w:pPr>
        <w:pStyle w:val="TOC3"/>
        <w:tabs>
          <w:tab w:val="right" w:leader="dot" w:pos="9016"/>
        </w:tabs>
        <w:rPr>
          <w:ins w:id="92" w:author="Rachel Abbey" w:date="2020-06-09T14:59:00Z"/>
          <w:rFonts w:asciiTheme="minorHAnsi" w:eastAsiaTheme="minorEastAsia" w:hAnsiTheme="minorHAnsi"/>
          <w:noProof/>
          <w:color w:val="auto"/>
          <w:sz w:val="22"/>
          <w:lang w:eastAsia="en-GB"/>
        </w:rPr>
      </w:pPr>
      <w:ins w:id="93" w:author="Rachel Abbey" w:date="2020-06-09T14:59:00Z">
        <w:r>
          <w:fldChar w:fldCharType="begin"/>
        </w:r>
        <w:r>
          <w:instrText xml:space="preserve"> HYPERLINK \l "_Toc39616269" </w:instrText>
        </w:r>
        <w:r>
          <w:fldChar w:fldCharType="separate"/>
        </w:r>
        <w:r w:rsidR="00865D2B" w:rsidRPr="008E773E">
          <w:rPr>
            <w:rStyle w:val="Hyperlink"/>
            <w:noProof/>
          </w:rPr>
          <w:t>Tax and your pension</w:t>
        </w:r>
        <w:r w:rsidR="00865D2B">
          <w:rPr>
            <w:noProof/>
            <w:webHidden/>
          </w:rPr>
          <w:tab/>
        </w:r>
        <w:r w:rsidR="00865D2B">
          <w:rPr>
            <w:noProof/>
            <w:webHidden/>
          </w:rPr>
          <w:fldChar w:fldCharType="begin"/>
        </w:r>
        <w:r w:rsidR="00865D2B">
          <w:rPr>
            <w:noProof/>
            <w:webHidden/>
          </w:rPr>
          <w:instrText xml:space="preserve"> PAGEREF _Toc39616269 \h </w:instrText>
        </w:r>
      </w:ins>
      <w:r w:rsidR="00865D2B">
        <w:rPr>
          <w:noProof/>
          <w:webHidden/>
        </w:rPr>
      </w:r>
      <w:ins w:id="94" w:author="Rachel Abbey" w:date="2020-06-09T14:59:00Z">
        <w:r w:rsidR="00865D2B">
          <w:rPr>
            <w:noProof/>
            <w:webHidden/>
          </w:rPr>
          <w:fldChar w:fldCharType="separate"/>
        </w:r>
        <w:r w:rsidR="00865D2B">
          <w:rPr>
            <w:noProof/>
            <w:webHidden/>
          </w:rPr>
          <w:t>20</w:t>
        </w:r>
        <w:r w:rsidR="00865D2B">
          <w:rPr>
            <w:noProof/>
            <w:webHidden/>
          </w:rPr>
          <w:fldChar w:fldCharType="end"/>
        </w:r>
        <w:r>
          <w:rPr>
            <w:noProof/>
          </w:rPr>
          <w:fldChar w:fldCharType="end"/>
        </w:r>
      </w:ins>
    </w:p>
    <w:p w14:paraId="31DAA131" w14:textId="5F1ADD54" w:rsidR="00865D2B" w:rsidRDefault="00663A54">
      <w:pPr>
        <w:pStyle w:val="TOC3"/>
        <w:tabs>
          <w:tab w:val="right" w:leader="dot" w:pos="9016"/>
        </w:tabs>
        <w:rPr>
          <w:ins w:id="95" w:author="Rachel Abbey" w:date="2020-06-09T14:59:00Z"/>
          <w:rFonts w:asciiTheme="minorHAnsi" w:eastAsiaTheme="minorEastAsia" w:hAnsiTheme="minorHAnsi"/>
          <w:noProof/>
          <w:color w:val="auto"/>
          <w:sz w:val="22"/>
          <w:lang w:eastAsia="en-GB"/>
        </w:rPr>
      </w:pPr>
      <w:ins w:id="96" w:author="Rachel Abbey" w:date="2020-06-09T14:59:00Z">
        <w:r>
          <w:fldChar w:fldCharType="begin"/>
        </w:r>
        <w:r>
          <w:instrText xml:space="preserve"> HYPERLINK \l "_Toc39616270" </w:instrText>
        </w:r>
        <w:r>
          <w:fldChar w:fldCharType="separate"/>
        </w:r>
        <w:r w:rsidR="00865D2B" w:rsidRPr="008E773E">
          <w:rPr>
            <w:rStyle w:val="Hyperlink"/>
            <w:noProof/>
          </w:rPr>
          <w:t>Tracing previous pension rights</w:t>
        </w:r>
        <w:r w:rsidR="00865D2B">
          <w:rPr>
            <w:noProof/>
            <w:webHidden/>
          </w:rPr>
          <w:tab/>
        </w:r>
        <w:r w:rsidR="00865D2B">
          <w:rPr>
            <w:noProof/>
            <w:webHidden/>
          </w:rPr>
          <w:fldChar w:fldCharType="begin"/>
        </w:r>
        <w:r w:rsidR="00865D2B">
          <w:rPr>
            <w:noProof/>
            <w:webHidden/>
          </w:rPr>
          <w:instrText xml:space="preserve"> PAGEREF _Toc39616270 \h </w:instrText>
        </w:r>
      </w:ins>
      <w:r w:rsidR="00865D2B">
        <w:rPr>
          <w:noProof/>
          <w:webHidden/>
        </w:rPr>
      </w:r>
      <w:ins w:id="97" w:author="Rachel Abbey" w:date="2020-06-09T14:59:00Z">
        <w:r w:rsidR="00865D2B">
          <w:rPr>
            <w:noProof/>
            <w:webHidden/>
          </w:rPr>
          <w:fldChar w:fldCharType="separate"/>
        </w:r>
        <w:r w:rsidR="00865D2B">
          <w:rPr>
            <w:noProof/>
            <w:webHidden/>
          </w:rPr>
          <w:t>21</w:t>
        </w:r>
        <w:r w:rsidR="00865D2B">
          <w:rPr>
            <w:noProof/>
            <w:webHidden/>
          </w:rPr>
          <w:fldChar w:fldCharType="end"/>
        </w:r>
        <w:r>
          <w:rPr>
            <w:noProof/>
          </w:rPr>
          <w:fldChar w:fldCharType="end"/>
        </w:r>
      </w:ins>
    </w:p>
    <w:p w14:paraId="2B66B5FC" w14:textId="166E9F94" w:rsidR="00865D2B" w:rsidRDefault="00663A54">
      <w:pPr>
        <w:pStyle w:val="TOC3"/>
        <w:tabs>
          <w:tab w:val="right" w:leader="dot" w:pos="9016"/>
        </w:tabs>
        <w:rPr>
          <w:ins w:id="98" w:author="Rachel Abbey" w:date="2020-06-09T14:59:00Z"/>
          <w:rFonts w:asciiTheme="minorHAnsi" w:eastAsiaTheme="minorEastAsia" w:hAnsiTheme="minorHAnsi"/>
          <w:noProof/>
          <w:color w:val="auto"/>
          <w:sz w:val="22"/>
          <w:lang w:eastAsia="en-GB"/>
        </w:rPr>
      </w:pPr>
      <w:ins w:id="99" w:author="Rachel Abbey" w:date="2020-06-09T14:59:00Z">
        <w:r>
          <w:fldChar w:fldCharType="begin"/>
        </w:r>
        <w:r>
          <w:instrText xml:space="preserve"> HYPERLINK \l "_Toc39616271" </w:instrText>
        </w:r>
        <w:r>
          <w:fldChar w:fldCharType="separate"/>
        </w:r>
        <w:r w:rsidR="00865D2B" w:rsidRPr="008E773E">
          <w:rPr>
            <w:rStyle w:val="Hyperlink"/>
            <w:noProof/>
          </w:rPr>
          <w:t>Pension scams</w:t>
        </w:r>
        <w:r w:rsidR="00865D2B">
          <w:rPr>
            <w:noProof/>
            <w:webHidden/>
          </w:rPr>
          <w:tab/>
        </w:r>
        <w:r w:rsidR="00865D2B">
          <w:rPr>
            <w:noProof/>
            <w:webHidden/>
          </w:rPr>
          <w:fldChar w:fldCharType="begin"/>
        </w:r>
        <w:r w:rsidR="00865D2B">
          <w:rPr>
            <w:noProof/>
            <w:webHidden/>
          </w:rPr>
          <w:instrText xml:space="preserve"> PAGEREF _Toc39616271 \h </w:instrText>
        </w:r>
      </w:ins>
      <w:r w:rsidR="00865D2B">
        <w:rPr>
          <w:noProof/>
          <w:webHidden/>
        </w:rPr>
      </w:r>
      <w:ins w:id="100" w:author="Rachel Abbey" w:date="2020-06-09T14:59:00Z">
        <w:r w:rsidR="00865D2B">
          <w:rPr>
            <w:noProof/>
            <w:webHidden/>
          </w:rPr>
          <w:fldChar w:fldCharType="separate"/>
        </w:r>
        <w:r w:rsidR="00865D2B">
          <w:rPr>
            <w:noProof/>
            <w:webHidden/>
          </w:rPr>
          <w:t>21</w:t>
        </w:r>
        <w:r w:rsidR="00865D2B">
          <w:rPr>
            <w:noProof/>
            <w:webHidden/>
          </w:rPr>
          <w:fldChar w:fldCharType="end"/>
        </w:r>
        <w:r>
          <w:rPr>
            <w:noProof/>
          </w:rPr>
          <w:fldChar w:fldCharType="end"/>
        </w:r>
      </w:ins>
    </w:p>
    <w:p w14:paraId="1E604E94" w14:textId="1FC38929" w:rsidR="00865D2B" w:rsidRDefault="00663A54">
      <w:pPr>
        <w:pStyle w:val="TOC3"/>
        <w:tabs>
          <w:tab w:val="right" w:leader="dot" w:pos="9016"/>
        </w:tabs>
        <w:rPr>
          <w:ins w:id="101" w:author="Rachel Abbey" w:date="2020-06-09T14:59:00Z"/>
          <w:rFonts w:asciiTheme="minorHAnsi" w:eastAsiaTheme="minorEastAsia" w:hAnsiTheme="minorHAnsi"/>
          <w:noProof/>
          <w:color w:val="auto"/>
          <w:sz w:val="22"/>
          <w:lang w:eastAsia="en-GB"/>
        </w:rPr>
      </w:pPr>
      <w:ins w:id="102" w:author="Rachel Abbey" w:date="2020-06-09T14:59:00Z">
        <w:r>
          <w:fldChar w:fldCharType="begin"/>
        </w:r>
        <w:r>
          <w:instrText xml:space="preserve"> HYPERLINK \l "_Toc39616272" </w:instrText>
        </w:r>
        <w:r>
          <w:fldChar w:fldCharType="separate"/>
        </w:r>
        <w:r w:rsidR="00865D2B" w:rsidRPr="008E773E">
          <w:rPr>
            <w:rStyle w:val="Hyperlink"/>
            <w:noProof/>
          </w:rPr>
          <w:t>Where to go for support</w:t>
        </w:r>
        <w:r w:rsidR="00865D2B">
          <w:rPr>
            <w:noProof/>
            <w:webHidden/>
          </w:rPr>
          <w:tab/>
        </w:r>
        <w:r w:rsidR="00865D2B">
          <w:rPr>
            <w:noProof/>
            <w:webHidden/>
          </w:rPr>
          <w:fldChar w:fldCharType="begin"/>
        </w:r>
        <w:r w:rsidR="00865D2B">
          <w:rPr>
            <w:noProof/>
            <w:webHidden/>
          </w:rPr>
          <w:instrText xml:space="preserve"> PAGEREF _Toc39616272 \h </w:instrText>
        </w:r>
      </w:ins>
      <w:r w:rsidR="00865D2B">
        <w:rPr>
          <w:noProof/>
          <w:webHidden/>
        </w:rPr>
      </w:r>
      <w:ins w:id="103" w:author="Rachel Abbey" w:date="2020-06-09T14:59:00Z">
        <w:r w:rsidR="00865D2B">
          <w:rPr>
            <w:noProof/>
            <w:webHidden/>
          </w:rPr>
          <w:fldChar w:fldCharType="separate"/>
        </w:r>
        <w:r w:rsidR="00865D2B">
          <w:rPr>
            <w:noProof/>
            <w:webHidden/>
          </w:rPr>
          <w:t>22</w:t>
        </w:r>
        <w:r w:rsidR="00865D2B">
          <w:rPr>
            <w:noProof/>
            <w:webHidden/>
          </w:rPr>
          <w:fldChar w:fldCharType="end"/>
        </w:r>
        <w:r>
          <w:rPr>
            <w:noProof/>
          </w:rPr>
          <w:fldChar w:fldCharType="end"/>
        </w:r>
      </w:ins>
    </w:p>
    <w:p w14:paraId="6FB348EC" w14:textId="59F2A188" w:rsidR="00865D2B" w:rsidRDefault="00663A54">
      <w:pPr>
        <w:pStyle w:val="TOC3"/>
        <w:tabs>
          <w:tab w:val="right" w:leader="dot" w:pos="9016"/>
        </w:tabs>
        <w:rPr>
          <w:ins w:id="104" w:author="Rachel Abbey" w:date="2020-06-09T14:59:00Z"/>
          <w:rFonts w:asciiTheme="minorHAnsi" w:eastAsiaTheme="minorEastAsia" w:hAnsiTheme="minorHAnsi"/>
          <w:noProof/>
          <w:color w:val="auto"/>
          <w:sz w:val="22"/>
          <w:lang w:eastAsia="en-GB"/>
        </w:rPr>
      </w:pPr>
      <w:ins w:id="105" w:author="Rachel Abbey" w:date="2020-06-09T14:59:00Z">
        <w:r>
          <w:fldChar w:fldCharType="begin"/>
        </w:r>
        <w:r>
          <w:instrText xml:space="preserve"> HYPERLINK \l "_Toc39616273" </w:instrText>
        </w:r>
        <w:r>
          <w:fldChar w:fldCharType="separate"/>
        </w:r>
        <w:r w:rsidR="00865D2B" w:rsidRPr="008E773E">
          <w:rPr>
            <w:rStyle w:val="Hyperlink"/>
            <w:noProof/>
          </w:rPr>
          <w:t>Budget Planner</w:t>
        </w:r>
        <w:r w:rsidR="00865D2B">
          <w:rPr>
            <w:noProof/>
            <w:webHidden/>
          </w:rPr>
          <w:tab/>
        </w:r>
        <w:r w:rsidR="00865D2B">
          <w:rPr>
            <w:noProof/>
            <w:webHidden/>
          </w:rPr>
          <w:fldChar w:fldCharType="begin"/>
        </w:r>
        <w:r w:rsidR="00865D2B">
          <w:rPr>
            <w:noProof/>
            <w:webHidden/>
          </w:rPr>
          <w:instrText xml:space="preserve"> PAGEREF _Toc39616273 \h </w:instrText>
        </w:r>
      </w:ins>
      <w:r w:rsidR="00865D2B">
        <w:rPr>
          <w:noProof/>
          <w:webHidden/>
        </w:rPr>
      </w:r>
      <w:ins w:id="106" w:author="Rachel Abbey" w:date="2020-06-09T14:59:00Z">
        <w:r w:rsidR="00865D2B">
          <w:rPr>
            <w:noProof/>
            <w:webHidden/>
          </w:rPr>
          <w:fldChar w:fldCharType="separate"/>
        </w:r>
        <w:r w:rsidR="00865D2B">
          <w:rPr>
            <w:noProof/>
            <w:webHidden/>
          </w:rPr>
          <w:t>24</w:t>
        </w:r>
        <w:r w:rsidR="00865D2B">
          <w:rPr>
            <w:noProof/>
            <w:webHidden/>
          </w:rPr>
          <w:fldChar w:fldCharType="end"/>
        </w:r>
        <w:r>
          <w:rPr>
            <w:noProof/>
          </w:rPr>
          <w:fldChar w:fldCharType="end"/>
        </w:r>
      </w:ins>
    </w:p>
    <w:p w14:paraId="4C0178AD" w14:textId="5E84850B" w:rsidR="00865D2B" w:rsidRDefault="00663A54">
      <w:pPr>
        <w:pStyle w:val="TOC3"/>
        <w:tabs>
          <w:tab w:val="right" w:leader="dot" w:pos="9016"/>
        </w:tabs>
        <w:rPr>
          <w:ins w:id="107" w:author="Rachel Abbey" w:date="2020-06-09T14:59:00Z"/>
          <w:rFonts w:asciiTheme="minorHAnsi" w:eastAsiaTheme="minorEastAsia" w:hAnsiTheme="minorHAnsi"/>
          <w:noProof/>
          <w:color w:val="auto"/>
          <w:sz w:val="22"/>
          <w:lang w:eastAsia="en-GB"/>
        </w:rPr>
      </w:pPr>
      <w:ins w:id="108" w:author="Rachel Abbey" w:date="2020-06-09T14:59:00Z">
        <w:r>
          <w:fldChar w:fldCharType="begin"/>
        </w:r>
        <w:r>
          <w:instrText xml:space="preserve"> HYPERLINK \l "_Toc39616274" </w:instrText>
        </w:r>
        <w:r>
          <w:fldChar w:fldCharType="separate"/>
        </w:r>
        <w:r w:rsidR="00865D2B" w:rsidRPr="008E773E">
          <w:rPr>
            <w:rStyle w:val="Hyperlink"/>
            <w:noProof/>
          </w:rPr>
          <w:t>How to find out more</w:t>
        </w:r>
        <w:r w:rsidR="00865D2B">
          <w:rPr>
            <w:noProof/>
            <w:webHidden/>
          </w:rPr>
          <w:tab/>
        </w:r>
        <w:r w:rsidR="00865D2B">
          <w:rPr>
            <w:noProof/>
            <w:webHidden/>
          </w:rPr>
          <w:fldChar w:fldCharType="begin"/>
        </w:r>
        <w:r w:rsidR="00865D2B">
          <w:rPr>
            <w:noProof/>
            <w:webHidden/>
          </w:rPr>
          <w:instrText xml:space="preserve"> PAGEREF _Toc39616274 \h </w:instrText>
        </w:r>
      </w:ins>
      <w:r w:rsidR="00865D2B">
        <w:rPr>
          <w:noProof/>
          <w:webHidden/>
        </w:rPr>
      </w:r>
      <w:ins w:id="109" w:author="Rachel Abbey" w:date="2020-06-09T14:59:00Z">
        <w:r w:rsidR="00865D2B">
          <w:rPr>
            <w:noProof/>
            <w:webHidden/>
          </w:rPr>
          <w:fldChar w:fldCharType="separate"/>
        </w:r>
        <w:r w:rsidR="00865D2B">
          <w:rPr>
            <w:noProof/>
            <w:webHidden/>
          </w:rPr>
          <w:t>25</w:t>
        </w:r>
        <w:r w:rsidR="00865D2B">
          <w:rPr>
            <w:noProof/>
            <w:webHidden/>
          </w:rPr>
          <w:fldChar w:fldCharType="end"/>
        </w:r>
        <w:r>
          <w:rPr>
            <w:noProof/>
          </w:rPr>
          <w:fldChar w:fldCharType="end"/>
        </w:r>
      </w:ins>
    </w:p>
    <w:p w14:paraId="6F7F50E6" w14:textId="5CDEA813" w:rsidR="00865D2B" w:rsidRDefault="00663A54">
      <w:pPr>
        <w:pStyle w:val="TOC3"/>
        <w:tabs>
          <w:tab w:val="right" w:leader="dot" w:pos="9016"/>
        </w:tabs>
        <w:rPr>
          <w:ins w:id="110" w:author="Rachel Abbey" w:date="2020-06-09T14:59:00Z"/>
          <w:rFonts w:asciiTheme="minorHAnsi" w:eastAsiaTheme="minorEastAsia" w:hAnsiTheme="minorHAnsi"/>
          <w:noProof/>
          <w:color w:val="auto"/>
          <w:sz w:val="22"/>
          <w:lang w:eastAsia="en-GB"/>
        </w:rPr>
      </w:pPr>
      <w:ins w:id="111" w:author="Rachel Abbey" w:date="2020-06-09T14:59:00Z">
        <w:r>
          <w:fldChar w:fldCharType="begin"/>
        </w:r>
        <w:r>
          <w:instrText xml:space="preserve"> HYPERLINK \l "_Toc39616275" </w:instrText>
        </w:r>
        <w:r>
          <w:fldChar w:fldCharType="separate"/>
        </w:r>
        <w:r w:rsidR="00865D2B" w:rsidRPr="008E773E">
          <w:rPr>
            <w:rStyle w:val="Hyperlink"/>
            <w:noProof/>
          </w:rPr>
          <w:t>Disclaimer</w:t>
        </w:r>
        <w:r w:rsidR="00865D2B">
          <w:rPr>
            <w:noProof/>
            <w:webHidden/>
          </w:rPr>
          <w:tab/>
        </w:r>
        <w:r w:rsidR="00865D2B">
          <w:rPr>
            <w:noProof/>
            <w:webHidden/>
          </w:rPr>
          <w:fldChar w:fldCharType="begin"/>
        </w:r>
        <w:r w:rsidR="00865D2B">
          <w:rPr>
            <w:noProof/>
            <w:webHidden/>
          </w:rPr>
          <w:instrText xml:space="preserve"> PAGEREF _Toc39616275 \h </w:instrText>
        </w:r>
      </w:ins>
      <w:r w:rsidR="00865D2B">
        <w:rPr>
          <w:noProof/>
          <w:webHidden/>
        </w:rPr>
      </w:r>
      <w:ins w:id="112" w:author="Rachel Abbey" w:date="2020-06-09T14:59:00Z">
        <w:r w:rsidR="00865D2B">
          <w:rPr>
            <w:noProof/>
            <w:webHidden/>
          </w:rPr>
          <w:fldChar w:fldCharType="separate"/>
        </w:r>
        <w:r w:rsidR="00865D2B">
          <w:rPr>
            <w:noProof/>
            <w:webHidden/>
          </w:rPr>
          <w:t>25</w:t>
        </w:r>
        <w:r w:rsidR="00865D2B">
          <w:rPr>
            <w:noProof/>
            <w:webHidden/>
          </w:rPr>
          <w:fldChar w:fldCharType="end"/>
        </w:r>
        <w:r>
          <w:rPr>
            <w:noProof/>
          </w:rPr>
          <w:fldChar w:fldCharType="end"/>
        </w:r>
      </w:ins>
    </w:p>
    <w:p w14:paraId="024F6F69" w14:textId="469C9156" w:rsidR="00865D2B" w:rsidRDefault="00663A54">
      <w:pPr>
        <w:pStyle w:val="TOC3"/>
        <w:tabs>
          <w:tab w:val="right" w:leader="dot" w:pos="9016"/>
        </w:tabs>
        <w:rPr>
          <w:ins w:id="113" w:author="Rachel Abbey" w:date="2020-06-09T14:59:00Z"/>
          <w:rFonts w:asciiTheme="minorHAnsi" w:eastAsiaTheme="minorEastAsia" w:hAnsiTheme="minorHAnsi"/>
          <w:noProof/>
          <w:color w:val="auto"/>
          <w:sz w:val="22"/>
          <w:lang w:eastAsia="en-GB"/>
        </w:rPr>
      </w:pPr>
      <w:ins w:id="114" w:author="Rachel Abbey" w:date="2020-06-09T14:59:00Z">
        <w:r>
          <w:fldChar w:fldCharType="begin"/>
        </w:r>
        <w:r>
          <w:instrText xml:space="preserve"> HYPERLINK \l "_Toc39616276" </w:instrText>
        </w:r>
        <w:r>
          <w:fldChar w:fldCharType="separate"/>
        </w:r>
        <w:r w:rsidR="00865D2B" w:rsidRPr="008E773E">
          <w:rPr>
            <w:rStyle w:val="Hyperlink"/>
            <w:noProof/>
          </w:rPr>
          <w:t>Notes</w:t>
        </w:r>
        <w:r w:rsidR="00865D2B">
          <w:rPr>
            <w:noProof/>
            <w:webHidden/>
          </w:rPr>
          <w:tab/>
        </w:r>
        <w:r w:rsidR="00865D2B">
          <w:rPr>
            <w:noProof/>
            <w:webHidden/>
          </w:rPr>
          <w:fldChar w:fldCharType="begin"/>
        </w:r>
        <w:r w:rsidR="00865D2B">
          <w:rPr>
            <w:noProof/>
            <w:webHidden/>
          </w:rPr>
          <w:instrText xml:space="preserve"> PAGEREF _Toc39616276 \h </w:instrText>
        </w:r>
      </w:ins>
      <w:r w:rsidR="00865D2B">
        <w:rPr>
          <w:noProof/>
          <w:webHidden/>
        </w:rPr>
      </w:r>
      <w:ins w:id="115" w:author="Rachel Abbey" w:date="2020-06-09T14:59:00Z">
        <w:r w:rsidR="00865D2B">
          <w:rPr>
            <w:noProof/>
            <w:webHidden/>
          </w:rPr>
          <w:fldChar w:fldCharType="separate"/>
        </w:r>
        <w:r w:rsidR="00865D2B">
          <w:rPr>
            <w:noProof/>
            <w:webHidden/>
          </w:rPr>
          <w:t>26</w:t>
        </w:r>
        <w:r w:rsidR="00865D2B">
          <w:rPr>
            <w:noProof/>
            <w:webHidden/>
          </w:rPr>
          <w:fldChar w:fldCharType="end"/>
        </w:r>
        <w:r>
          <w:rPr>
            <w:noProof/>
          </w:rPr>
          <w:fldChar w:fldCharType="end"/>
        </w:r>
      </w:ins>
    </w:p>
    <w:p w14:paraId="0911AB76" w14:textId="6339252F" w:rsidR="00FF3160" w:rsidRDefault="00C116BC" w:rsidP="00C926F3">
      <w:pPr>
        <w:pStyle w:val="TOC3"/>
        <w:tabs>
          <w:tab w:val="right" w:leader="dot" w:pos="9016"/>
        </w:tabs>
        <w:rPr>
          <w:ins w:id="116" w:author="Rachel Abbey" w:date="2020-06-09T14:59:00Z"/>
        </w:rPr>
      </w:pPr>
      <w:ins w:id="117" w:author="Rachel Abbey" w:date="2020-06-09T14:59:00Z">
        <w:r>
          <w:fldChar w:fldCharType="end"/>
        </w:r>
      </w:ins>
    </w:p>
    <w:p w14:paraId="55F269AE" w14:textId="0BCF3BFB" w:rsidR="00AB01C3" w:rsidRPr="00FF5758" w:rsidRDefault="00FF3160" w:rsidP="00C926F3">
      <w:pPr>
        <w:pStyle w:val="Heading2"/>
      </w:pPr>
      <w:ins w:id="118" w:author="Rachel Abbey" w:date="2020-06-09T14:59:00Z">
        <w:r>
          <w:rPr>
            <w:rFonts w:cstheme="minorBidi"/>
            <w:color w:val="auto"/>
            <w:sz w:val="28"/>
          </w:rPr>
          <w:br w:type="page"/>
        </w:r>
      </w:ins>
      <w:bookmarkStart w:id="119" w:name="_Toc39616256"/>
      <w:bookmarkStart w:id="120" w:name="_Toc29904058"/>
      <w:r w:rsidR="00AB01C3" w:rsidRPr="00FF5758">
        <w:lastRenderedPageBreak/>
        <w:t>Introduction</w:t>
      </w:r>
      <w:bookmarkEnd w:id="119"/>
      <w:bookmarkEnd w:id="120"/>
      <w:bookmarkEnd w:id="52"/>
    </w:p>
    <w:p w14:paraId="5B0A3C6D" w14:textId="77777777" w:rsidR="00AB01C3" w:rsidRPr="00FF5758" w:rsidRDefault="00AB01C3" w:rsidP="00FF5758">
      <w:pPr>
        <w:rPr>
          <w:del w:id="121" w:author="Rachel Abbey" w:date="2020-06-09T14:59:00Z"/>
          <w:rFonts w:cs="Arial"/>
        </w:rPr>
      </w:pPr>
    </w:p>
    <w:p w14:paraId="2ACA2010" w14:textId="243F06DF" w:rsidR="00AB01C3" w:rsidRPr="00FF5758" w:rsidRDefault="00EC0108" w:rsidP="00FF5758">
      <w:pPr>
        <w:rPr>
          <w:rFonts w:cs="Arial"/>
        </w:rPr>
      </w:pPr>
      <w:del w:id="122" w:author="Rachel Abbey" w:date="2020-06-09T14:59:00Z">
        <w:r>
          <w:rPr>
            <w:noProof/>
            <w:lang w:eastAsia="en-GB"/>
          </w:rPr>
          <w:drawing>
            <wp:anchor distT="0" distB="0" distL="114300" distR="114300" simplePos="0" relativeHeight="251741184" behindDoc="0" locked="0" layoutInCell="1" allowOverlap="1" wp14:anchorId="19CCC96B" wp14:editId="6057D2CE">
              <wp:simplePos x="0" y="0"/>
              <wp:positionH relativeFrom="margin">
                <wp:align>right</wp:align>
              </wp:positionH>
              <wp:positionV relativeFrom="paragraph">
                <wp:posOffset>10160</wp:posOffset>
              </wp:positionV>
              <wp:extent cx="2811145" cy="1802765"/>
              <wp:effectExtent l="0" t="0" r="8255" b="6985"/>
              <wp:wrapSquare wrapText="bothSides"/>
              <wp:docPr id="3" name="Picture 3" descr="clock and three small piles of coins with green shoots growing from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2811145" cy="1802765"/>
                      </a:xfrm>
                      <a:prstGeom prst="rect">
                        <a:avLst/>
                      </a:prstGeom>
                    </pic:spPr>
                  </pic:pic>
                </a:graphicData>
              </a:graphic>
              <wp14:sizeRelH relativeFrom="page">
                <wp14:pctWidth>0</wp14:pctWidth>
              </wp14:sizeRelH>
              <wp14:sizeRelV relativeFrom="page">
                <wp14:pctHeight>0</wp14:pctHeight>
              </wp14:sizeRelV>
            </wp:anchor>
          </w:drawing>
        </w:r>
      </w:del>
      <w:ins w:id="123" w:author="Rachel Abbey" w:date="2020-06-09T14:59:00Z">
        <w:r>
          <w:rPr>
            <w:noProof/>
            <w:lang w:eastAsia="en-GB"/>
          </w:rPr>
          <w:drawing>
            <wp:anchor distT="0" distB="0" distL="114300" distR="114300" simplePos="0" relativeHeight="251727872" behindDoc="0" locked="0" layoutInCell="1" allowOverlap="1" wp14:anchorId="3E4078A3" wp14:editId="3BD81460">
              <wp:simplePos x="0" y="0"/>
              <wp:positionH relativeFrom="margin">
                <wp:align>right</wp:align>
              </wp:positionH>
              <wp:positionV relativeFrom="paragraph">
                <wp:posOffset>171938</wp:posOffset>
              </wp:positionV>
              <wp:extent cx="2811145" cy="1802765"/>
              <wp:effectExtent l="0" t="0" r="8255" b="6985"/>
              <wp:wrapSquare wrapText="bothSides"/>
              <wp:docPr id="4" name="Picture 4" descr="clock and three small piles of coins with green shoots growing from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2811145" cy="1802765"/>
                      </a:xfrm>
                      <a:prstGeom prst="rect">
                        <a:avLst/>
                      </a:prstGeom>
                    </pic:spPr>
                  </pic:pic>
                </a:graphicData>
              </a:graphic>
              <wp14:sizeRelH relativeFrom="page">
                <wp14:pctWidth>0</wp14:pctWidth>
              </wp14:sizeRelH>
              <wp14:sizeRelV relativeFrom="page">
                <wp14:pctHeight>0</wp14:pctHeight>
              </wp14:sizeRelV>
            </wp:anchor>
          </w:drawing>
        </w:r>
      </w:ins>
      <w:r w:rsidR="00AB01C3" w:rsidRPr="00FF5758">
        <w:rPr>
          <w:rFonts w:cs="Arial"/>
        </w:rPr>
        <w:t>This guide is for you if you are currently paying into the Local Government Pension Scheme (</w:t>
      </w:r>
      <w:del w:id="124" w:author="Rachel Abbey" w:date="2020-06-09T14:59:00Z">
        <w:r w:rsidR="00AB01C3" w:rsidRPr="00FF5758">
          <w:rPr>
            <w:rFonts w:cs="Arial"/>
          </w:rPr>
          <w:delText>LGPS</w:delText>
        </w:r>
      </w:del>
      <w:ins w:id="125" w:author="Rachel Abbey" w:date="2020-06-09T14:59:00Z">
        <w:r w:rsidR="00AB01C3" w:rsidRPr="00FF5758">
          <w:rPr>
            <w:rFonts w:cs="Arial"/>
          </w:rPr>
          <w:t>L</w:t>
        </w:r>
        <w:r w:rsidR="00A56B79" w:rsidRPr="0042597B">
          <w:rPr>
            <w:rFonts w:cs="Arial"/>
            <w:spacing w:val="-70"/>
          </w:rPr>
          <w:t> </w:t>
        </w:r>
        <w:r w:rsidR="00AB01C3" w:rsidRPr="00FF5758">
          <w:rPr>
            <w:rFonts w:cs="Arial"/>
          </w:rPr>
          <w:t>G</w:t>
        </w:r>
        <w:r w:rsidR="00A56B79" w:rsidRPr="0042597B">
          <w:rPr>
            <w:rFonts w:cs="Arial"/>
            <w:spacing w:val="-70"/>
          </w:rPr>
          <w:t> </w:t>
        </w:r>
        <w:r w:rsidR="00AB01C3" w:rsidRPr="00FF5758">
          <w:rPr>
            <w:rFonts w:cs="Arial"/>
          </w:rPr>
          <w:t>P</w:t>
        </w:r>
        <w:r w:rsidR="00A56B79" w:rsidRPr="0042597B">
          <w:rPr>
            <w:rFonts w:cs="Arial"/>
            <w:spacing w:val="-70"/>
          </w:rPr>
          <w:t> </w:t>
        </w:r>
        <w:r w:rsidR="00AB01C3" w:rsidRPr="00FF5758">
          <w:rPr>
            <w:rFonts w:cs="Arial"/>
          </w:rPr>
          <w:t>S</w:t>
        </w:r>
      </w:ins>
      <w:r w:rsidR="00AB01C3" w:rsidRPr="00FF5758">
        <w:rPr>
          <w:rFonts w:cs="Arial"/>
        </w:rPr>
        <w:t xml:space="preserve">) and you are planning your retirement. </w:t>
      </w:r>
    </w:p>
    <w:p w14:paraId="6545DC5F" w14:textId="4FC18995" w:rsidR="00AB01C3" w:rsidRPr="00FF5758" w:rsidRDefault="00AB01C3" w:rsidP="00FF5758">
      <w:pPr>
        <w:rPr>
          <w:rFonts w:cs="Arial"/>
        </w:rPr>
      </w:pPr>
      <w:r w:rsidRPr="00FF5758">
        <w:rPr>
          <w:rFonts w:cs="Arial"/>
        </w:rPr>
        <w:t xml:space="preserve">Part one of this guide gives you information about the </w:t>
      </w:r>
      <w:del w:id="126" w:author="Rachel Abbey" w:date="2020-06-09T14:59:00Z">
        <w:r w:rsidRPr="00FF5758">
          <w:rPr>
            <w:rFonts w:cs="Arial"/>
          </w:rPr>
          <w:delText>LGPS</w:delText>
        </w:r>
      </w:del>
      <w:ins w:id="127" w:author="Rachel Abbey" w:date="2020-06-09T14:59:00Z">
        <w:r w:rsidR="0042597B" w:rsidRPr="00FF5758">
          <w:rPr>
            <w:rFonts w:cs="Arial"/>
          </w:rPr>
          <w:t>L</w:t>
        </w:r>
        <w:r w:rsidR="0042597B" w:rsidRPr="0042597B">
          <w:rPr>
            <w:rFonts w:cs="Arial"/>
            <w:spacing w:val="-70"/>
          </w:rPr>
          <w:t> </w:t>
        </w:r>
        <w:r w:rsidR="0042597B" w:rsidRPr="00FF5758">
          <w:rPr>
            <w:rFonts w:cs="Arial"/>
          </w:rPr>
          <w:t>G</w:t>
        </w:r>
        <w:r w:rsidR="0042597B" w:rsidRPr="0042597B">
          <w:rPr>
            <w:rFonts w:cs="Arial"/>
            <w:spacing w:val="-70"/>
          </w:rPr>
          <w:t> </w:t>
        </w:r>
        <w:r w:rsidR="0042597B" w:rsidRPr="00FF5758">
          <w:rPr>
            <w:rFonts w:cs="Arial"/>
          </w:rPr>
          <w:t>P</w:t>
        </w:r>
        <w:r w:rsidR="0042597B" w:rsidRPr="0042597B">
          <w:rPr>
            <w:rFonts w:cs="Arial"/>
            <w:spacing w:val="-70"/>
          </w:rPr>
          <w:t> </w:t>
        </w:r>
        <w:r w:rsidR="0042597B" w:rsidRPr="00FF5758">
          <w:rPr>
            <w:rFonts w:cs="Arial"/>
          </w:rPr>
          <w:t>S</w:t>
        </w:r>
      </w:ins>
      <w:r w:rsidRPr="00FF5758">
        <w:rPr>
          <w:rFonts w:cs="Arial"/>
        </w:rPr>
        <w:t xml:space="preserve">. It covers the financial protection the </w:t>
      </w:r>
      <w:del w:id="128" w:author="Rachel Abbey" w:date="2020-06-09T14:59:00Z">
        <w:r w:rsidRPr="00FF5758">
          <w:rPr>
            <w:rFonts w:cs="Arial"/>
          </w:rPr>
          <w:delText>LGPS</w:delText>
        </w:r>
      </w:del>
      <w:ins w:id="129" w:author="Rachel Abbey" w:date="2020-06-09T14:59:00Z">
        <w:r w:rsidR="0042597B" w:rsidRPr="00FF5758">
          <w:rPr>
            <w:rFonts w:cs="Arial"/>
          </w:rPr>
          <w:t>L</w:t>
        </w:r>
        <w:r w:rsidR="0042597B" w:rsidRPr="0042597B">
          <w:rPr>
            <w:rFonts w:cs="Arial"/>
            <w:spacing w:val="-70"/>
          </w:rPr>
          <w:t> </w:t>
        </w:r>
        <w:r w:rsidR="0042597B" w:rsidRPr="00FF5758">
          <w:rPr>
            <w:rFonts w:cs="Arial"/>
          </w:rPr>
          <w:t>G</w:t>
        </w:r>
        <w:r w:rsidR="0042597B" w:rsidRPr="0042597B">
          <w:rPr>
            <w:rFonts w:cs="Arial"/>
            <w:spacing w:val="-70"/>
          </w:rPr>
          <w:t> </w:t>
        </w:r>
        <w:r w:rsidR="0042597B" w:rsidRPr="00FF5758">
          <w:rPr>
            <w:rFonts w:cs="Arial"/>
          </w:rPr>
          <w:t>P</w:t>
        </w:r>
        <w:r w:rsidR="0042597B" w:rsidRPr="0042597B">
          <w:rPr>
            <w:rFonts w:cs="Arial"/>
            <w:spacing w:val="-70"/>
          </w:rPr>
          <w:t> </w:t>
        </w:r>
        <w:r w:rsidR="0042597B" w:rsidRPr="00FF5758">
          <w:rPr>
            <w:rFonts w:cs="Arial"/>
          </w:rPr>
          <w:t>S</w:t>
        </w:r>
      </w:ins>
      <w:r w:rsidRPr="00FF5758">
        <w:rPr>
          <w:rFonts w:cs="Arial"/>
        </w:rPr>
        <w:t xml:space="preserve"> offers you and your</w:t>
      </w:r>
      <w:r w:rsidR="00E557E8">
        <w:rPr>
          <w:rFonts w:cs="Arial"/>
        </w:rPr>
        <w:t xml:space="preserve"> family. Part one also includes</w:t>
      </w:r>
      <w:r w:rsidRPr="00FF5758">
        <w:rPr>
          <w:rFonts w:cs="Arial"/>
        </w:rPr>
        <w:t xml:space="preserve"> information about retirement and the decisions you have to make.</w:t>
      </w:r>
    </w:p>
    <w:p w14:paraId="395A903E" w14:textId="3F1F7B90" w:rsidR="00AB01C3" w:rsidRPr="00FF5758" w:rsidRDefault="00AB01C3" w:rsidP="00FF5758">
      <w:pPr>
        <w:rPr>
          <w:rFonts w:cs="Arial"/>
        </w:rPr>
      </w:pPr>
      <w:r w:rsidRPr="00FF5758">
        <w:rPr>
          <w:rFonts w:cs="Arial"/>
        </w:rPr>
        <w:t>Part two looks more widely at issues that may affect you in retirement. We have included information about taxation and the State Pension. You can also find links and contact details for organisations that can support you.</w:t>
      </w:r>
    </w:p>
    <w:p w14:paraId="63998E51" w14:textId="6F216793" w:rsidR="00E557E8" w:rsidRPr="00FF5758" w:rsidRDefault="00AB01C3" w:rsidP="00FF5758">
      <w:pPr>
        <w:rPr>
          <w:rFonts w:cs="Arial"/>
        </w:rPr>
      </w:pPr>
      <w:r w:rsidRPr="00FF5758">
        <w:rPr>
          <w:rFonts w:cs="Arial"/>
        </w:rPr>
        <w:t xml:space="preserve">The purpose of this guide is to assist members with their retirement planning. It should not be used instead of financial advice. If you require financial advice, you should appoint an independent financial advisor. </w:t>
      </w:r>
    </w:p>
    <w:p w14:paraId="14F5A7B9" w14:textId="4EC7FC55" w:rsidR="00AB01C3" w:rsidRPr="00FF5758" w:rsidRDefault="00AB01C3" w:rsidP="00C11555">
      <w:pPr>
        <w:pStyle w:val="Heading2"/>
      </w:pPr>
      <w:bookmarkStart w:id="130" w:name="_Toc29904059"/>
      <w:bookmarkStart w:id="131" w:name="_Toc39611458"/>
      <w:bookmarkStart w:id="132" w:name="_Toc39616257"/>
      <w:r w:rsidRPr="00FF5758">
        <w:t xml:space="preserve">Part 1 – The </w:t>
      </w:r>
      <w:del w:id="133" w:author="Rachel Abbey" w:date="2020-06-09T14:59:00Z">
        <w:r w:rsidRPr="00FF5758">
          <w:delText>LGPS</w:delText>
        </w:r>
      </w:del>
      <w:bookmarkEnd w:id="130"/>
      <w:ins w:id="134" w:author="Rachel Abbey" w:date="2020-06-09T14:59:00Z">
        <w:r w:rsidRPr="00FF5758">
          <w:t>L</w:t>
        </w:r>
        <w:r w:rsidR="00C926F3" w:rsidRPr="00C926F3">
          <w:rPr>
            <w:spacing w:val="-70"/>
          </w:rPr>
          <w:t xml:space="preserve"> </w:t>
        </w:r>
        <w:r w:rsidRPr="00FF5758">
          <w:t>G</w:t>
        </w:r>
        <w:r w:rsidR="00C926F3" w:rsidRPr="00C926F3">
          <w:rPr>
            <w:spacing w:val="-70"/>
          </w:rPr>
          <w:t xml:space="preserve"> </w:t>
        </w:r>
        <w:r w:rsidRPr="00FF5758">
          <w:t>P</w:t>
        </w:r>
        <w:r w:rsidR="00C926F3" w:rsidRPr="00C926F3">
          <w:rPr>
            <w:spacing w:val="-70"/>
          </w:rPr>
          <w:t xml:space="preserve"> </w:t>
        </w:r>
        <w:r w:rsidRPr="00FF5758">
          <w:t>S</w:t>
        </w:r>
      </w:ins>
      <w:bookmarkEnd w:id="131"/>
      <w:bookmarkEnd w:id="132"/>
    </w:p>
    <w:p w14:paraId="65314D6A" w14:textId="0ABBECF0" w:rsidR="00AB01C3" w:rsidRPr="00FF5758" w:rsidRDefault="00AB01C3" w:rsidP="00C11555">
      <w:pPr>
        <w:pStyle w:val="Heading3"/>
      </w:pPr>
      <w:bookmarkStart w:id="135" w:name="_Toc39616258"/>
      <w:bookmarkStart w:id="136" w:name="_Toc29904060"/>
      <w:r w:rsidRPr="00FF5758">
        <w:t>Benefits of the Scheme</w:t>
      </w:r>
      <w:bookmarkEnd w:id="135"/>
      <w:bookmarkEnd w:id="136"/>
    </w:p>
    <w:p w14:paraId="071790F4" w14:textId="318FB481" w:rsidR="00AB01C3" w:rsidRPr="00FF5758" w:rsidRDefault="00AB01C3" w:rsidP="00C11555">
      <w:pPr>
        <w:pStyle w:val="Heading4"/>
      </w:pPr>
      <w:r w:rsidRPr="00FF5758">
        <w:t xml:space="preserve">A secure pension </w:t>
      </w:r>
    </w:p>
    <w:p w14:paraId="2E20946B" w14:textId="69283599" w:rsidR="00AB01C3" w:rsidRDefault="00AB01C3" w:rsidP="00FF5758">
      <w:pPr>
        <w:rPr>
          <w:rFonts w:cs="Arial"/>
        </w:rPr>
      </w:pPr>
      <w:r w:rsidRPr="00FF5758">
        <w:rPr>
          <w:rFonts w:cs="Arial"/>
        </w:rPr>
        <w:t xml:space="preserve">Your pension is calculated each Scheme year and is based on your pensionable pay. </w:t>
      </w:r>
      <w:r w:rsidR="00EA72CC">
        <w:rPr>
          <w:rFonts w:cs="Arial"/>
        </w:rPr>
        <w:t xml:space="preserve">The Scheme year ends on 31 March. </w:t>
      </w:r>
      <w:r w:rsidRPr="00FF5758">
        <w:rPr>
          <w:rFonts w:cs="Arial"/>
        </w:rPr>
        <w:t>At the end of each year, your pension is adjusted in line with changes in the cost of living. You can read more about how your pension is worked out in the next section</w:t>
      </w:r>
      <w:r w:rsidR="004A1E9F">
        <w:rPr>
          <w:rFonts w:cs="Arial"/>
        </w:rPr>
        <w:t xml:space="preserve"> </w:t>
      </w:r>
      <w:r w:rsidR="00663A54">
        <w:fldChar w:fldCharType="begin"/>
      </w:r>
      <w:r w:rsidR="00663A54">
        <w:instrText xml:space="preserve"> HYPERLINK \l "_How_your_LGPS" </w:instrText>
      </w:r>
      <w:r w:rsidR="00663A54">
        <w:fldChar w:fldCharType="separate"/>
      </w:r>
      <w:r w:rsidR="004A1E9F" w:rsidRPr="004A1E9F">
        <w:rPr>
          <w:rStyle w:val="Hyperlink"/>
          <w:rFonts w:cs="Arial"/>
        </w:rPr>
        <w:t xml:space="preserve">How your </w:t>
      </w:r>
      <w:del w:id="137" w:author="Rachel Abbey" w:date="2020-06-09T14:59:00Z">
        <w:r w:rsidR="004A1E9F" w:rsidRPr="004A1E9F">
          <w:rPr>
            <w:rStyle w:val="Hyperlink"/>
            <w:rFonts w:cs="Arial"/>
          </w:rPr>
          <w:delText>LGPS</w:delText>
        </w:r>
      </w:del>
      <w:ins w:id="138" w:author="Rachel Abbey" w:date="2020-06-09T14:59:00Z">
        <w:r w:rsidR="0056108E" w:rsidRPr="0056108E">
          <w:rPr>
            <w:rStyle w:val="Hyperlink"/>
            <w:rFonts w:cs="Arial"/>
          </w:rPr>
          <w:t>L</w:t>
        </w:r>
        <w:r w:rsidR="0056108E" w:rsidRPr="00A86159">
          <w:rPr>
            <w:rStyle w:val="Hyperlink"/>
            <w:rFonts w:cs="Arial"/>
            <w:spacing w:val="-70"/>
          </w:rPr>
          <w:t xml:space="preserve"> </w:t>
        </w:r>
        <w:r w:rsidR="0056108E" w:rsidRPr="0056108E">
          <w:rPr>
            <w:rStyle w:val="Hyperlink"/>
            <w:rFonts w:cs="Arial"/>
          </w:rPr>
          <w:t>G</w:t>
        </w:r>
        <w:r w:rsidR="0056108E" w:rsidRPr="00A86159">
          <w:rPr>
            <w:rStyle w:val="Hyperlink"/>
            <w:rFonts w:cs="Arial"/>
            <w:spacing w:val="-70"/>
          </w:rPr>
          <w:t xml:space="preserve"> </w:t>
        </w:r>
        <w:r w:rsidR="0056108E" w:rsidRPr="0056108E">
          <w:rPr>
            <w:rStyle w:val="Hyperlink"/>
            <w:rFonts w:cs="Arial"/>
          </w:rPr>
          <w:t>P</w:t>
        </w:r>
        <w:r w:rsidR="0056108E" w:rsidRPr="00A86159">
          <w:rPr>
            <w:rStyle w:val="Hyperlink"/>
            <w:rFonts w:cs="Arial"/>
            <w:spacing w:val="-70"/>
          </w:rPr>
          <w:t xml:space="preserve"> </w:t>
        </w:r>
        <w:r w:rsidR="0056108E" w:rsidRPr="0056108E">
          <w:rPr>
            <w:rStyle w:val="Hyperlink"/>
            <w:rFonts w:cs="Arial"/>
          </w:rPr>
          <w:t>S</w:t>
        </w:r>
      </w:ins>
      <w:r w:rsidR="004A1E9F" w:rsidRPr="004A1E9F">
        <w:rPr>
          <w:rStyle w:val="Hyperlink"/>
          <w:rFonts w:cs="Arial"/>
        </w:rPr>
        <w:t xml:space="preserve"> benefits are worked out</w:t>
      </w:r>
      <w:r w:rsidR="00663A54">
        <w:rPr>
          <w:rStyle w:val="Hyperlink"/>
          <w:rFonts w:cs="Arial"/>
        </w:rPr>
        <w:fldChar w:fldCharType="end"/>
      </w:r>
      <w:r w:rsidRPr="00FF5758">
        <w:rPr>
          <w:rFonts w:cs="Arial"/>
        </w:rPr>
        <w:t>.</w:t>
      </w:r>
    </w:p>
    <w:p w14:paraId="32EA940E" w14:textId="7911909B" w:rsidR="00E557E8" w:rsidRDefault="00E557E8" w:rsidP="00FF5758">
      <w:pPr>
        <w:rPr>
          <w:rFonts w:cs="Arial"/>
        </w:rPr>
      </w:pPr>
    </w:p>
    <w:p w14:paraId="6C3EA5FD" w14:textId="3D8E77CD" w:rsidR="00AB01C3" w:rsidRPr="00FF5758" w:rsidRDefault="00EC0108" w:rsidP="00C11555">
      <w:pPr>
        <w:pStyle w:val="Heading4"/>
      </w:pPr>
      <w:r>
        <w:rPr>
          <w:noProof/>
          <w:lang w:eastAsia="en-GB"/>
        </w:rPr>
        <w:lastRenderedPageBreak/>
        <w:drawing>
          <wp:anchor distT="0" distB="0" distL="114300" distR="114300" simplePos="0" relativeHeight="251728896" behindDoc="0" locked="0" layoutInCell="1" allowOverlap="1" wp14:anchorId="3EEA123C" wp14:editId="52137EF9">
            <wp:simplePos x="0" y="0"/>
            <wp:positionH relativeFrom="margin">
              <wp:align>right</wp:align>
            </wp:positionH>
            <wp:positionV relativeFrom="paragraph">
              <wp:posOffset>199390</wp:posOffset>
            </wp:positionV>
            <wp:extent cx="2565400" cy="1705610"/>
            <wp:effectExtent l="0" t="0" r="6350" b="8890"/>
            <wp:wrapSquare wrapText="bothSides"/>
            <wp:docPr id="7" name="Picture 7" descr="A family walking over a bridge at su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2565400" cy="1705610"/>
                    </a:xfrm>
                    <a:prstGeom prst="rect">
                      <a:avLst/>
                    </a:prstGeom>
                  </pic:spPr>
                </pic:pic>
              </a:graphicData>
            </a:graphic>
            <wp14:sizeRelH relativeFrom="page">
              <wp14:pctWidth>0</wp14:pctWidth>
            </wp14:sizeRelH>
            <wp14:sizeRelV relativeFrom="page">
              <wp14:pctHeight>0</wp14:pctHeight>
            </wp14:sizeRelV>
          </wp:anchor>
        </w:drawing>
      </w:r>
      <w:r w:rsidR="00AB01C3" w:rsidRPr="00FF5758">
        <w:t>Survivor pensions</w:t>
      </w:r>
    </w:p>
    <w:p w14:paraId="3A72D0FF" w14:textId="71CF6CD1" w:rsidR="00AB01C3" w:rsidRPr="00FF5758" w:rsidRDefault="00AB01C3" w:rsidP="00FF5758">
      <w:pPr>
        <w:rPr>
          <w:rFonts w:cs="Arial"/>
        </w:rPr>
      </w:pPr>
      <w:r w:rsidRPr="00FF5758">
        <w:rPr>
          <w:rFonts w:cs="Arial"/>
        </w:rPr>
        <w:t>After your death, a pension will be paid to your:</w:t>
      </w:r>
    </w:p>
    <w:p w14:paraId="6A482867" w14:textId="77777777" w:rsidR="00AB01C3" w:rsidRPr="00DA581F" w:rsidRDefault="00AB01C3" w:rsidP="00FF5758">
      <w:pPr>
        <w:pStyle w:val="ListParagraph"/>
        <w:numPr>
          <w:ilvl w:val="0"/>
          <w:numId w:val="1"/>
        </w:numPr>
        <w:rPr>
          <w:rFonts w:cs="Arial"/>
        </w:rPr>
      </w:pPr>
      <w:r w:rsidRPr="00DA581F">
        <w:rPr>
          <w:rFonts w:cs="Arial"/>
        </w:rPr>
        <w:t>spouse</w:t>
      </w:r>
    </w:p>
    <w:p w14:paraId="6D42DFCA" w14:textId="59A20E9E" w:rsidR="00AB01C3" w:rsidRPr="00DA581F" w:rsidRDefault="00AB01C3" w:rsidP="00FF5758">
      <w:pPr>
        <w:pStyle w:val="ListParagraph"/>
        <w:numPr>
          <w:ilvl w:val="0"/>
          <w:numId w:val="1"/>
        </w:numPr>
        <w:rPr>
          <w:rFonts w:cs="Arial"/>
        </w:rPr>
      </w:pPr>
      <w:r w:rsidRPr="00DA581F">
        <w:rPr>
          <w:rFonts w:cs="Arial"/>
        </w:rPr>
        <w:t>civil partner or</w:t>
      </w:r>
    </w:p>
    <w:p w14:paraId="3990498F" w14:textId="77777777" w:rsidR="00AB01C3" w:rsidRPr="00DA581F" w:rsidRDefault="00AB01C3" w:rsidP="00FF5758">
      <w:pPr>
        <w:pStyle w:val="ListParagraph"/>
        <w:numPr>
          <w:ilvl w:val="0"/>
          <w:numId w:val="1"/>
        </w:numPr>
        <w:rPr>
          <w:rFonts w:cs="Arial"/>
        </w:rPr>
      </w:pPr>
      <w:r w:rsidRPr="00DA581F">
        <w:rPr>
          <w:rFonts w:cs="Arial"/>
        </w:rPr>
        <w:t>cohabiting partner (subject to qualifying conditions)</w:t>
      </w:r>
    </w:p>
    <w:p w14:paraId="3D31A93A" w14:textId="77777777" w:rsidR="00AB01C3" w:rsidRPr="00FF5758" w:rsidRDefault="00AB01C3" w:rsidP="00FF5758">
      <w:pPr>
        <w:rPr>
          <w:rFonts w:cs="Arial"/>
        </w:rPr>
      </w:pPr>
      <w:r w:rsidRPr="00FF5758">
        <w:rPr>
          <w:rFonts w:cs="Arial"/>
        </w:rPr>
        <w:t>for the rest of their life.</w:t>
      </w:r>
    </w:p>
    <w:p w14:paraId="70449AB2" w14:textId="77777777" w:rsidR="00AB01C3" w:rsidRPr="00FF5758" w:rsidRDefault="00AB01C3" w:rsidP="00FF5758">
      <w:pPr>
        <w:rPr>
          <w:rFonts w:cs="Arial"/>
        </w:rPr>
      </w:pPr>
      <w:r w:rsidRPr="00FF5758">
        <w:rPr>
          <w:rFonts w:cs="Arial"/>
        </w:rPr>
        <w:t>Children’s pensions may also be payable.</w:t>
      </w:r>
    </w:p>
    <w:p w14:paraId="473CC252" w14:textId="77777777" w:rsidR="00B10F38" w:rsidRPr="00FF5758" w:rsidRDefault="00B10F38" w:rsidP="00C11555">
      <w:pPr>
        <w:pStyle w:val="Heading4"/>
      </w:pPr>
      <w:r w:rsidRPr="00FF5758">
        <w:t>Tax-free lump sum</w:t>
      </w:r>
    </w:p>
    <w:p w14:paraId="00F795D7" w14:textId="508BE9A0" w:rsidR="00AB01C3" w:rsidRPr="00FF5758" w:rsidRDefault="00C926F3" w:rsidP="00FF5758">
      <w:pPr>
        <w:rPr>
          <w:rFonts w:cs="Arial"/>
          <w:szCs w:val="24"/>
        </w:rPr>
      </w:pPr>
      <w:ins w:id="139" w:author="Rachel Abbey" w:date="2020-06-09T14:59:00Z">
        <w:r>
          <w:rPr>
            <w:noProof/>
            <w:lang w:eastAsia="en-GB"/>
          </w:rPr>
          <w:drawing>
            <wp:anchor distT="0" distB="0" distL="114300" distR="114300" simplePos="0" relativeHeight="251729920" behindDoc="0" locked="0" layoutInCell="1" allowOverlap="1" wp14:anchorId="26BABDDB" wp14:editId="228E7AC4">
              <wp:simplePos x="0" y="0"/>
              <wp:positionH relativeFrom="margin">
                <wp:align>left</wp:align>
              </wp:positionH>
              <wp:positionV relativeFrom="paragraph">
                <wp:posOffset>500380</wp:posOffset>
              </wp:positionV>
              <wp:extent cx="1896745" cy="1108710"/>
              <wp:effectExtent l="0" t="0" r="8255" b="0"/>
              <wp:wrapSquare wrapText="bothSides"/>
              <wp:docPr id="2" name="Picture 2" descr="A calculator and budget calc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1896745" cy="1108710"/>
                      </a:xfrm>
                      <a:prstGeom prst="rect">
                        <a:avLst/>
                      </a:prstGeom>
                    </pic:spPr>
                  </pic:pic>
                </a:graphicData>
              </a:graphic>
              <wp14:sizeRelH relativeFrom="page">
                <wp14:pctWidth>0</wp14:pctWidth>
              </wp14:sizeRelH>
              <wp14:sizeRelV relativeFrom="page">
                <wp14:pctHeight>0</wp14:pctHeight>
              </wp14:sizeRelV>
            </wp:anchor>
          </w:drawing>
        </w:r>
      </w:ins>
      <w:r w:rsidR="00B10F38" w:rsidRPr="00FF5758">
        <w:rPr>
          <w:rFonts w:cs="Arial"/>
        </w:rPr>
        <w:t>When you take your pension, you have the option to exchange some of it for a tax-free lump sum.</w:t>
      </w:r>
    </w:p>
    <w:p w14:paraId="469D1DED" w14:textId="77777777" w:rsidR="00B10F38" w:rsidRPr="00FF5758" w:rsidRDefault="00EC0108" w:rsidP="00FF5758">
      <w:pPr>
        <w:rPr>
          <w:del w:id="140" w:author="Rachel Abbey" w:date="2020-06-09T14:59:00Z"/>
          <w:rFonts w:cs="Arial"/>
        </w:rPr>
      </w:pPr>
      <w:del w:id="141" w:author="Rachel Abbey" w:date="2020-06-09T14:59:00Z">
        <w:r>
          <w:rPr>
            <w:noProof/>
            <w:lang w:eastAsia="en-GB"/>
          </w:rPr>
          <w:drawing>
            <wp:anchor distT="0" distB="0" distL="114300" distR="114300" simplePos="0" relativeHeight="251743232" behindDoc="0" locked="0" layoutInCell="1" allowOverlap="1" wp14:anchorId="1491E3CB" wp14:editId="3BDC9C4B">
              <wp:simplePos x="0" y="0"/>
              <wp:positionH relativeFrom="margin">
                <wp:align>left</wp:align>
              </wp:positionH>
              <wp:positionV relativeFrom="paragraph">
                <wp:posOffset>181610</wp:posOffset>
              </wp:positionV>
              <wp:extent cx="1896745" cy="1108710"/>
              <wp:effectExtent l="0" t="0" r="8255" b="0"/>
              <wp:wrapSquare wrapText="bothSides"/>
              <wp:docPr id="12" name="Picture 12" descr="A calculator and budget calc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1896745" cy="1108710"/>
                      </a:xfrm>
                      <a:prstGeom prst="rect">
                        <a:avLst/>
                      </a:prstGeom>
                    </pic:spPr>
                  </pic:pic>
                </a:graphicData>
              </a:graphic>
              <wp14:sizeRelH relativeFrom="page">
                <wp14:pctWidth>0</wp14:pctWidth>
              </wp14:sizeRelH>
              <wp14:sizeRelV relativeFrom="page">
                <wp14:pctHeight>0</wp14:pctHeight>
              </wp14:sizeRelV>
            </wp:anchor>
          </w:drawing>
        </w:r>
      </w:del>
    </w:p>
    <w:p w14:paraId="5B2328A8" w14:textId="6C59EAA7" w:rsidR="00B10F38" w:rsidRPr="00FF5758" w:rsidRDefault="00B10F38" w:rsidP="005569DE">
      <w:pPr>
        <w:pStyle w:val="Heading4"/>
      </w:pPr>
      <w:r w:rsidRPr="00FF5758">
        <w:t>Tax relief</w:t>
      </w:r>
    </w:p>
    <w:p w14:paraId="276FCEE7" w14:textId="40462251" w:rsidR="00B10F38" w:rsidRDefault="00B10F38" w:rsidP="005569DE">
      <w:pPr>
        <w:spacing w:after="480"/>
        <w:rPr>
          <w:rFonts w:cs="Arial"/>
        </w:rPr>
      </w:pPr>
      <w:r w:rsidRPr="00FF5758">
        <w:rPr>
          <w:rFonts w:cs="Arial"/>
        </w:rPr>
        <w:t xml:space="preserve">Pension contributions are taken from your salary before tax is worked out. If you pay tax, as a member of the Scheme you will pay less tax on your earnings. </w:t>
      </w:r>
    </w:p>
    <w:p w14:paraId="0761394E" w14:textId="77777777" w:rsidR="00B10F38" w:rsidRPr="00FF5758" w:rsidRDefault="00B10F38" w:rsidP="00C11555">
      <w:pPr>
        <w:pStyle w:val="Heading4"/>
      </w:pPr>
      <w:r w:rsidRPr="00FF5758">
        <w:t>Flexibility to pay more or less</w:t>
      </w:r>
    </w:p>
    <w:p w14:paraId="37E02075" w14:textId="77777777" w:rsidR="00B10F38" w:rsidRPr="00FF5758" w:rsidRDefault="00B10F38" w:rsidP="00FF5758">
      <w:pPr>
        <w:rPr>
          <w:rFonts w:cs="Arial"/>
        </w:rPr>
      </w:pPr>
      <w:r w:rsidRPr="00FF5758">
        <w:rPr>
          <w:rFonts w:cs="Arial"/>
        </w:rPr>
        <w:t>You can pay half your normal contributions in return for building up half of your normal pension. This is known as the 50/50 section of the Scheme.</w:t>
      </w:r>
    </w:p>
    <w:p w14:paraId="2A57C909" w14:textId="440B8FE0" w:rsidR="00B10F38" w:rsidRPr="00FF5758" w:rsidRDefault="00B10F38" w:rsidP="00FF5758">
      <w:pPr>
        <w:rPr>
          <w:rFonts w:cs="Arial"/>
        </w:rPr>
      </w:pPr>
      <w:r w:rsidRPr="00FF5758">
        <w:rPr>
          <w:rFonts w:cs="Arial"/>
        </w:rPr>
        <w:t xml:space="preserve">You can increase your pension by paying more contributions. You can read more about paying extra in the </w:t>
      </w:r>
      <w:hyperlink w:anchor="_Increasing_your_pension" w:history="1">
        <w:r w:rsidRPr="00601FC5">
          <w:rPr>
            <w:rStyle w:val="Hyperlink"/>
            <w:rFonts w:cs="Arial"/>
          </w:rPr>
          <w:t>Increasing your pension</w:t>
        </w:r>
      </w:hyperlink>
      <w:r w:rsidRPr="00FF5758">
        <w:rPr>
          <w:rFonts w:cs="Arial"/>
        </w:rPr>
        <w:t xml:space="preserve"> section</w:t>
      </w:r>
      <w:r w:rsidR="009F1D7F">
        <w:rPr>
          <w:rFonts w:cs="Arial"/>
        </w:rPr>
        <w:t xml:space="preserve"> of this guide</w:t>
      </w:r>
      <w:r w:rsidRPr="00FF5758">
        <w:rPr>
          <w:rFonts w:cs="Arial"/>
        </w:rPr>
        <w:t>.</w:t>
      </w:r>
    </w:p>
    <w:p w14:paraId="0E5A1027" w14:textId="77777777" w:rsidR="00A41FDE" w:rsidRPr="004A1E9F" w:rsidRDefault="00A41FDE" w:rsidP="00C11555">
      <w:pPr>
        <w:pStyle w:val="Heading4"/>
      </w:pPr>
      <w:r w:rsidRPr="004A1E9F">
        <w:t>Life cover</w:t>
      </w:r>
    </w:p>
    <w:p w14:paraId="302A5606" w14:textId="5EF91323" w:rsidR="00A41FDE" w:rsidRPr="00FF5758" w:rsidRDefault="00A41FDE" w:rsidP="00FF5758">
      <w:pPr>
        <w:rPr>
          <w:rFonts w:cs="Arial"/>
        </w:rPr>
      </w:pPr>
      <w:r w:rsidRPr="00FF5758">
        <w:rPr>
          <w:rFonts w:cs="Arial"/>
        </w:rPr>
        <w:t xml:space="preserve">If you die as an active member of the </w:t>
      </w:r>
      <w:del w:id="142" w:author="Rachel Abbey" w:date="2020-06-09T14:59:00Z">
        <w:r w:rsidRPr="00FF5758">
          <w:rPr>
            <w:rFonts w:cs="Arial"/>
          </w:rPr>
          <w:delText>LGPS</w:delText>
        </w:r>
      </w:del>
      <w:ins w:id="143" w:author="Rachel Abbey" w:date="2020-06-09T14:59:00Z">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ins>
      <w:r w:rsidRPr="00FF5758">
        <w:rPr>
          <w:rFonts w:cs="Arial"/>
        </w:rPr>
        <w:t xml:space="preserve">, a death grant of three times your assumed pensionable pay is payable. Assumed pensionable pay is an estimate of your normal annual pensionable pay.  </w:t>
      </w:r>
      <w:r w:rsidRPr="00FF5758">
        <w:rPr>
          <w:rFonts w:cs="Arial"/>
          <w:color w:val="FF0000"/>
        </w:rPr>
        <w:t xml:space="preserve">We/Your </w:t>
      </w:r>
      <w:del w:id="144" w:author="Rachel Abbey" w:date="2020-06-09T14:59:00Z">
        <w:r w:rsidRPr="00FF5758">
          <w:rPr>
            <w:rFonts w:cs="Arial"/>
            <w:color w:val="FF0000"/>
          </w:rPr>
          <w:delText>LGPS</w:delText>
        </w:r>
      </w:del>
      <w:ins w:id="145" w:author="Rachel Abbey" w:date="2020-06-09T14:59:00Z">
        <w:r w:rsidRPr="00FF5758">
          <w:rPr>
            <w:rFonts w:cs="Arial"/>
            <w:color w:val="FF0000"/>
          </w:rPr>
          <w:t>L</w:t>
        </w:r>
        <w:r w:rsidR="00A86159" w:rsidRPr="00A86159">
          <w:rPr>
            <w:rFonts w:cs="Arial"/>
            <w:color w:val="FF0000"/>
            <w:spacing w:val="-70"/>
          </w:rPr>
          <w:t xml:space="preserve"> </w:t>
        </w:r>
        <w:r w:rsidRPr="00FF5758">
          <w:rPr>
            <w:rFonts w:cs="Arial"/>
            <w:color w:val="FF0000"/>
          </w:rPr>
          <w:t>G</w:t>
        </w:r>
        <w:r w:rsidR="00A86159" w:rsidRPr="00A86159">
          <w:rPr>
            <w:rFonts w:cs="Arial"/>
            <w:color w:val="FF0000"/>
            <w:spacing w:val="-70"/>
          </w:rPr>
          <w:t xml:space="preserve"> </w:t>
        </w:r>
        <w:r w:rsidRPr="00FF5758">
          <w:rPr>
            <w:rFonts w:cs="Arial"/>
            <w:color w:val="FF0000"/>
          </w:rPr>
          <w:t>P</w:t>
        </w:r>
        <w:r w:rsidR="00A86159" w:rsidRPr="00A86159">
          <w:rPr>
            <w:rFonts w:cs="Arial"/>
            <w:color w:val="FF0000"/>
            <w:spacing w:val="-70"/>
          </w:rPr>
          <w:t xml:space="preserve"> </w:t>
        </w:r>
        <w:r w:rsidRPr="00FF5758">
          <w:rPr>
            <w:rFonts w:cs="Arial"/>
            <w:color w:val="FF0000"/>
          </w:rPr>
          <w:t>S</w:t>
        </w:r>
      </w:ins>
      <w:r w:rsidRPr="00FF5758">
        <w:rPr>
          <w:rFonts w:cs="Arial"/>
          <w:color w:val="FF0000"/>
        </w:rPr>
        <w:t xml:space="preserve"> fund/XX Council will </w:t>
      </w:r>
      <w:r w:rsidRPr="00FF5758">
        <w:rPr>
          <w:rFonts w:cs="Arial"/>
        </w:rPr>
        <w:t xml:space="preserve">decide who to pay any death grant </w:t>
      </w:r>
      <w:proofErr w:type="gramStart"/>
      <w:r w:rsidRPr="00FF5758">
        <w:rPr>
          <w:rFonts w:cs="Arial"/>
        </w:rPr>
        <w:t>to, but</w:t>
      </w:r>
      <w:proofErr w:type="gramEnd"/>
      <w:r w:rsidRPr="00FF5758">
        <w:rPr>
          <w:rFonts w:cs="Arial"/>
        </w:rPr>
        <w:t xml:space="preserve"> will take account of your wishes. Please contact</w:t>
      </w:r>
      <w:r w:rsidRPr="00FF5758">
        <w:rPr>
          <w:rFonts w:cs="Arial"/>
          <w:color w:val="FF0000"/>
        </w:rPr>
        <w:t xml:space="preserve"> us/your </w:t>
      </w:r>
      <w:del w:id="146" w:author="Rachel Abbey" w:date="2020-06-09T14:59:00Z">
        <w:r w:rsidRPr="00FF5758">
          <w:rPr>
            <w:rFonts w:cs="Arial"/>
            <w:color w:val="FF0000"/>
          </w:rPr>
          <w:delText>LGPS</w:delText>
        </w:r>
      </w:del>
      <w:ins w:id="147" w:author="Rachel Abbey" w:date="2020-06-09T14:59:00Z">
        <w:r w:rsidR="00A86159" w:rsidRPr="00FF5758">
          <w:rPr>
            <w:rFonts w:cs="Arial"/>
            <w:color w:val="FF0000"/>
          </w:rPr>
          <w:t>L</w:t>
        </w:r>
        <w:r w:rsidR="00A86159" w:rsidRPr="00A86159">
          <w:rPr>
            <w:rFonts w:cs="Arial"/>
            <w:color w:val="FF0000"/>
            <w:spacing w:val="-70"/>
          </w:rPr>
          <w:t xml:space="preserve"> </w:t>
        </w:r>
        <w:r w:rsidR="00A86159" w:rsidRPr="00FF5758">
          <w:rPr>
            <w:rFonts w:cs="Arial"/>
            <w:color w:val="FF0000"/>
          </w:rPr>
          <w:t>G</w:t>
        </w:r>
        <w:r w:rsidR="00A86159" w:rsidRPr="00A86159">
          <w:rPr>
            <w:rFonts w:cs="Arial"/>
            <w:color w:val="FF0000"/>
            <w:spacing w:val="-70"/>
          </w:rPr>
          <w:t xml:space="preserve"> </w:t>
        </w:r>
        <w:r w:rsidR="00A86159" w:rsidRPr="00FF5758">
          <w:rPr>
            <w:rFonts w:cs="Arial"/>
            <w:color w:val="FF0000"/>
          </w:rPr>
          <w:t>P</w:t>
        </w:r>
        <w:r w:rsidR="00A86159" w:rsidRPr="00A86159">
          <w:rPr>
            <w:rFonts w:cs="Arial"/>
            <w:color w:val="FF0000"/>
            <w:spacing w:val="-70"/>
          </w:rPr>
          <w:t xml:space="preserve"> </w:t>
        </w:r>
        <w:r w:rsidR="00A86159" w:rsidRPr="00FF5758">
          <w:rPr>
            <w:rFonts w:cs="Arial"/>
            <w:color w:val="FF0000"/>
          </w:rPr>
          <w:t>S</w:t>
        </w:r>
      </w:ins>
      <w:r w:rsidR="00A86159" w:rsidRPr="00FF5758">
        <w:rPr>
          <w:rFonts w:cs="Arial"/>
          <w:color w:val="FF0000"/>
        </w:rPr>
        <w:t xml:space="preserve"> </w:t>
      </w:r>
      <w:r w:rsidRPr="00FF5758">
        <w:rPr>
          <w:rFonts w:cs="Arial"/>
          <w:color w:val="FF0000"/>
        </w:rPr>
        <w:t>fund/XX Council/your pension administrator/visit website &lt;link&gt; for an expression of wish form/to update these details online.</w:t>
      </w:r>
    </w:p>
    <w:p w14:paraId="6F1C3066" w14:textId="02497BCC" w:rsidR="004A1E9F" w:rsidRDefault="004A1E9F" w:rsidP="00C11555">
      <w:pPr>
        <w:pStyle w:val="Heading4"/>
      </w:pPr>
      <w:r>
        <w:lastRenderedPageBreak/>
        <w:t>Further information</w:t>
      </w:r>
    </w:p>
    <w:p w14:paraId="2779AF5E" w14:textId="42FE0F32" w:rsidR="004A1E9F" w:rsidRDefault="004A1E9F" w:rsidP="00FF5758">
      <w:pPr>
        <w:rPr>
          <w:rFonts w:cs="Arial"/>
        </w:rPr>
      </w:pPr>
      <w:r>
        <w:rPr>
          <w:rFonts w:cs="Arial"/>
        </w:rPr>
        <w:t xml:space="preserve">You can find out more about the benefits of </w:t>
      </w:r>
      <w:del w:id="148" w:author="Rachel Abbey" w:date="2020-06-09T14:59:00Z">
        <w:r>
          <w:rPr>
            <w:rFonts w:cs="Arial"/>
          </w:rPr>
          <w:delText>LGPS</w:delText>
        </w:r>
      </w:del>
      <w:ins w:id="149" w:author="Rachel Abbey" w:date="2020-06-09T14:59:00Z">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ins>
      <w:r>
        <w:rPr>
          <w:rFonts w:cs="Arial"/>
        </w:rPr>
        <w:t xml:space="preserve"> membership on the </w:t>
      </w:r>
      <w:r w:rsidR="00663A54">
        <w:fldChar w:fldCharType="begin"/>
      </w:r>
      <w:r w:rsidR="00663A54">
        <w:instrText xml:space="preserve"> HYPERLINK "http://www.lgpsmember.org/" </w:instrText>
      </w:r>
      <w:r w:rsidR="00663A54">
        <w:fldChar w:fldCharType="separate"/>
      </w:r>
      <w:del w:id="150" w:author="Rachel Abbey" w:date="2020-06-09T14:59:00Z">
        <w:r w:rsidR="0027277D">
          <w:rPr>
            <w:rStyle w:val="Hyperlink"/>
            <w:rFonts w:cs="Arial"/>
          </w:rPr>
          <w:delText>LGPS</w:delText>
        </w:r>
      </w:del>
      <w:ins w:id="151" w:author="Rachel Abbey" w:date="2020-06-09T14:59:00Z">
        <w:r w:rsidR="0027277D">
          <w:rPr>
            <w:rStyle w:val="Hyperlink"/>
            <w:rFonts w:cs="Arial"/>
          </w:rPr>
          <w:t>L</w:t>
        </w:r>
        <w:r w:rsidR="00452324" w:rsidRPr="00452324">
          <w:rPr>
            <w:rStyle w:val="Hyperlink"/>
            <w:rFonts w:cs="Arial"/>
            <w:spacing w:val="-70"/>
          </w:rPr>
          <w:t> </w:t>
        </w:r>
        <w:r w:rsidR="0027277D">
          <w:rPr>
            <w:rStyle w:val="Hyperlink"/>
            <w:rFonts w:cs="Arial"/>
          </w:rPr>
          <w:t>G</w:t>
        </w:r>
        <w:r w:rsidR="00452324" w:rsidRPr="00452324">
          <w:rPr>
            <w:rStyle w:val="Hyperlink"/>
            <w:rFonts w:cs="Arial"/>
            <w:spacing w:val="-70"/>
          </w:rPr>
          <w:t> </w:t>
        </w:r>
        <w:r w:rsidR="0027277D">
          <w:rPr>
            <w:rStyle w:val="Hyperlink"/>
            <w:rFonts w:cs="Arial"/>
          </w:rPr>
          <w:t>P</w:t>
        </w:r>
        <w:r w:rsidR="00452324" w:rsidRPr="00452324">
          <w:rPr>
            <w:rStyle w:val="Hyperlink"/>
            <w:rFonts w:cs="Arial"/>
            <w:spacing w:val="-70"/>
          </w:rPr>
          <w:t> </w:t>
        </w:r>
        <w:r w:rsidR="0027277D">
          <w:rPr>
            <w:rStyle w:val="Hyperlink"/>
            <w:rFonts w:cs="Arial"/>
          </w:rPr>
          <w:t>S</w:t>
        </w:r>
      </w:ins>
      <w:r w:rsidR="0027277D">
        <w:rPr>
          <w:rStyle w:val="Hyperlink"/>
          <w:rFonts w:cs="Arial"/>
        </w:rPr>
        <w:t xml:space="preserve"> member website</w:t>
      </w:r>
      <w:r w:rsidR="00663A54">
        <w:rPr>
          <w:rStyle w:val="Hyperlink"/>
          <w:rFonts w:cs="Arial"/>
        </w:rPr>
        <w:fldChar w:fldCharType="end"/>
      </w:r>
      <w:r>
        <w:rPr>
          <w:rFonts w:cs="Arial"/>
        </w:rPr>
        <w:t>. You can also</w:t>
      </w:r>
      <w:r w:rsidR="00F7577B">
        <w:rPr>
          <w:rFonts w:cs="Arial"/>
        </w:rPr>
        <w:t xml:space="preserve"> watch the </w:t>
      </w:r>
      <w:hyperlink r:id="rId16" w:history="1">
        <w:r w:rsidRPr="009C0EE9">
          <w:rPr>
            <w:rStyle w:val="Hyperlink"/>
            <w:rFonts w:cs="Arial"/>
          </w:rPr>
          <w:t>Pensions made simple videos</w:t>
        </w:r>
      </w:hyperlink>
      <w:r w:rsidR="009C0EE9">
        <w:rPr>
          <w:rFonts w:cs="Arial"/>
        </w:rPr>
        <w:t>.</w:t>
      </w:r>
      <w:r>
        <w:rPr>
          <w:rFonts w:cs="Arial"/>
        </w:rPr>
        <w:t xml:space="preserve"> </w:t>
      </w:r>
    </w:p>
    <w:p w14:paraId="68A1D1E1" w14:textId="77777777" w:rsidR="00DC13A0" w:rsidRDefault="00DC13A0">
      <w:pPr>
        <w:spacing w:after="160" w:line="259" w:lineRule="auto"/>
        <w:rPr>
          <w:rFonts w:cs="Arial"/>
          <w:b/>
          <w:sz w:val="36"/>
          <w:szCs w:val="28"/>
        </w:rPr>
      </w:pPr>
      <w:bookmarkStart w:id="152" w:name="_How_your_LGPS"/>
      <w:bookmarkEnd w:id="152"/>
      <w:r>
        <w:br w:type="page"/>
      </w:r>
    </w:p>
    <w:p w14:paraId="2C3D6E9E" w14:textId="2799D053" w:rsidR="00B10F38" w:rsidRPr="00FF5758" w:rsidRDefault="00A41FDE" w:rsidP="00C11555">
      <w:pPr>
        <w:pStyle w:val="Heading3"/>
      </w:pPr>
      <w:bookmarkStart w:id="153" w:name="_Toc39616259"/>
      <w:bookmarkStart w:id="154" w:name="_Toc29904061"/>
      <w:r w:rsidRPr="00FF5758">
        <w:lastRenderedPageBreak/>
        <w:t xml:space="preserve">How your </w:t>
      </w:r>
      <w:del w:id="155" w:author="Rachel Abbey" w:date="2020-06-09T14:59:00Z">
        <w:r w:rsidRPr="00FF5758">
          <w:delText>LGPS</w:delText>
        </w:r>
      </w:del>
      <w:ins w:id="156" w:author="Rachel Abbey" w:date="2020-06-09T14:59:00Z">
        <w:r w:rsidR="00C926F3" w:rsidRPr="00FF5758">
          <w:t>L</w:t>
        </w:r>
        <w:r w:rsidR="00C926F3" w:rsidRPr="00C926F3">
          <w:rPr>
            <w:spacing w:val="-70"/>
          </w:rPr>
          <w:t xml:space="preserve"> </w:t>
        </w:r>
        <w:r w:rsidR="00C926F3" w:rsidRPr="00FF5758">
          <w:t>G</w:t>
        </w:r>
        <w:r w:rsidR="00C926F3" w:rsidRPr="00C926F3">
          <w:rPr>
            <w:spacing w:val="-70"/>
          </w:rPr>
          <w:t xml:space="preserve"> </w:t>
        </w:r>
        <w:r w:rsidR="00C926F3" w:rsidRPr="00FF5758">
          <w:t>P</w:t>
        </w:r>
        <w:r w:rsidR="00C926F3" w:rsidRPr="00C926F3">
          <w:rPr>
            <w:spacing w:val="-70"/>
          </w:rPr>
          <w:t xml:space="preserve"> </w:t>
        </w:r>
        <w:r w:rsidR="00C926F3" w:rsidRPr="00FF5758">
          <w:t>S</w:t>
        </w:r>
      </w:ins>
      <w:r w:rsidRPr="00FF5758">
        <w:t xml:space="preserve"> benefits are worked out</w:t>
      </w:r>
      <w:bookmarkEnd w:id="153"/>
      <w:bookmarkEnd w:id="154"/>
    </w:p>
    <w:p w14:paraId="2199F3B6" w14:textId="08BB0BE6" w:rsidR="00D756B3" w:rsidRPr="00FF5758" w:rsidRDefault="00D756B3" w:rsidP="00FF5758">
      <w:pPr>
        <w:rPr>
          <w:rFonts w:cs="Arial"/>
        </w:rPr>
      </w:pPr>
      <w:r w:rsidRPr="00FF5758">
        <w:rPr>
          <w:rFonts w:cs="Arial"/>
        </w:rPr>
        <w:t xml:space="preserve">The </w:t>
      </w:r>
      <w:del w:id="157" w:author="Rachel Abbey" w:date="2020-06-09T14:59:00Z">
        <w:r w:rsidRPr="00FF5758">
          <w:rPr>
            <w:rFonts w:cs="Arial"/>
          </w:rPr>
          <w:delText>LGPS</w:delText>
        </w:r>
      </w:del>
      <w:ins w:id="158" w:author="Rachel Abbey" w:date="2020-06-09T14:59:00Z">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ins>
      <w:r w:rsidRPr="00FF5758">
        <w:rPr>
          <w:rFonts w:cs="Arial"/>
        </w:rPr>
        <w:t xml:space="preserve"> changed from a final salary scheme to a career average scheme on 1 April 2014. From 1 April 2014, the benefits built up in the </w:t>
      </w:r>
      <w:del w:id="159" w:author="Rachel Abbey" w:date="2020-06-09T14:59:00Z">
        <w:r w:rsidRPr="00FF5758">
          <w:rPr>
            <w:rFonts w:cs="Arial"/>
          </w:rPr>
          <w:delText>LGPS</w:delText>
        </w:r>
      </w:del>
      <w:ins w:id="160" w:author="Rachel Abbey" w:date="2020-06-09T14:59:00Z">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ins>
      <w:r w:rsidRPr="00FF5758">
        <w:rPr>
          <w:rFonts w:cs="Arial"/>
        </w:rPr>
        <w:t xml:space="preserve"> are worked out under the rules of the career average scheme. </w:t>
      </w:r>
    </w:p>
    <w:p w14:paraId="40A92496" w14:textId="77777777" w:rsidR="00D756B3" w:rsidRPr="00FF5758" w:rsidRDefault="00D756B3" w:rsidP="00FF5758">
      <w:pPr>
        <w:rPr>
          <w:rFonts w:cs="Arial"/>
        </w:rPr>
      </w:pPr>
      <w:r w:rsidRPr="00FF5758">
        <w:rPr>
          <w:rFonts w:cs="Arial"/>
        </w:rPr>
        <w:t>If you joined the Scheme before 1 April 2014, you will also have built up benefits in the final salary scheme.</w:t>
      </w:r>
    </w:p>
    <w:p w14:paraId="367D6E67" w14:textId="77777777" w:rsidR="00D756B3" w:rsidRPr="00FF5758" w:rsidRDefault="00D756B3" w:rsidP="00C11555">
      <w:pPr>
        <w:pStyle w:val="Heading4"/>
      </w:pPr>
      <w:r w:rsidRPr="00FF5758">
        <w:t>How your benefits are worked out after 1 April 2014</w:t>
      </w:r>
    </w:p>
    <w:p w14:paraId="050147BA" w14:textId="77777777" w:rsidR="00D756B3" w:rsidRPr="00FF5758" w:rsidRDefault="00D756B3" w:rsidP="00FF5758">
      <w:pPr>
        <w:rPr>
          <w:rFonts w:cs="Arial"/>
        </w:rPr>
      </w:pPr>
      <w:r w:rsidRPr="00FF5758">
        <w:rPr>
          <w:rFonts w:cs="Arial"/>
        </w:rPr>
        <w:t xml:space="preserve">Each year, 1/49th of your pensionable pay is put into your pension account. Your pension is protected if your pay is lower than usual because of sickness or child-related absence. </w:t>
      </w:r>
    </w:p>
    <w:p w14:paraId="18B46ECE" w14:textId="6312897A" w:rsidR="00D756B3" w:rsidRDefault="00D756B3" w:rsidP="0035551F">
      <w:pPr>
        <w:rPr>
          <w:rFonts w:cs="Arial"/>
        </w:rPr>
      </w:pPr>
      <w:r w:rsidRPr="00FF5758">
        <w:rPr>
          <w:rFonts w:cs="Arial"/>
        </w:rPr>
        <w:t xml:space="preserve">At the end of each year, your pension account is adjusted to </w:t>
      </w:r>
      <w:proofErr w:type="gramStart"/>
      <w:r w:rsidRPr="00FF5758">
        <w:rPr>
          <w:rFonts w:cs="Arial"/>
        </w:rPr>
        <w:t>take into account</w:t>
      </w:r>
      <w:proofErr w:type="gramEnd"/>
      <w:r w:rsidRPr="00FF5758">
        <w:rPr>
          <w:rFonts w:cs="Arial"/>
        </w:rPr>
        <w:t xml:space="preserve"> the cost of living. The table in the example below shows how this works.</w:t>
      </w:r>
    </w:p>
    <w:p w14:paraId="5D0B9247" w14:textId="77777777" w:rsidR="00D756B3" w:rsidRPr="00FF5758" w:rsidRDefault="00D756B3" w:rsidP="00C11555">
      <w:pPr>
        <w:pStyle w:val="Heading4"/>
      </w:pPr>
      <w:r w:rsidRPr="00FF5758">
        <w:t>How your benefits are worked out between 1 April 2008 and 31 March 2014</w:t>
      </w:r>
    </w:p>
    <w:p w14:paraId="1FF78589" w14:textId="77777777" w:rsidR="00D756B3" w:rsidRPr="00FF5758" w:rsidRDefault="00D756B3" w:rsidP="00FF5758">
      <w:pPr>
        <w:rPr>
          <w:rFonts w:cs="Arial"/>
        </w:rPr>
      </w:pPr>
      <w:r w:rsidRPr="00FF5758">
        <w:rPr>
          <w:rFonts w:cs="Arial"/>
        </w:rPr>
        <w:t xml:space="preserve">For membership built up between 1 April 2008 and 1 April 2014, you will receive a pension of 1/60th of your </w:t>
      </w:r>
      <w:r w:rsidRPr="00FF5758">
        <w:rPr>
          <w:rFonts w:cs="Arial"/>
          <w:b/>
        </w:rPr>
        <w:t>final pay</w:t>
      </w:r>
      <w:r w:rsidRPr="00FF5758">
        <w:rPr>
          <w:rFonts w:cs="Arial"/>
        </w:rPr>
        <w:t xml:space="preserve">. </w:t>
      </w:r>
    </w:p>
    <w:p w14:paraId="7A7B1021" w14:textId="77777777" w:rsidR="00D756B3" w:rsidRPr="00FF5758" w:rsidRDefault="00D756B3" w:rsidP="00FF5758">
      <w:pPr>
        <w:rPr>
          <w:rFonts w:cs="Arial"/>
        </w:rPr>
      </w:pPr>
      <w:r w:rsidRPr="00FF5758">
        <w:rPr>
          <w:rFonts w:cs="Arial"/>
        </w:rPr>
        <w:t xml:space="preserve">Your </w:t>
      </w:r>
      <w:r w:rsidRPr="00FF5758">
        <w:rPr>
          <w:rFonts w:cs="Arial"/>
          <w:b/>
        </w:rPr>
        <w:t>final pay</w:t>
      </w:r>
      <w:r w:rsidRPr="00FF5758">
        <w:rPr>
          <w:rFonts w:cs="Arial"/>
        </w:rPr>
        <w:t xml:space="preserve"> is usually the pensionable pay earned in the year before leaving the Scheme. Pay from one of the two previous years can be used, if it is higher.</w:t>
      </w:r>
    </w:p>
    <w:p w14:paraId="0CA78993" w14:textId="0A20FC91" w:rsidR="00D756B3" w:rsidRPr="00FF5758" w:rsidRDefault="00D756B3" w:rsidP="00C11555">
      <w:pPr>
        <w:pStyle w:val="Heading4"/>
      </w:pPr>
      <w:r w:rsidRPr="00FF5758">
        <w:t xml:space="preserve">How your benefits </w:t>
      </w:r>
      <w:r w:rsidR="00EC3A1E">
        <w:t>are worked out</w:t>
      </w:r>
      <w:r w:rsidRPr="00FF5758">
        <w:t xml:space="preserve"> before 1 April 2008 </w:t>
      </w:r>
    </w:p>
    <w:p w14:paraId="1255765E" w14:textId="77777777" w:rsidR="00D756B3" w:rsidRPr="00FF5758" w:rsidRDefault="00D756B3" w:rsidP="00FF5758">
      <w:pPr>
        <w:rPr>
          <w:rFonts w:cs="Arial"/>
        </w:rPr>
      </w:pPr>
      <w:r w:rsidRPr="00FF5758">
        <w:rPr>
          <w:rFonts w:cs="Arial"/>
        </w:rPr>
        <w:t xml:space="preserve">For each year of membership before 1 April 2008, you will receive a pension of 1/80th of your </w:t>
      </w:r>
      <w:r w:rsidRPr="00FF5758">
        <w:rPr>
          <w:rFonts w:cs="Arial"/>
          <w:b/>
        </w:rPr>
        <w:t>final pay</w:t>
      </w:r>
      <w:r w:rsidRPr="00FF5758">
        <w:rPr>
          <w:rFonts w:cs="Arial"/>
        </w:rPr>
        <w:t xml:space="preserve">, and a lump sum of 3/80ths of your </w:t>
      </w:r>
      <w:r w:rsidRPr="00FF5758">
        <w:rPr>
          <w:rFonts w:cs="Arial"/>
          <w:b/>
        </w:rPr>
        <w:t>final pay</w:t>
      </w:r>
      <w:r w:rsidRPr="00FF5758">
        <w:rPr>
          <w:rFonts w:cs="Arial"/>
        </w:rPr>
        <w:t xml:space="preserve">. </w:t>
      </w:r>
    </w:p>
    <w:p w14:paraId="734F896B" w14:textId="77777777" w:rsidR="00D756B3" w:rsidRPr="00FF5758" w:rsidRDefault="00D756B3" w:rsidP="00C11555">
      <w:pPr>
        <w:pStyle w:val="Heading4"/>
      </w:pPr>
      <w:r w:rsidRPr="00FF5758">
        <w:t>Working part-time</w:t>
      </w:r>
    </w:p>
    <w:p w14:paraId="4D57B965" w14:textId="24CC2CB7" w:rsidR="00D756B3" w:rsidRPr="00FF5758" w:rsidRDefault="00D756B3" w:rsidP="00FF5758">
      <w:pPr>
        <w:rPr>
          <w:rFonts w:cs="Arial"/>
        </w:rPr>
      </w:pPr>
      <w:r w:rsidRPr="00FF5758">
        <w:rPr>
          <w:rFonts w:cs="Arial"/>
        </w:rPr>
        <w:t xml:space="preserve">If you worked part-time before 1 April 2014, your membership is reduced accordingly. For example, if you worked 17.5 hours per week and the </w:t>
      </w:r>
      <w:proofErr w:type="gramStart"/>
      <w:r w:rsidRPr="00FF5758">
        <w:rPr>
          <w:rFonts w:cs="Arial"/>
        </w:rPr>
        <w:t>full time</w:t>
      </w:r>
      <w:proofErr w:type="gramEnd"/>
      <w:r w:rsidRPr="00FF5758">
        <w:rPr>
          <w:rFonts w:cs="Arial"/>
        </w:rPr>
        <w:t xml:space="preserve"> equivalent hours for the job were 35 hours per week, your membership will be reduced by 17.</w:t>
      </w:r>
      <w:del w:id="161" w:author="Rachel Abbey" w:date="2020-06-09T14:59:00Z">
        <w:r w:rsidRPr="00FF5758">
          <w:rPr>
            <w:rFonts w:cs="Arial"/>
          </w:rPr>
          <w:delText>50</w:delText>
        </w:r>
      </w:del>
      <w:ins w:id="162" w:author="Rachel Abbey" w:date="2020-06-09T14:59:00Z">
        <w:r w:rsidRPr="00FF5758">
          <w:rPr>
            <w:rFonts w:cs="Arial"/>
          </w:rPr>
          <w:t>5</w:t>
        </w:r>
      </w:ins>
      <w:r w:rsidRPr="00FF5758">
        <w:rPr>
          <w:rFonts w:cs="Arial"/>
        </w:rPr>
        <w:t>/35</w:t>
      </w:r>
      <w:del w:id="163" w:author="Rachel Abbey" w:date="2020-06-09T14:59:00Z">
        <w:r w:rsidRPr="00FF5758">
          <w:rPr>
            <w:rFonts w:cs="Arial"/>
          </w:rPr>
          <w:delText>.00</w:delText>
        </w:r>
      </w:del>
      <w:r w:rsidR="00E56D6F">
        <w:rPr>
          <w:rFonts w:cs="Arial"/>
        </w:rPr>
        <w:t>,</w:t>
      </w:r>
      <w:r w:rsidRPr="00FF5758">
        <w:rPr>
          <w:rFonts w:cs="Arial"/>
        </w:rPr>
        <w:t xml:space="preserve"> which is half. We use your full-time equivalent pay to calculate your benefits.</w:t>
      </w:r>
    </w:p>
    <w:p w14:paraId="1E2F16D8" w14:textId="47DC2F4A" w:rsidR="00D756B3" w:rsidRPr="00FF5758" w:rsidRDefault="00D756B3" w:rsidP="00FF5758">
      <w:pPr>
        <w:rPr>
          <w:rFonts w:cs="Arial"/>
        </w:rPr>
      </w:pPr>
      <w:r w:rsidRPr="00FF5758">
        <w:rPr>
          <w:rFonts w:cs="Arial"/>
        </w:rPr>
        <w:t xml:space="preserve">The following example shows how </w:t>
      </w:r>
      <w:del w:id="164" w:author="Rachel Abbey" w:date="2020-06-09T14:59:00Z">
        <w:r w:rsidRPr="00FF5758">
          <w:rPr>
            <w:rFonts w:cs="Arial"/>
          </w:rPr>
          <w:delText>LGPS</w:delText>
        </w:r>
      </w:del>
      <w:ins w:id="165" w:author="Rachel Abbey" w:date="2020-06-09T14:59:00Z">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ins>
      <w:r w:rsidRPr="00FF5758">
        <w:rPr>
          <w:rFonts w:cs="Arial"/>
        </w:rPr>
        <w:t xml:space="preserve"> benefits are calculated for a member:</w:t>
      </w:r>
    </w:p>
    <w:p w14:paraId="0F8C0BE7" w14:textId="650EF64F" w:rsidR="00D756B3" w:rsidRPr="00FF5758" w:rsidRDefault="00D756B3" w:rsidP="00FF5758">
      <w:pPr>
        <w:pStyle w:val="ListParagraph"/>
        <w:numPr>
          <w:ilvl w:val="0"/>
          <w:numId w:val="2"/>
        </w:numPr>
        <w:rPr>
          <w:rFonts w:cs="Arial"/>
        </w:rPr>
      </w:pPr>
      <w:r w:rsidRPr="00FF5758">
        <w:rPr>
          <w:rFonts w:cs="Arial"/>
        </w:rPr>
        <w:t xml:space="preserve">retiring at normal pension age on 31 March </w:t>
      </w:r>
      <w:del w:id="166" w:author="Rachel Abbey" w:date="2020-06-09T14:59:00Z">
        <w:r w:rsidRPr="00FF5758">
          <w:rPr>
            <w:rFonts w:cs="Arial"/>
          </w:rPr>
          <w:delText>2019</w:delText>
        </w:r>
      </w:del>
      <w:ins w:id="167" w:author="Rachel Abbey" w:date="2020-06-09T14:59:00Z">
        <w:r w:rsidRPr="00FF5758">
          <w:rPr>
            <w:rFonts w:cs="Arial"/>
          </w:rPr>
          <w:t>20</w:t>
        </w:r>
        <w:r w:rsidR="00E56D6F">
          <w:rPr>
            <w:rFonts w:cs="Arial"/>
          </w:rPr>
          <w:t>20</w:t>
        </w:r>
      </w:ins>
    </w:p>
    <w:p w14:paraId="0AB14F93" w14:textId="0A0C1908" w:rsidR="00D756B3" w:rsidRPr="00FF5758" w:rsidRDefault="00D756B3" w:rsidP="00FF5758">
      <w:pPr>
        <w:pStyle w:val="ListParagraph"/>
        <w:numPr>
          <w:ilvl w:val="0"/>
          <w:numId w:val="2"/>
        </w:numPr>
        <w:rPr>
          <w:rFonts w:cs="Arial"/>
        </w:rPr>
      </w:pPr>
      <w:r w:rsidRPr="00FF5758">
        <w:rPr>
          <w:rFonts w:cs="Arial"/>
          <w:noProof/>
          <w:lang w:eastAsia="en-GB"/>
        </w:rPr>
        <mc:AlternateContent>
          <mc:Choice Requires="wps">
            <w:drawing>
              <wp:anchor distT="0" distB="0" distL="114300" distR="114300" simplePos="0" relativeHeight="251661312" behindDoc="0" locked="0" layoutInCell="1" allowOverlap="1" wp14:anchorId="74B0FF0D" wp14:editId="453585AA">
                <wp:simplePos x="0" y="0"/>
                <wp:positionH relativeFrom="column">
                  <wp:posOffset>2725420</wp:posOffset>
                </wp:positionH>
                <wp:positionV relativeFrom="paragraph">
                  <wp:posOffset>3810</wp:posOffset>
                </wp:positionV>
                <wp:extent cx="0" cy="0"/>
                <wp:effectExtent l="0" t="0" r="0" b="0"/>
                <wp:wrapNone/>
                <wp:docPr id="18" name="Rectangle: Rounded Corners 18"/>
                <wp:cNvGraphicFramePr/>
                <a:graphic xmlns:a="http://schemas.openxmlformats.org/drawingml/2006/main">
                  <a:graphicData uri="http://schemas.microsoft.com/office/word/2010/wordprocessingShape">
                    <wps:wsp>
                      <wps:cNvSpPr/>
                      <wps:spPr>
                        <a:xfrm>
                          <a:off x="0" y="0"/>
                          <a:ext cx="0" cy="0"/>
                        </a:xfrm>
                        <a:prstGeom prst="roundRect">
                          <a:avLst/>
                        </a:prstGeom>
                        <a:noFill/>
                        <a:ln w="19050"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BCF717" id="Rectangle: Rounded Corners 18" o:spid="_x0000_s1026" style="position:absolute;margin-left:214.6pt;margin-top:.3pt;width:0;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" filled="f" stroked="f" strokeweight="1.5pt"/>
            </w:pict>
          </mc:Fallback>
        </mc:AlternateContent>
      </w:r>
      <w:r w:rsidRPr="00FF5758">
        <w:rPr>
          <w:rFonts w:cs="Arial"/>
        </w:rPr>
        <w:t xml:space="preserve">with 39 years of </w:t>
      </w:r>
      <w:del w:id="168" w:author="Rachel Abbey" w:date="2020-06-09T14:59:00Z">
        <w:r w:rsidRPr="00FF5758">
          <w:rPr>
            <w:rFonts w:cs="Arial"/>
          </w:rPr>
          <w:delText>LGPS</w:delText>
        </w:r>
      </w:del>
      <w:ins w:id="169" w:author="Rachel Abbey" w:date="2020-06-09T14:59:00Z">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ins>
      <w:r w:rsidRPr="00FF5758">
        <w:rPr>
          <w:rFonts w:cs="Arial"/>
        </w:rPr>
        <w:t xml:space="preserve"> membership</w:t>
      </w:r>
    </w:p>
    <w:p w14:paraId="4F4665C9" w14:textId="77777777" w:rsidR="00D756B3" w:rsidRPr="00FF5758" w:rsidRDefault="00D756B3" w:rsidP="007C43E8">
      <w:pPr>
        <w:pStyle w:val="ListParagraph"/>
        <w:numPr>
          <w:ilvl w:val="0"/>
          <w:numId w:val="2"/>
        </w:numPr>
        <w:ind w:right="521"/>
        <w:rPr>
          <w:rFonts w:cs="Arial"/>
        </w:rPr>
      </w:pPr>
      <w:r w:rsidRPr="00FF5758">
        <w:rPr>
          <w:rFonts w:cs="Arial"/>
        </w:rPr>
        <w:lastRenderedPageBreak/>
        <w:t>whose final pay is £22,000</w:t>
      </w:r>
    </w:p>
    <w:p w14:paraId="5ABBB060" w14:textId="77777777" w:rsidR="00D756B3" w:rsidRPr="00FF5758" w:rsidRDefault="00D756B3" w:rsidP="00FF5758">
      <w:pPr>
        <w:rPr>
          <w:rFonts w:cs="Arial"/>
        </w:rPr>
      </w:pPr>
      <w:r w:rsidRPr="00FF5758">
        <w:rPr>
          <w:rFonts w:cs="Arial"/>
        </w:rPr>
        <w:t xml:space="preserve">who has built up a pension account since 1 April 2014 as shown in the </w:t>
      </w:r>
      <w:proofErr w:type="gramStart"/>
      <w:r w:rsidRPr="00FF5758">
        <w:rPr>
          <w:rFonts w:cs="Arial"/>
        </w:rPr>
        <w:t>table.</w:t>
      </w:r>
      <w:proofErr w:type="gramEnd"/>
    </w:p>
    <w:p w14:paraId="6D6A4357" w14:textId="77777777" w:rsidR="00D756B3" w:rsidRPr="00FF5758" w:rsidRDefault="00D756B3" w:rsidP="00FF5758">
      <w:pPr>
        <w:rPr>
          <w:rFonts w:cs="Arial"/>
        </w:rPr>
      </w:pPr>
    </w:p>
    <w:p w14:paraId="20A65319" w14:textId="0D2903B4" w:rsidR="00D756B3" w:rsidRDefault="00D756B3" w:rsidP="00C11555">
      <w:pPr>
        <w:pStyle w:val="Heading4"/>
      </w:pPr>
      <w:r w:rsidRPr="00FF5758">
        <w:t>Example</w:t>
      </w:r>
      <w:r w:rsidR="007C43E8">
        <w:t xml:space="preserve"> 1</w:t>
      </w:r>
      <w:r w:rsidRPr="00FF5758">
        <w:t xml:space="preserve"> – calculation of </w:t>
      </w:r>
      <w:del w:id="170" w:author="Rachel Abbey" w:date="2020-06-09T14:59:00Z">
        <w:r w:rsidRPr="00FF5758">
          <w:delText>LGPS</w:delText>
        </w:r>
      </w:del>
      <w:ins w:id="171" w:author="Rachel Abbey" w:date="2020-06-09T14:59:00Z">
        <w:r w:rsidRPr="00FF5758">
          <w:t>L</w:t>
        </w:r>
        <w:r w:rsidR="00DC13A0" w:rsidRPr="00C926F3">
          <w:rPr>
            <w:spacing w:val="-70"/>
          </w:rPr>
          <w:t xml:space="preserve"> </w:t>
        </w:r>
        <w:r w:rsidRPr="00FF5758">
          <w:t>G</w:t>
        </w:r>
        <w:r w:rsidR="00DC13A0" w:rsidRPr="00C926F3">
          <w:rPr>
            <w:spacing w:val="-70"/>
          </w:rPr>
          <w:t xml:space="preserve"> </w:t>
        </w:r>
        <w:r w:rsidRPr="00FF5758">
          <w:t>P</w:t>
        </w:r>
        <w:r w:rsidR="00DC13A0" w:rsidRPr="00C926F3">
          <w:rPr>
            <w:spacing w:val="-70"/>
          </w:rPr>
          <w:t xml:space="preserve"> </w:t>
        </w:r>
        <w:r w:rsidRPr="00FF5758">
          <w:t>S</w:t>
        </w:r>
      </w:ins>
      <w:r w:rsidRPr="00FF5758">
        <w:t xml:space="preserve"> benefits</w:t>
      </w:r>
    </w:p>
    <w:p w14:paraId="27CEAE8A" w14:textId="353F30AF" w:rsidR="00D756B3" w:rsidRDefault="00D756B3" w:rsidP="007116AE">
      <w:pPr>
        <w:pBdr>
          <w:top w:val="single" w:sz="12" w:space="4" w:color="0070C0"/>
          <w:left w:val="single" w:sz="12" w:space="4" w:color="0070C0"/>
          <w:bottom w:val="single" w:sz="12" w:space="4" w:color="0070C0"/>
          <w:right w:val="single" w:sz="12" w:space="0" w:color="0070C0"/>
        </w:pBdr>
        <w:ind w:left="142" w:right="379"/>
        <w:rPr>
          <w:rFonts w:cs="Arial"/>
        </w:rPr>
      </w:pPr>
      <w:r w:rsidRPr="00FF5758">
        <w:rPr>
          <w:rFonts w:cs="Arial"/>
        </w:rPr>
        <w:t xml:space="preserve">Benefits based on </w:t>
      </w:r>
      <w:del w:id="172" w:author="Rachel Abbey" w:date="2020-06-09T14:59:00Z">
        <w:r w:rsidRPr="00FF5758">
          <w:rPr>
            <w:rFonts w:cs="Arial"/>
          </w:rPr>
          <w:delText>28</w:delText>
        </w:r>
      </w:del>
      <w:ins w:id="173" w:author="Rachel Abbey" w:date="2020-06-09T14:59:00Z">
        <w:r w:rsidRPr="00FF5758">
          <w:rPr>
            <w:rFonts w:cs="Arial"/>
          </w:rPr>
          <w:t>2</w:t>
        </w:r>
        <w:r w:rsidR="00E56D6F">
          <w:rPr>
            <w:rFonts w:cs="Arial"/>
          </w:rPr>
          <w:t>7</w:t>
        </w:r>
      </w:ins>
      <w:r w:rsidRPr="00FF5758">
        <w:rPr>
          <w:rFonts w:cs="Arial"/>
        </w:rPr>
        <w:t xml:space="preserve"> years’ membership up to 31 March 2008</w:t>
      </w:r>
      <w:del w:id="174" w:author="Rachel Abbey" w:date="2020-06-09T14:59:00Z">
        <w:r w:rsidR="009C0EE9">
          <w:rPr>
            <w:rFonts w:cs="Arial"/>
          </w:rPr>
          <w:delText>-</w:delText>
        </w:r>
      </w:del>
      <w:ins w:id="175" w:author="Rachel Abbey" w:date="2020-06-09T14:59:00Z">
        <w:r w:rsidR="007116AE">
          <w:rPr>
            <w:rFonts w:cs="Arial"/>
          </w:rPr>
          <w:t>:</w:t>
        </w:r>
      </w:ins>
    </w:p>
    <w:p w14:paraId="3F0AB069" w14:textId="10ED0AF7" w:rsidR="00D756B3" w:rsidRDefault="00D756B3" w:rsidP="007116AE">
      <w:pPr>
        <w:pBdr>
          <w:top w:val="single" w:sz="12" w:space="4" w:color="0070C0"/>
          <w:left w:val="single" w:sz="12" w:space="4" w:color="0070C0"/>
          <w:bottom w:val="single" w:sz="12" w:space="4" w:color="0070C0"/>
          <w:right w:val="single" w:sz="12" w:space="0" w:color="0070C0"/>
        </w:pBdr>
        <w:ind w:left="142" w:right="379" w:firstLine="720"/>
        <w:rPr>
          <w:rFonts w:cs="Arial"/>
          <w:b/>
        </w:rPr>
      </w:pPr>
      <w:r w:rsidRPr="00FF5758">
        <w:rPr>
          <w:rFonts w:cs="Arial"/>
        </w:rPr>
        <w:t>Pension: 2</w:t>
      </w:r>
      <w:del w:id="176" w:author="Rachel Abbey" w:date="2020-06-17T11:11:00Z">
        <w:r w:rsidRPr="00FF5758" w:rsidDel="00920F29">
          <w:rPr>
            <w:rFonts w:cs="Arial"/>
          </w:rPr>
          <w:delText>8</w:delText>
        </w:r>
      </w:del>
      <w:ins w:id="177" w:author="Rachel Abbey" w:date="2020-06-17T11:11:00Z">
        <w:r w:rsidR="00920F29">
          <w:rPr>
            <w:rFonts w:cs="Arial"/>
          </w:rPr>
          <w:t>7</w:t>
        </w:r>
      </w:ins>
      <w:r w:rsidRPr="00FF5758">
        <w:rPr>
          <w:rFonts w:cs="Arial"/>
        </w:rPr>
        <w:t xml:space="preserve">/80th x £22,000 = </w:t>
      </w:r>
      <w:r w:rsidRPr="00FF5758">
        <w:rPr>
          <w:rFonts w:cs="Arial"/>
          <w:b/>
        </w:rPr>
        <w:t>£7,</w:t>
      </w:r>
      <w:del w:id="178" w:author="Rachel Abbey" w:date="2020-06-09T14:59:00Z">
        <w:r w:rsidRPr="00FF5758">
          <w:rPr>
            <w:rFonts w:cs="Arial"/>
            <w:b/>
          </w:rPr>
          <w:delText>700</w:delText>
        </w:r>
      </w:del>
      <w:ins w:id="179" w:author="Rachel Abbey" w:date="2020-06-09T14:59:00Z">
        <w:r w:rsidR="00BC6BC6">
          <w:rPr>
            <w:rFonts w:cs="Arial"/>
            <w:b/>
          </w:rPr>
          <w:t>425</w:t>
        </w:r>
      </w:ins>
    </w:p>
    <w:p w14:paraId="181E828A" w14:textId="1F1D68CC" w:rsidR="00D756B3" w:rsidRDefault="00D756B3" w:rsidP="007116AE">
      <w:pPr>
        <w:pBdr>
          <w:top w:val="single" w:sz="12" w:space="4" w:color="0070C0"/>
          <w:left w:val="single" w:sz="12" w:space="4" w:color="0070C0"/>
          <w:bottom w:val="single" w:sz="12" w:space="4" w:color="0070C0"/>
          <w:right w:val="single" w:sz="12" w:space="0" w:color="0070C0"/>
        </w:pBdr>
        <w:ind w:left="142" w:right="379" w:firstLine="720"/>
        <w:rPr>
          <w:rFonts w:cs="Arial"/>
          <w:b/>
        </w:rPr>
      </w:pPr>
      <w:r w:rsidRPr="00FF5758">
        <w:rPr>
          <w:rFonts w:cs="Arial"/>
        </w:rPr>
        <w:t>Lump sum: 3 x 2</w:t>
      </w:r>
      <w:del w:id="180" w:author="Rachel Abbey" w:date="2020-06-17T11:11:00Z">
        <w:r w:rsidRPr="00FF5758" w:rsidDel="00920F29">
          <w:rPr>
            <w:rFonts w:cs="Arial"/>
          </w:rPr>
          <w:delText>8</w:delText>
        </w:r>
      </w:del>
      <w:ins w:id="181" w:author="Rachel Abbey" w:date="2020-06-17T11:11:00Z">
        <w:r w:rsidR="00920F29">
          <w:rPr>
            <w:rFonts w:cs="Arial"/>
          </w:rPr>
          <w:t>7</w:t>
        </w:r>
      </w:ins>
      <w:r w:rsidRPr="00FF5758">
        <w:rPr>
          <w:rFonts w:cs="Arial"/>
        </w:rPr>
        <w:t xml:space="preserve">/80th x £22,000 = </w:t>
      </w:r>
      <w:r w:rsidRPr="00FF5758">
        <w:rPr>
          <w:rFonts w:cs="Arial"/>
          <w:b/>
        </w:rPr>
        <w:t>£</w:t>
      </w:r>
      <w:del w:id="182" w:author="Rachel Abbey" w:date="2020-06-09T14:59:00Z">
        <w:r w:rsidRPr="00FF5758">
          <w:rPr>
            <w:rFonts w:cs="Arial"/>
            <w:b/>
          </w:rPr>
          <w:delText>23,100</w:delText>
        </w:r>
      </w:del>
      <w:ins w:id="183" w:author="Rachel Abbey" w:date="2020-06-09T14:59:00Z">
        <w:r w:rsidRPr="00FF5758">
          <w:rPr>
            <w:rFonts w:cs="Arial"/>
            <w:b/>
          </w:rPr>
          <w:t>2</w:t>
        </w:r>
        <w:r w:rsidR="00BC6BC6">
          <w:rPr>
            <w:rFonts w:cs="Arial"/>
            <w:b/>
          </w:rPr>
          <w:t>2</w:t>
        </w:r>
        <w:r w:rsidRPr="00FF5758">
          <w:rPr>
            <w:rFonts w:cs="Arial"/>
            <w:b/>
          </w:rPr>
          <w:t>,</w:t>
        </w:r>
        <w:r w:rsidR="00BC6BC6">
          <w:rPr>
            <w:rFonts w:cs="Arial"/>
            <w:b/>
          </w:rPr>
          <w:t>275</w:t>
        </w:r>
      </w:ins>
    </w:p>
    <w:p w14:paraId="6113C4C3" w14:textId="47DBA959" w:rsidR="00D756B3" w:rsidRDefault="00D756B3" w:rsidP="007116AE">
      <w:pPr>
        <w:pBdr>
          <w:top w:val="single" w:sz="12" w:space="4" w:color="0070C0"/>
          <w:left w:val="single" w:sz="12" w:space="4" w:color="0070C0"/>
          <w:bottom w:val="single" w:sz="12" w:space="4" w:color="0070C0"/>
          <w:right w:val="single" w:sz="12" w:space="8" w:color="0070C0"/>
        </w:pBdr>
        <w:ind w:left="142" w:right="521"/>
        <w:rPr>
          <w:rFonts w:cs="Arial"/>
        </w:rPr>
      </w:pPr>
      <w:r w:rsidRPr="00FF5758">
        <w:rPr>
          <w:rFonts w:cs="Arial"/>
        </w:rPr>
        <w:t>Benefits based on six years’ membership from 1 April 2008 to 31 March 2014</w:t>
      </w:r>
      <w:del w:id="184" w:author="Rachel Abbey" w:date="2020-06-09T14:59:00Z">
        <w:r w:rsidR="009C0EE9">
          <w:rPr>
            <w:rFonts w:cs="Arial"/>
          </w:rPr>
          <w:delText>-</w:delText>
        </w:r>
      </w:del>
      <w:ins w:id="185" w:author="Rachel Abbey" w:date="2020-06-09T14:59:00Z">
        <w:r w:rsidR="007116AE">
          <w:rPr>
            <w:rFonts w:cs="Arial"/>
          </w:rPr>
          <w:t>:</w:t>
        </w:r>
      </w:ins>
    </w:p>
    <w:p w14:paraId="4E705032" w14:textId="77777777" w:rsidR="00D756B3" w:rsidRPr="00FF5758" w:rsidRDefault="00D756B3" w:rsidP="007116AE">
      <w:pPr>
        <w:pBdr>
          <w:top w:val="single" w:sz="12" w:space="4" w:color="0070C0"/>
          <w:left w:val="single" w:sz="12" w:space="4" w:color="0070C0"/>
          <w:bottom w:val="single" w:sz="12" w:space="4" w:color="0070C0"/>
          <w:right w:val="single" w:sz="12" w:space="8" w:color="0070C0"/>
        </w:pBdr>
        <w:ind w:left="142" w:right="521" w:firstLine="720"/>
        <w:rPr>
          <w:rFonts w:cs="Arial"/>
          <w:b/>
        </w:rPr>
      </w:pPr>
      <w:r w:rsidRPr="00FF5758">
        <w:rPr>
          <w:rFonts w:cs="Arial"/>
        </w:rPr>
        <w:t xml:space="preserve">Pension: 6/60th x £22,000 = </w:t>
      </w:r>
      <w:r w:rsidRPr="00FF5758">
        <w:rPr>
          <w:rFonts w:cs="Arial"/>
          <w:b/>
        </w:rPr>
        <w:t>£2,200</w:t>
      </w:r>
    </w:p>
    <w:p w14:paraId="5049D624" w14:textId="362AB6B0" w:rsidR="009C0EE9" w:rsidRPr="009C0EE9" w:rsidRDefault="009C0EE9" w:rsidP="00B51105">
      <w:pPr>
        <w:pStyle w:val="Caption"/>
        <w:spacing w:line="240" w:lineRule="auto"/>
      </w:pPr>
      <w:r w:rsidRPr="009C0EE9">
        <w:t xml:space="preserve">Table </w:t>
      </w:r>
      <w:r w:rsidR="00D0516D">
        <w:rPr>
          <w:noProof/>
        </w:rPr>
        <w:fldChar w:fldCharType="begin"/>
      </w:r>
      <w:r w:rsidR="00D0516D">
        <w:rPr>
          <w:noProof/>
        </w:rPr>
        <w:instrText xml:space="preserve"> SEQ Table \* ARABIC </w:instrText>
      </w:r>
      <w:r w:rsidR="00D0516D">
        <w:rPr>
          <w:noProof/>
        </w:rPr>
        <w:fldChar w:fldCharType="separate"/>
      </w:r>
      <w:r w:rsidR="00154BB6">
        <w:rPr>
          <w:noProof/>
        </w:rPr>
        <w:t>1</w:t>
      </w:r>
      <w:r w:rsidR="00D0516D">
        <w:rPr>
          <w:noProof/>
        </w:rPr>
        <w:fldChar w:fldCharType="end"/>
      </w:r>
      <w:r w:rsidRPr="009C0EE9">
        <w:t>: Benefits built up in the career average scheme from 1 April 2014</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303"/>
        <w:gridCol w:w="1284"/>
        <w:gridCol w:w="1694"/>
        <w:gridCol w:w="1284"/>
        <w:gridCol w:w="1774"/>
        <w:gridCol w:w="1467"/>
      </w:tblGrid>
      <w:tr w:rsidR="00D756B3" w:rsidRPr="00FF5758" w14:paraId="55D703E0" w14:textId="77777777" w:rsidTr="00B51105">
        <w:trPr>
          <w:cantSplit/>
          <w:trHeight w:val="1134"/>
          <w:tblHeader/>
        </w:trPr>
        <w:tc>
          <w:tcPr>
            <w:tcW w:w="1303" w:type="dxa"/>
            <w:shd w:val="clear" w:color="auto" w:fill="002060"/>
            <w:vAlign w:val="center"/>
          </w:tcPr>
          <w:p w14:paraId="1CF8DC9E" w14:textId="77777777" w:rsidR="00D756B3" w:rsidRPr="007116AE" w:rsidRDefault="00D756B3" w:rsidP="00B51105">
            <w:pPr>
              <w:spacing w:after="0" w:line="240" w:lineRule="auto"/>
              <w:jc w:val="center"/>
              <w:rPr>
                <w:rFonts w:cs="Arial"/>
                <w:b/>
                <w:color w:val="FFFFFF" w:themeColor="background1"/>
              </w:rPr>
            </w:pPr>
            <w:r w:rsidRPr="007116AE">
              <w:rPr>
                <w:rFonts w:cs="Arial"/>
                <w:b/>
                <w:color w:val="FFFFFF" w:themeColor="background1"/>
              </w:rPr>
              <w:t>Scheme year</w:t>
            </w:r>
          </w:p>
        </w:tc>
        <w:tc>
          <w:tcPr>
            <w:tcW w:w="1284" w:type="dxa"/>
            <w:shd w:val="clear" w:color="auto" w:fill="002060"/>
            <w:vAlign w:val="center"/>
          </w:tcPr>
          <w:p w14:paraId="12345D36" w14:textId="77777777" w:rsidR="00D756B3" w:rsidRPr="007116AE" w:rsidRDefault="00D756B3" w:rsidP="00B51105">
            <w:pPr>
              <w:spacing w:after="0" w:line="240" w:lineRule="auto"/>
              <w:jc w:val="center"/>
              <w:rPr>
                <w:rFonts w:cs="Arial"/>
                <w:b/>
                <w:color w:val="FFFFFF" w:themeColor="background1"/>
              </w:rPr>
            </w:pPr>
            <w:r w:rsidRPr="007116AE">
              <w:rPr>
                <w:rFonts w:cs="Arial"/>
                <w:b/>
                <w:color w:val="FFFFFF" w:themeColor="background1"/>
              </w:rPr>
              <w:t>Opening balance</w:t>
            </w:r>
          </w:p>
        </w:tc>
        <w:tc>
          <w:tcPr>
            <w:tcW w:w="1694" w:type="dxa"/>
            <w:shd w:val="clear" w:color="auto" w:fill="002060"/>
            <w:vAlign w:val="center"/>
          </w:tcPr>
          <w:p w14:paraId="7DE8A2DA" w14:textId="77777777" w:rsidR="00D756B3" w:rsidRPr="007116AE" w:rsidRDefault="00D756B3" w:rsidP="00B51105">
            <w:pPr>
              <w:spacing w:after="0" w:line="240" w:lineRule="auto"/>
              <w:jc w:val="center"/>
              <w:rPr>
                <w:rFonts w:cs="Arial"/>
                <w:b/>
                <w:color w:val="FFFFFF" w:themeColor="background1"/>
              </w:rPr>
            </w:pPr>
            <w:r w:rsidRPr="007116AE">
              <w:rPr>
                <w:rFonts w:cs="Arial"/>
                <w:b/>
                <w:color w:val="FFFFFF" w:themeColor="background1"/>
              </w:rPr>
              <w:t>Pension built up in Scheme year</w:t>
            </w:r>
          </w:p>
        </w:tc>
        <w:tc>
          <w:tcPr>
            <w:tcW w:w="1284" w:type="dxa"/>
            <w:shd w:val="clear" w:color="auto" w:fill="002060"/>
            <w:vAlign w:val="center"/>
          </w:tcPr>
          <w:p w14:paraId="60BC74E9" w14:textId="77777777" w:rsidR="00D756B3" w:rsidRPr="007116AE" w:rsidRDefault="00D756B3" w:rsidP="00B51105">
            <w:pPr>
              <w:spacing w:after="0" w:line="240" w:lineRule="auto"/>
              <w:jc w:val="center"/>
              <w:rPr>
                <w:rFonts w:cs="Arial"/>
                <w:b/>
                <w:color w:val="FFFFFF" w:themeColor="background1"/>
              </w:rPr>
            </w:pPr>
            <w:r w:rsidRPr="007116AE">
              <w:rPr>
                <w:rFonts w:cs="Arial"/>
                <w:b/>
                <w:color w:val="FFFFFF" w:themeColor="background1"/>
              </w:rPr>
              <w:t>Total account 31 March</w:t>
            </w:r>
          </w:p>
        </w:tc>
        <w:tc>
          <w:tcPr>
            <w:tcW w:w="1774" w:type="dxa"/>
            <w:shd w:val="clear" w:color="auto" w:fill="002060"/>
            <w:vAlign w:val="center"/>
          </w:tcPr>
          <w:p w14:paraId="38DE0841" w14:textId="77777777" w:rsidR="00D756B3" w:rsidRPr="007116AE" w:rsidRDefault="00D756B3" w:rsidP="00B51105">
            <w:pPr>
              <w:spacing w:after="0" w:line="240" w:lineRule="auto"/>
              <w:jc w:val="center"/>
              <w:rPr>
                <w:rFonts w:cs="Arial"/>
                <w:b/>
                <w:color w:val="FFFFFF" w:themeColor="background1"/>
              </w:rPr>
            </w:pPr>
            <w:r w:rsidRPr="007116AE">
              <w:rPr>
                <w:rFonts w:cs="Arial"/>
                <w:b/>
                <w:color w:val="FFFFFF" w:themeColor="background1"/>
              </w:rPr>
              <w:t>Cost of living adjustment (CPI)</w:t>
            </w:r>
          </w:p>
        </w:tc>
        <w:tc>
          <w:tcPr>
            <w:tcW w:w="1467" w:type="dxa"/>
            <w:shd w:val="clear" w:color="auto" w:fill="002060"/>
            <w:vAlign w:val="center"/>
          </w:tcPr>
          <w:p w14:paraId="38EF77E3" w14:textId="77777777" w:rsidR="00D756B3" w:rsidRPr="007116AE" w:rsidRDefault="00D756B3" w:rsidP="00B51105">
            <w:pPr>
              <w:spacing w:after="0" w:line="240" w:lineRule="auto"/>
              <w:jc w:val="center"/>
              <w:rPr>
                <w:rFonts w:cs="Arial"/>
                <w:b/>
                <w:color w:val="FFFFFF" w:themeColor="background1"/>
              </w:rPr>
            </w:pPr>
            <w:r w:rsidRPr="007116AE">
              <w:rPr>
                <w:rFonts w:cs="Arial"/>
                <w:b/>
                <w:color w:val="FFFFFF" w:themeColor="background1"/>
              </w:rPr>
              <w:t>Updated total account</w:t>
            </w:r>
          </w:p>
        </w:tc>
      </w:tr>
      <w:tr w:rsidR="00D756B3" w:rsidRPr="00FF5758" w14:paraId="6E03A42B" w14:textId="77777777" w:rsidTr="009C0EE9">
        <w:trPr>
          <w:cantSplit/>
          <w:trHeight w:val="567"/>
        </w:trPr>
        <w:tc>
          <w:tcPr>
            <w:tcW w:w="1303" w:type="dxa"/>
            <w:shd w:val="clear" w:color="auto" w:fill="D5F0F7"/>
            <w:vAlign w:val="center"/>
          </w:tcPr>
          <w:p w14:paraId="34BC7BFF" w14:textId="77777777" w:rsidR="00D756B3" w:rsidRPr="00FF5758" w:rsidRDefault="00D756B3" w:rsidP="00537C32">
            <w:pPr>
              <w:spacing w:after="0"/>
              <w:rPr>
                <w:rFonts w:cs="Arial"/>
              </w:rPr>
            </w:pPr>
            <w:r w:rsidRPr="00FF5758">
              <w:rPr>
                <w:rFonts w:cs="Arial"/>
              </w:rPr>
              <w:t>2014/15</w:t>
            </w:r>
          </w:p>
        </w:tc>
        <w:tc>
          <w:tcPr>
            <w:tcW w:w="1284" w:type="dxa"/>
            <w:shd w:val="clear" w:color="auto" w:fill="D5F0F7"/>
            <w:vAlign w:val="center"/>
          </w:tcPr>
          <w:p w14:paraId="3DEDB463" w14:textId="77777777" w:rsidR="00D756B3" w:rsidRPr="00FF5758" w:rsidRDefault="00D756B3" w:rsidP="00537C32">
            <w:pPr>
              <w:spacing w:after="0"/>
              <w:rPr>
                <w:rFonts w:cs="Arial"/>
              </w:rPr>
            </w:pPr>
            <w:r w:rsidRPr="00FF5758">
              <w:rPr>
                <w:rFonts w:cs="Arial"/>
              </w:rPr>
              <w:t>£0.00</w:t>
            </w:r>
          </w:p>
        </w:tc>
        <w:tc>
          <w:tcPr>
            <w:tcW w:w="1694" w:type="dxa"/>
            <w:shd w:val="clear" w:color="auto" w:fill="D5F0F7"/>
            <w:vAlign w:val="center"/>
          </w:tcPr>
          <w:p w14:paraId="632E1021" w14:textId="77777777" w:rsidR="00D756B3" w:rsidRPr="00FF5758" w:rsidRDefault="00D756B3" w:rsidP="00537C32">
            <w:pPr>
              <w:spacing w:after="0"/>
              <w:rPr>
                <w:rFonts w:cs="Arial"/>
              </w:rPr>
            </w:pPr>
            <w:r w:rsidRPr="00FF5758">
              <w:rPr>
                <w:rFonts w:cs="Arial"/>
              </w:rPr>
              <w:t xml:space="preserve">£18,500 / 49 </w:t>
            </w:r>
          </w:p>
          <w:p w14:paraId="792DBDD7" w14:textId="77777777" w:rsidR="00D756B3" w:rsidRPr="00FF5758" w:rsidRDefault="00D756B3" w:rsidP="00537C32">
            <w:pPr>
              <w:spacing w:after="0"/>
              <w:rPr>
                <w:rFonts w:cs="Arial"/>
              </w:rPr>
            </w:pPr>
            <w:r w:rsidRPr="00FF5758">
              <w:rPr>
                <w:rFonts w:cs="Arial"/>
              </w:rPr>
              <w:t>= £377.55</w:t>
            </w:r>
          </w:p>
        </w:tc>
        <w:tc>
          <w:tcPr>
            <w:tcW w:w="1284" w:type="dxa"/>
            <w:shd w:val="clear" w:color="auto" w:fill="D5F0F7"/>
            <w:vAlign w:val="center"/>
          </w:tcPr>
          <w:p w14:paraId="6AD8EAF9" w14:textId="77777777" w:rsidR="00D756B3" w:rsidRPr="00FF5758" w:rsidRDefault="00D756B3" w:rsidP="00537C32">
            <w:pPr>
              <w:spacing w:after="0"/>
              <w:rPr>
                <w:rFonts w:cs="Arial"/>
              </w:rPr>
            </w:pPr>
            <w:r w:rsidRPr="00FF5758">
              <w:rPr>
                <w:rFonts w:cs="Arial"/>
              </w:rPr>
              <w:t>£377.55</w:t>
            </w:r>
          </w:p>
        </w:tc>
        <w:tc>
          <w:tcPr>
            <w:tcW w:w="1774" w:type="dxa"/>
            <w:shd w:val="clear" w:color="auto" w:fill="D5F0F7"/>
            <w:vAlign w:val="center"/>
          </w:tcPr>
          <w:p w14:paraId="1EBB34B1" w14:textId="77777777" w:rsidR="00D756B3" w:rsidRPr="00FF5758" w:rsidRDefault="00D756B3" w:rsidP="00537C32">
            <w:pPr>
              <w:spacing w:after="0"/>
              <w:rPr>
                <w:rFonts w:cs="Arial"/>
              </w:rPr>
            </w:pPr>
            <w:r w:rsidRPr="00FF5758">
              <w:rPr>
                <w:rFonts w:cs="Arial"/>
              </w:rPr>
              <w:t>£4.53 (1.2%)</w:t>
            </w:r>
          </w:p>
        </w:tc>
        <w:tc>
          <w:tcPr>
            <w:tcW w:w="1467" w:type="dxa"/>
            <w:shd w:val="clear" w:color="auto" w:fill="D5F0F7"/>
            <w:vAlign w:val="center"/>
          </w:tcPr>
          <w:p w14:paraId="0EE122E0" w14:textId="77777777" w:rsidR="00D756B3" w:rsidRPr="00FF5758" w:rsidRDefault="00D756B3" w:rsidP="00537C32">
            <w:pPr>
              <w:spacing w:after="0"/>
              <w:rPr>
                <w:rFonts w:cs="Arial"/>
              </w:rPr>
            </w:pPr>
            <w:r w:rsidRPr="00FF5758">
              <w:rPr>
                <w:rFonts w:cs="Arial"/>
              </w:rPr>
              <w:t>£382.08</w:t>
            </w:r>
          </w:p>
        </w:tc>
      </w:tr>
      <w:tr w:rsidR="00D756B3" w:rsidRPr="00FF5758" w14:paraId="08FC1754" w14:textId="77777777" w:rsidTr="009C0EE9">
        <w:trPr>
          <w:cantSplit/>
          <w:trHeight w:val="567"/>
        </w:trPr>
        <w:tc>
          <w:tcPr>
            <w:tcW w:w="1303" w:type="dxa"/>
            <w:shd w:val="clear" w:color="auto" w:fill="D5F0F7"/>
            <w:vAlign w:val="center"/>
          </w:tcPr>
          <w:p w14:paraId="1CBDF9B0" w14:textId="77777777" w:rsidR="00D756B3" w:rsidRPr="00FF5758" w:rsidRDefault="00D756B3" w:rsidP="00537C32">
            <w:pPr>
              <w:spacing w:after="0"/>
              <w:rPr>
                <w:rFonts w:cs="Arial"/>
              </w:rPr>
            </w:pPr>
            <w:r w:rsidRPr="00FF5758">
              <w:rPr>
                <w:rFonts w:cs="Arial"/>
              </w:rPr>
              <w:t>2015/16</w:t>
            </w:r>
          </w:p>
        </w:tc>
        <w:tc>
          <w:tcPr>
            <w:tcW w:w="1284" w:type="dxa"/>
            <w:shd w:val="clear" w:color="auto" w:fill="D5F0F7"/>
            <w:vAlign w:val="center"/>
          </w:tcPr>
          <w:p w14:paraId="3F20965A" w14:textId="77777777" w:rsidR="00D756B3" w:rsidRPr="00FF5758" w:rsidRDefault="00D756B3" w:rsidP="00537C32">
            <w:pPr>
              <w:spacing w:after="0"/>
              <w:rPr>
                <w:rFonts w:cs="Arial"/>
              </w:rPr>
            </w:pPr>
            <w:r w:rsidRPr="00FF5758">
              <w:rPr>
                <w:rFonts w:cs="Arial"/>
              </w:rPr>
              <w:t>£382.08</w:t>
            </w:r>
          </w:p>
        </w:tc>
        <w:tc>
          <w:tcPr>
            <w:tcW w:w="1694" w:type="dxa"/>
            <w:shd w:val="clear" w:color="auto" w:fill="D5F0F7"/>
            <w:vAlign w:val="center"/>
          </w:tcPr>
          <w:p w14:paraId="6034C420" w14:textId="77777777" w:rsidR="00D756B3" w:rsidRPr="00FF5758" w:rsidRDefault="00D756B3" w:rsidP="00537C32">
            <w:pPr>
              <w:spacing w:after="0"/>
              <w:rPr>
                <w:rFonts w:cs="Arial"/>
              </w:rPr>
            </w:pPr>
            <w:r w:rsidRPr="00FF5758">
              <w:rPr>
                <w:rFonts w:cs="Arial"/>
              </w:rPr>
              <w:t xml:space="preserve">£19,000 / 49 </w:t>
            </w:r>
          </w:p>
          <w:p w14:paraId="6354D9C3" w14:textId="77777777" w:rsidR="00D756B3" w:rsidRPr="00FF5758" w:rsidRDefault="00D756B3" w:rsidP="00537C32">
            <w:pPr>
              <w:spacing w:after="0"/>
              <w:rPr>
                <w:rFonts w:cs="Arial"/>
              </w:rPr>
            </w:pPr>
            <w:r w:rsidRPr="00FF5758">
              <w:rPr>
                <w:rFonts w:cs="Arial"/>
              </w:rPr>
              <w:t>= £387.76</w:t>
            </w:r>
          </w:p>
        </w:tc>
        <w:tc>
          <w:tcPr>
            <w:tcW w:w="1284" w:type="dxa"/>
            <w:shd w:val="clear" w:color="auto" w:fill="D5F0F7"/>
            <w:vAlign w:val="center"/>
          </w:tcPr>
          <w:p w14:paraId="4932FB63" w14:textId="77777777" w:rsidR="00D756B3" w:rsidRPr="00FF5758" w:rsidRDefault="00D756B3" w:rsidP="00537C32">
            <w:pPr>
              <w:spacing w:after="0"/>
              <w:rPr>
                <w:rFonts w:cs="Arial"/>
              </w:rPr>
            </w:pPr>
            <w:r w:rsidRPr="00FF5758">
              <w:rPr>
                <w:rFonts w:cs="Arial"/>
              </w:rPr>
              <w:t>£769.84</w:t>
            </w:r>
          </w:p>
        </w:tc>
        <w:tc>
          <w:tcPr>
            <w:tcW w:w="1774" w:type="dxa"/>
            <w:shd w:val="clear" w:color="auto" w:fill="D5F0F7"/>
            <w:vAlign w:val="center"/>
          </w:tcPr>
          <w:p w14:paraId="43E2CDDF" w14:textId="77777777" w:rsidR="00D756B3" w:rsidRPr="00FF5758" w:rsidRDefault="00D756B3" w:rsidP="00537C32">
            <w:pPr>
              <w:spacing w:after="0"/>
              <w:rPr>
                <w:rFonts w:cs="Arial"/>
              </w:rPr>
            </w:pPr>
            <w:r w:rsidRPr="00FF5758">
              <w:rPr>
                <w:rFonts w:cs="Arial"/>
              </w:rPr>
              <w:t>-£0.77 (-0.1%)</w:t>
            </w:r>
          </w:p>
        </w:tc>
        <w:tc>
          <w:tcPr>
            <w:tcW w:w="1467" w:type="dxa"/>
            <w:shd w:val="clear" w:color="auto" w:fill="D5F0F7"/>
            <w:vAlign w:val="center"/>
          </w:tcPr>
          <w:p w14:paraId="6F00B3BC" w14:textId="77777777" w:rsidR="00D756B3" w:rsidRPr="00FF5758" w:rsidRDefault="00D756B3" w:rsidP="00537C32">
            <w:pPr>
              <w:spacing w:after="0"/>
              <w:rPr>
                <w:rFonts w:cs="Arial"/>
              </w:rPr>
            </w:pPr>
            <w:r w:rsidRPr="00FF5758">
              <w:rPr>
                <w:rFonts w:cs="Arial"/>
              </w:rPr>
              <w:t>£769.07</w:t>
            </w:r>
          </w:p>
        </w:tc>
      </w:tr>
      <w:tr w:rsidR="00D756B3" w:rsidRPr="00FF5758" w14:paraId="4A3950DD" w14:textId="77777777" w:rsidTr="009C0EE9">
        <w:trPr>
          <w:cantSplit/>
          <w:trHeight w:val="567"/>
        </w:trPr>
        <w:tc>
          <w:tcPr>
            <w:tcW w:w="1303" w:type="dxa"/>
            <w:shd w:val="clear" w:color="auto" w:fill="D5F0F7"/>
            <w:vAlign w:val="center"/>
          </w:tcPr>
          <w:p w14:paraId="4A17B7DF" w14:textId="77777777" w:rsidR="00D756B3" w:rsidRPr="00FF5758" w:rsidRDefault="00D756B3" w:rsidP="00537C32">
            <w:pPr>
              <w:spacing w:after="0"/>
              <w:rPr>
                <w:rFonts w:cs="Arial"/>
              </w:rPr>
            </w:pPr>
            <w:r w:rsidRPr="00FF5758">
              <w:rPr>
                <w:rFonts w:cs="Arial"/>
              </w:rPr>
              <w:t>2016/17</w:t>
            </w:r>
          </w:p>
        </w:tc>
        <w:tc>
          <w:tcPr>
            <w:tcW w:w="1284" w:type="dxa"/>
            <w:shd w:val="clear" w:color="auto" w:fill="D5F0F7"/>
            <w:vAlign w:val="center"/>
          </w:tcPr>
          <w:p w14:paraId="0AF5D55C" w14:textId="77777777" w:rsidR="00D756B3" w:rsidRPr="00FF5758" w:rsidRDefault="00D756B3" w:rsidP="00537C32">
            <w:pPr>
              <w:spacing w:after="0"/>
              <w:rPr>
                <w:rFonts w:cs="Arial"/>
              </w:rPr>
            </w:pPr>
            <w:r w:rsidRPr="00FF5758">
              <w:rPr>
                <w:rFonts w:cs="Arial"/>
              </w:rPr>
              <w:t>£769.07</w:t>
            </w:r>
          </w:p>
        </w:tc>
        <w:tc>
          <w:tcPr>
            <w:tcW w:w="1694" w:type="dxa"/>
            <w:shd w:val="clear" w:color="auto" w:fill="D5F0F7"/>
            <w:vAlign w:val="center"/>
          </w:tcPr>
          <w:p w14:paraId="1406DAC1" w14:textId="77777777" w:rsidR="00D756B3" w:rsidRPr="00FF5758" w:rsidRDefault="00D756B3" w:rsidP="00537C32">
            <w:pPr>
              <w:spacing w:after="0"/>
              <w:rPr>
                <w:rFonts w:cs="Arial"/>
              </w:rPr>
            </w:pPr>
            <w:r w:rsidRPr="00FF5758">
              <w:rPr>
                <w:rFonts w:cs="Arial"/>
              </w:rPr>
              <w:t xml:space="preserve">£20,000 / 49 </w:t>
            </w:r>
          </w:p>
          <w:p w14:paraId="6602D7A8" w14:textId="77777777" w:rsidR="00D756B3" w:rsidRPr="00FF5758" w:rsidRDefault="00D756B3" w:rsidP="00537C32">
            <w:pPr>
              <w:spacing w:after="0"/>
              <w:rPr>
                <w:rFonts w:cs="Arial"/>
              </w:rPr>
            </w:pPr>
            <w:r w:rsidRPr="00FF5758">
              <w:rPr>
                <w:rFonts w:cs="Arial"/>
              </w:rPr>
              <w:t>= £408.16</w:t>
            </w:r>
          </w:p>
        </w:tc>
        <w:tc>
          <w:tcPr>
            <w:tcW w:w="1284" w:type="dxa"/>
            <w:shd w:val="clear" w:color="auto" w:fill="D5F0F7"/>
            <w:vAlign w:val="center"/>
          </w:tcPr>
          <w:p w14:paraId="1618350E" w14:textId="77777777" w:rsidR="00D756B3" w:rsidRPr="00FF5758" w:rsidRDefault="00D756B3" w:rsidP="00537C32">
            <w:pPr>
              <w:spacing w:after="0"/>
              <w:rPr>
                <w:rFonts w:cs="Arial"/>
              </w:rPr>
            </w:pPr>
            <w:r w:rsidRPr="00FF5758">
              <w:rPr>
                <w:rFonts w:cs="Arial"/>
              </w:rPr>
              <w:t>£1,177.23</w:t>
            </w:r>
          </w:p>
        </w:tc>
        <w:tc>
          <w:tcPr>
            <w:tcW w:w="1774" w:type="dxa"/>
            <w:shd w:val="clear" w:color="auto" w:fill="D5F0F7"/>
            <w:vAlign w:val="center"/>
          </w:tcPr>
          <w:p w14:paraId="39B81894" w14:textId="77777777" w:rsidR="00D756B3" w:rsidRPr="00FF5758" w:rsidRDefault="00D756B3" w:rsidP="00537C32">
            <w:pPr>
              <w:spacing w:after="0"/>
              <w:rPr>
                <w:rFonts w:cs="Arial"/>
              </w:rPr>
            </w:pPr>
            <w:r w:rsidRPr="00FF5758">
              <w:rPr>
                <w:rFonts w:cs="Arial"/>
              </w:rPr>
              <w:t>£11.77 (1.0%)</w:t>
            </w:r>
          </w:p>
        </w:tc>
        <w:tc>
          <w:tcPr>
            <w:tcW w:w="1467" w:type="dxa"/>
            <w:shd w:val="clear" w:color="auto" w:fill="D5F0F7"/>
            <w:vAlign w:val="center"/>
          </w:tcPr>
          <w:p w14:paraId="6693ABF9" w14:textId="77777777" w:rsidR="00D756B3" w:rsidRPr="00FF5758" w:rsidRDefault="00D756B3" w:rsidP="00537C32">
            <w:pPr>
              <w:spacing w:after="0"/>
              <w:rPr>
                <w:rFonts w:cs="Arial"/>
              </w:rPr>
            </w:pPr>
            <w:r w:rsidRPr="00FF5758">
              <w:rPr>
                <w:rFonts w:cs="Arial"/>
              </w:rPr>
              <w:t>£1,189.00</w:t>
            </w:r>
          </w:p>
        </w:tc>
      </w:tr>
      <w:tr w:rsidR="00D756B3" w:rsidRPr="00FF5758" w14:paraId="3DFCA6CD" w14:textId="77777777" w:rsidTr="009C0EE9">
        <w:trPr>
          <w:cantSplit/>
          <w:trHeight w:val="567"/>
        </w:trPr>
        <w:tc>
          <w:tcPr>
            <w:tcW w:w="1303" w:type="dxa"/>
            <w:shd w:val="clear" w:color="auto" w:fill="D5F0F7"/>
            <w:vAlign w:val="center"/>
          </w:tcPr>
          <w:p w14:paraId="13E00D39" w14:textId="77777777" w:rsidR="00D756B3" w:rsidRPr="00FF5758" w:rsidRDefault="00D756B3" w:rsidP="00537C32">
            <w:pPr>
              <w:spacing w:after="0"/>
              <w:rPr>
                <w:rFonts w:cs="Arial"/>
              </w:rPr>
            </w:pPr>
            <w:r w:rsidRPr="00FF5758">
              <w:rPr>
                <w:rFonts w:cs="Arial"/>
              </w:rPr>
              <w:t>2017/18</w:t>
            </w:r>
          </w:p>
        </w:tc>
        <w:tc>
          <w:tcPr>
            <w:tcW w:w="1284" w:type="dxa"/>
            <w:shd w:val="clear" w:color="auto" w:fill="D5F0F7"/>
            <w:vAlign w:val="center"/>
          </w:tcPr>
          <w:p w14:paraId="1567FC81" w14:textId="77777777" w:rsidR="00D756B3" w:rsidRPr="00FF5758" w:rsidRDefault="00D756B3" w:rsidP="00537C32">
            <w:pPr>
              <w:spacing w:after="0"/>
              <w:rPr>
                <w:rFonts w:cs="Arial"/>
              </w:rPr>
            </w:pPr>
            <w:r w:rsidRPr="00FF5758">
              <w:rPr>
                <w:rFonts w:cs="Arial"/>
              </w:rPr>
              <w:t>£1,189.00</w:t>
            </w:r>
          </w:p>
        </w:tc>
        <w:tc>
          <w:tcPr>
            <w:tcW w:w="1694" w:type="dxa"/>
            <w:shd w:val="clear" w:color="auto" w:fill="D5F0F7"/>
            <w:vAlign w:val="center"/>
          </w:tcPr>
          <w:p w14:paraId="514EAE90" w14:textId="77777777" w:rsidR="00D756B3" w:rsidRPr="00FF5758" w:rsidRDefault="00D756B3" w:rsidP="00537C32">
            <w:pPr>
              <w:spacing w:after="0"/>
              <w:rPr>
                <w:rFonts w:cs="Arial"/>
              </w:rPr>
            </w:pPr>
            <w:r w:rsidRPr="00FF5758">
              <w:rPr>
                <w:rFonts w:cs="Arial"/>
              </w:rPr>
              <w:t xml:space="preserve">£21,000 / 49 </w:t>
            </w:r>
          </w:p>
          <w:p w14:paraId="528BB203" w14:textId="77777777" w:rsidR="00D756B3" w:rsidRPr="00FF5758" w:rsidRDefault="00D756B3" w:rsidP="00537C32">
            <w:pPr>
              <w:spacing w:after="0"/>
              <w:rPr>
                <w:rFonts w:cs="Arial"/>
              </w:rPr>
            </w:pPr>
            <w:r w:rsidRPr="00FF5758">
              <w:rPr>
                <w:rFonts w:cs="Arial"/>
              </w:rPr>
              <w:t>= £428.57</w:t>
            </w:r>
          </w:p>
        </w:tc>
        <w:tc>
          <w:tcPr>
            <w:tcW w:w="1284" w:type="dxa"/>
            <w:shd w:val="clear" w:color="auto" w:fill="D5F0F7"/>
            <w:vAlign w:val="center"/>
          </w:tcPr>
          <w:p w14:paraId="543905EA" w14:textId="77777777" w:rsidR="00D756B3" w:rsidRPr="00FF5758" w:rsidRDefault="00D756B3" w:rsidP="00537C32">
            <w:pPr>
              <w:spacing w:after="0"/>
              <w:rPr>
                <w:rFonts w:cs="Arial"/>
              </w:rPr>
            </w:pPr>
            <w:r w:rsidRPr="00FF5758">
              <w:rPr>
                <w:rFonts w:cs="Arial"/>
              </w:rPr>
              <w:t>£1,617.57</w:t>
            </w:r>
          </w:p>
        </w:tc>
        <w:tc>
          <w:tcPr>
            <w:tcW w:w="1774" w:type="dxa"/>
            <w:shd w:val="clear" w:color="auto" w:fill="D5F0F7"/>
            <w:vAlign w:val="center"/>
          </w:tcPr>
          <w:p w14:paraId="2AA4C045" w14:textId="77777777" w:rsidR="00D756B3" w:rsidRPr="00FF5758" w:rsidRDefault="00D756B3" w:rsidP="00537C32">
            <w:pPr>
              <w:spacing w:after="0"/>
              <w:rPr>
                <w:rFonts w:cs="Arial"/>
              </w:rPr>
            </w:pPr>
            <w:r w:rsidRPr="00FF5758">
              <w:rPr>
                <w:rFonts w:cs="Arial"/>
              </w:rPr>
              <w:t>£48.53 (3.0%)</w:t>
            </w:r>
          </w:p>
        </w:tc>
        <w:tc>
          <w:tcPr>
            <w:tcW w:w="1467" w:type="dxa"/>
            <w:shd w:val="clear" w:color="auto" w:fill="D5F0F7"/>
            <w:vAlign w:val="center"/>
          </w:tcPr>
          <w:p w14:paraId="0D70DDE1" w14:textId="77777777" w:rsidR="00D756B3" w:rsidRPr="00FF5758" w:rsidRDefault="00D756B3" w:rsidP="00537C32">
            <w:pPr>
              <w:spacing w:after="0"/>
              <w:rPr>
                <w:rFonts w:cs="Arial"/>
              </w:rPr>
            </w:pPr>
            <w:r w:rsidRPr="00FF5758">
              <w:rPr>
                <w:rFonts w:cs="Arial"/>
              </w:rPr>
              <w:t>£1,666.10</w:t>
            </w:r>
          </w:p>
        </w:tc>
      </w:tr>
      <w:tr w:rsidR="00D756B3" w:rsidRPr="00FF5758" w14:paraId="6FD1AC92" w14:textId="77777777" w:rsidTr="009C0EE9">
        <w:trPr>
          <w:cantSplit/>
          <w:trHeight w:val="567"/>
        </w:trPr>
        <w:tc>
          <w:tcPr>
            <w:tcW w:w="1303" w:type="dxa"/>
            <w:shd w:val="clear" w:color="auto" w:fill="D5F0F7"/>
            <w:vAlign w:val="center"/>
          </w:tcPr>
          <w:p w14:paraId="2097EACE" w14:textId="77777777" w:rsidR="00D756B3" w:rsidRPr="00FF5758" w:rsidRDefault="00D756B3" w:rsidP="00537C32">
            <w:pPr>
              <w:spacing w:after="0"/>
              <w:rPr>
                <w:rFonts w:cs="Arial"/>
              </w:rPr>
            </w:pPr>
            <w:r w:rsidRPr="00FF5758">
              <w:rPr>
                <w:rFonts w:cs="Arial"/>
              </w:rPr>
              <w:t>2018/19</w:t>
            </w:r>
          </w:p>
        </w:tc>
        <w:tc>
          <w:tcPr>
            <w:tcW w:w="1284" w:type="dxa"/>
            <w:shd w:val="clear" w:color="auto" w:fill="D5F0F7"/>
            <w:vAlign w:val="center"/>
          </w:tcPr>
          <w:p w14:paraId="7F179CA0" w14:textId="77777777" w:rsidR="00D756B3" w:rsidRPr="00FF5758" w:rsidRDefault="00D756B3" w:rsidP="00537C32">
            <w:pPr>
              <w:spacing w:after="0"/>
              <w:rPr>
                <w:rFonts w:cs="Arial"/>
              </w:rPr>
            </w:pPr>
            <w:r w:rsidRPr="00FF5758">
              <w:rPr>
                <w:rFonts w:cs="Arial"/>
              </w:rPr>
              <w:t>£1,666.10</w:t>
            </w:r>
          </w:p>
        </w:tc>
        <w:tc>
          <w:tcPr>
            <w:tcW w:w="1694" w:type="dxa"/>
            <w:shd w:val="clear" w:color="auto" w:fill="D5F0F7"/>
            <w:vAlign w:val="center"/>
          </w:tcPr>
          <w:p w14:paraId="47E0A461" w14:textId="77777777" w:rsidR="00D756B3" w:rsidRPr="00FF5758" w:rsidRDefault="00D756B3" w:rsidP="00537C32">
            <w:pPr>
              <w:spacing w:after="0"/>
              <w:rPr>
                <w:rFonts w:cs="Arial"/>
              </w:rPr>
            </w:pPr>
            <w:r w:rsidRPr="00FF5758">
              <w:rPr>
                <w:rFonts w:cs="Arial"/>
              </w:rPr>
              <w:t xml:space="preserve">£22,000 / 49 </w:t>
            </w:r>
          </w:p>
          <w:p w14:paraId="100EF9A1" w14:textId="77777777" w:rsidR="00D756B3" w:rsidRPr="00FF5758" w:rsidRDefault="00D756B3" w:rsidP="00537C32">
            <w:pPr>
              <w:spacing w:after="0"/>
              <w:rPr>
                <w:rFonts w:cs="Arial"/>
              </w:rPr>
            </w:pPr>
            <w:r w:rsidRPr="00FF5758">
              <w:rPr>
                <w:rFonts w:cs="Arial"/>
              </w:rPr>
              <w:t>= £448.98</w:t>
            </w:r>
          </w:p>
        </w:tc>
        <w:tc>
          <w:tcPr>
            <w:tcW w:w="1284" w:type="dxa"/>
            <w:shd w:val="clear" w:color="auto" w:fill="D5F0F7"/>
            <w:vAlign w:val="center"/>
          </w:tcPr>
          <w:p w14:paraId="298B478B" w14:textId="77777777" w:rsidR="00D756B3" w:rsidRPr="00FF5758" w:rsidRDefault="00D756B3" w:rsidP="00537C32">
            <w:pPr>
              <w:spacing w:after="0"/>
              <w:rPr>
                <w:rFonts w:cs="Arial"/>
              </w:rPr>
            </w:pPr>
            <w:r w:rsidRPr="00FF5758">
              <w:rPr>
                <w:rFonts w:cs="Arial"/>
              </w:rPr>
              <w:t>£2,115.08</w:t>
            </w:r>
          </w:p>
        </w:tc>
        <w:tc>
          <w:tcPr>
            <w:tcW w:w="1774" w:type="dxa"/>
            <w:shd w:val="clear" w:color="auto" w:fill="D5F0F7"/>
            <w:vAlign w:val="center"/>
          </w:tcPr>
          <w:p w14:paraId="5F445FDC" w14:textId="77777777" w:rsidR="00D756B3" w:rsidRPr="00FF5758" w:rsidRDefault="00D756B3" w:rsidP="00537C32">
            <w:pPr>
              <w:spacing w:after="0"/>
              <w:rPr>
                <w:rFonts w:cs="Arial"/>
              </w:rPr>
            </w:pPr>
            <w:r w:rsidRPr="00FF5758">
              <w:rPr>
                <w:rFonts w:cs="Arial"/>
              </w:rPr>
              <w:t>£50.76 (2.4%)</w:t>
            </w:r>
          </w:p>
        </w:tc>
        <w:tc>
          <w:tcPr>
            <w:tcW w:w="1467" w:type="dxa"/>
            <w:shd w:val="clear" w:color="auto" w:fill="D5F0F7"/>
            <w:vAlign w:val="center"/>
          </w:tcPr>
          <w:p w14:paraId="5D1E55E2" w14:textId="77777777" w:rsidR="00D756B3" w:rsidRPr="00FF5758" w:rsidRDefault="00D756B3" w:rsidP="00537C32">
            <w:pPr>
              <w:spacing w:after="0"/>
              <w:rPr>
                <w:rFonts w:cs="Arial"/>
              </w:rPr>
            </w:pPr>
            <w:r w:rsidRPr="00FF5758">
              <w:rPr>
                <w:rFonts w:cs="Arial"/>
              </w:rPr>
              <w:t>£2,165.84</w:t>
            </w:r>
          </w:p>
        </w:tc>
      </w:tr>
      <w:tr w:rsidR="00BC6BC6" w:rsidRPr="00FF5758" w14:paraId="46E5ECAC" w14:textId="77777777" w:rsidTr="009C0EE9">
        <w:trPr>
          <w:cantSplit/>
          <w:trHeight w:val="567"/>
          <w:ins w:id="186" w:author="Rachel Abbey" w:date="2020-06-09T14:59:00Z"/>
        </w:trPr>
        <w:tc>
          <w:tcPr>
            <w:tcW w:w="1303" w:type="dxa"/>
            <w:shd w:val="clear" w:color="auto" w:fill="D5F0F7"/>
            <w:vAlign w:val="center"/>
          </w:tcPr>
          <w:p w14:paraId="22B7C498" w14:textId="761BCC69" w:rsidR="00BC6BC6" w:rsidRPr="00FF5758" w:rsidRDefault="00BC6BC6" w:rsidP="00537C32">
            <w:pPr>
              <w:spacing w:after="0"/>
              <w:rPr>
                <w:ins w:id="187" w:author="Rachel Abbey" w:date="2020-06-09T14:59:00Z"/>
                <w:rFonts w:cs="Arial"/>
              </w:rPr>
            </w:pPr>
            <w:ins w:id="188" w:author="Rachel Abbey" w:date="2020-06-09T14:59:00Z">
              <w:r>
                <w:rPr>
                  <w:rFonts w:cs="Arial"/>
                </w:rPr>
                <w:t>2019/20</w:t>
              </w:r>
            </w:ins>
          </w:p>
        </w:tc>
        <w:tc>
          <w:tcPr>
            <w:tcW w:w="1284" w:type="dxa"/>
            <w:shd w:val="clear" w:color="auto" w:fill="D5F0F7"/>
            <w:vAlign w:val="center"/>
          </w:tcPr>
          <w:p w14:paraId="7EFDC937" w14:textId="5B5FAD9A" w:rsidR="00BC6BC6" w:rsidRPr="00FF5758" w:rsidRDefault="00BC6BC6" w:rsidP="00537C32">
            <w:pPr>
              <w:spacing w:after="0"/>
              <w:rPr>
                <w:ins w:id="189" w:author="Rachel Abbey" w:date="2020-06-09T14:59:00Z"/>
                <w:rFonts w:cs="Arial"/>
              </w:rPr>
            </w:pPr>
            <w:ins w:id="190" w:author="Rachel Abbey" w:date="2020-06-09T14:59:00Z">
              <w:r>
                <w:rPr>
                  <w:rFonts w:cs="Arial"/>
                </w:rPr>
                <w:t>£2,1</w:t>
              </w:r>
              <w:r w:rsidR="00917A79">
                <w:rPr>
                  <w:rFonts w:cs="Arial"/>
                </w:rPr>
                <w:t>65.84</w:t>
              </w:r>
            </w:ins>
          </w:p>
        </w:tc>
        <w:tc>
          <w:tcPr>
            <w:tcW w:w="1694" w:type="dxa"/>
            <w:shd w:val="clear" w:color="auto" w:fill="D5F0F7"/>
            <w:vAlign w:val="center"/>
          </w:tcPr>
          <w:p w14:paraId="691D468D" w14:textId="521FCBD4" w:rsidR="00BC6BC6" w:rsidRPr="00FF5758" w:rsidRDefault="00917A79" w:rsidP="00537C32">
            <w:pPr>
              <w:spacing w:after="0"/>
              <w:rPr>
                <w:ins w:id="191" w:author="Rachel Abbey" w:date="2020-06-09T14:59:00Z"/>
                <w:rFonts w:cs="Arial"/>
              </w:rPr>
            </w:pPr>
            <w:ins w:id="192" w:author="Rachel Abbey" w:date="2020-06-09T14:59:00Z">
              <w:r>
                <w:rPr>
                  <w:rFonts w:cs="Arial"/>
                </w:rPr>
                <w:t>£22,000 / 49 = £448.98</w:t>
              </w:r>
            </w:ins>
          </w:p>
        </w:tc>
        <w:tc>
          <w:tcPr>
            <w:tcW w:w="1284" w:type="dxa"/>
            <w:shd w:val="clear" w:color="auto" w:fill="D5F0F7"/>
            <w:vAlign w:val="center"/>
          </w:tcPr>
          <w:p w14:paraId="23288DEE" w14:textId="509DFD33" w:rsidR="00BC6BC6" w:rsidRPr="00FF5758" w:rsidRDefault="00917A79" w:rsidP="00537C32">
            <w:pPr>
              <w:spacing w:after="0"/>
              <w:rPr>
                <w:ins w:id="193" w:author="Rachel Abbey" w:date="2020-06-09T14:59:00Z"/>
                <w:rFonts w:cs="Arial"/>
              </w:rPr>
            </w:pPr>
            <w:ins w:id="194" w:author="Rachel Abbey" w:date="2020-06-09T14:59:00Z">
              <w:r>
                <w:rPr>
                  <w:rFonts w:cs="Arial"/>
                </w:rPr>
                <w:t>£</w:t>
              </w:r>
              <w:r w:rsidR="00A25530">
                <w:rPr>
                  <w:rFonts w:cs="Arial"/>
                </w:rPr>
                <w:t>2,614.82</w:t>
              </w:r>
            </w:ins>
          </w:p>
        </w:tc>
        <w:tc>
          <w:tcPr>
            <w:tcW w:w="1774" w:type="dxa"/>
            <w:shd w:val="clear" w:color="auto" w:fill="D5F0F7"/>
            <w:vAlign w:val="center"/>
          </w:tcPr>
          <w:p w14:paraId="65D99CDB" w14:textId="1ECCC044" w:rsidR="00BC6BC6" w:rsidRPr="00FF5758" w:rsidRDefault="00A25530" w:rsidP="00537C32">
            <w:pPr>
              <w:spacing w:after="0"/>
              <w:rPr>
                <w:ins w:id="195" w:author="Rachel Abbey" w:date="2020-06-09T14:59:00Z"/>
                <w:rFonts w:cs="Arial"/>
              </w:rPr>
            </w:pPr>
            <w:ins w:id="196" w:author="Rachel Abbey" w:date="2020-06-09T14:59:00Z">
              <w:r>
                <w:rPr>
                  <w:rFonts w:cs="Arial"/>
                </w:rPr>
                <w:t>£</w:t>
              </w:r>
              <w:r w:rsidR="00B51105">
                <w:rPr>
                  <w:rFonts w:cs="Arial"/>
                </w:rPr>
                <w:t>44.45 (1.7%)</w:t>
              </w:r>
            </w:ins>
          </w:p>
        </w:tc>
        <w:tc>
          <w:tcPr>
            <w:tcW w:w="1467" w:type="dxa"/>
            <w:shd w:val="clear" w:color="auto" w:fill="D5F0F7"/>
            <w:vAlign w:val="center"/>
          </w:tcPr>
          <w:p w14:paraId="68635CA4" w14:textId="52111118" w:rsidR="00BC6BC6" w:rsidRPr="00FF5758" w:rsidRDefault="00B51105" w:rsidP="00537C32">
            <w:pPr>
              <w:spacing w:after="0"/>
              <w:rPr>
                <w:ins w:id="197" w:author="Rachel Abbey" w:date="2020-06-09T14:59:00Z"/>
                <w:rFonts w:cs="Arial"/>
              </w:rPr>
            </w:pPr>
            <w:ins w:id="198" w:author="Rachel Abbey" w:date="2020-06-09T14:59:00Z">
              <w:r>
                <w:rPr>
                  <w:rFonts w:cs="Arial"/>
                </w:rPr>
                <w:t>£2,659.27</w:t>
              </w:r>
            </w:ins>
          </w:p>
        </w:tc>
      </w:tr>
    </w:tbl>
    <w:p w14:paraId="0C2EEE74" w14:textId="3A5CCA8C" w:rsidR="00D756B3" w:rsidRPr="00FF5758" w:rsidRDefault="00537C32" w:rsidP="00FF5758">
      <w:pPr>
        <w:rPr>
          <w:rFonts w:cs="Arial"/>
        </w:rPr>
      </w:pPr>
      <w:ins w:id="199" w:author="Rachel Abbey" w:date="2020-06-09T14:59:00Z">
        <w:r>
          <w:rPr>
            <w:rFonts w:cs="Arial"/>
          </w:rPr>
          <w:br/>
        </w:r>
      </w:ins>
      <w:r w:rsidR="00D756B3" w:rsidRPr="00FF5758">
        <w:rPr>
          <w:rFonts w:cs="Arial"/>
        </w:rPr>
        <w:t>The member is entitled to:</w:t>
      </w:r>
    </w:p>
    <w:p w14:paraId="36378D21" w14:textId="50FC85F6" w:rsidR="00D756B3" w:rsidRPr="00E557E8" w:rsidRDefault="00D756B3" w:rsidP="00B51105">
      <w:pPr>
        <w:pBdr>
          <w:top w:val="single" w:sz="12" w:space="4" w:color="0070C0"/>
          <w:left w:val="single" w:sz="12" w:space="4" w:color="0070C0"/>
          <w:bottom w:val="single" w:sz="12" w:space="4" w:color="0070C0"/>
          <w:right w:val="single" w:sz="12" w:space="4" w:color="0070C0"/>
          <w:between w:val="single" w:sz="4" w:space="4" w:color="auto"/>
        </w:pBdr>
        <w:spacing w:line="240" w:lineRule="auto"/>
        <w:ind w:left="142" w:right="2223"/>
        <w:rPr>
          <w:rFonts w:cs="Arial"/>
          <w:b/>
          <w:sz w:val="28"/>
        </w:rPr>
      </w:pPr>
      <w:r w:rsidRPr="00E557E8">
        <w:rPr>
          <w:rFonts w:cs="Arial"/>
          <w:b/>
          <w:sz w:val="28"/>
        </w:rPr>
        <w:t>Annual pension</w:t>
      </w:r>
      <w:r w:rsidRPr="00E557E8">
        <w:rPr>
          <w:rFonts w:cs="Arial"/>
          <w:b/>
          <w:sz w:val="28"/>
        </w:rPr>
        <w:tab/>
      </w:r>
      <w:r w:rsidRPr="00E557E8">
        <w:rPr>
          <w:rFonts w:cs="Arial"/>
          <w:b/>
          <w:sz w:val="28"/>
        </w:rPr>
        <w:tab/>
      </w:r>
      <w:r w:rsidRPr="00E557E8">
        <w:rPr>
          <w:rFonts w:cs="Arial"/>
          <w:b/>
          <w:sz w:val="28"/>
        </w:rPr>
        <w:tab/>
      </w:r>
      <w:r w:rsidR="007F220C" w:rsidRPr="00E557E8">
        <w:rPr>
          <w:rFonts w:cs="Arial"/>
          <w:b/>
          <w:sz w:val="28"/>
        </w:rPr>
        <w:tab/>
      </w:r>
      <w:r w:rsidRPr="00E557E8">
        <w:rPr>
          <w:rFonts w:cs="Arial"/>
          <w:b/>
          <w:sz w:val="28"/>
        </w:rPr>
        <w:t>£12,</w:t>
      </w:r>
      <w:del w:id="200" w:author="Rachel Abbey" w:date="2020-06-09T14:59:00Z">
        <w:r w:rsidRPr="00E557E8">
          <w:rPr>
            <w:rFonts w:cs="Arial"/>
            <w:b/>
            <w:sz w:val="28"/>
          </w:rPr>
          <w:delText>065.84</w:delText>
        </w:r>
      </w:del>
      <w:ins w:id="201" w:author="Rachel Abbey" w:date="2020-06-09T14:59:00Z">
        <w:r w:rsidR="00924538">
          <w:rPr>
            <w:rFonts w:cs="Arial"/>
            <w:b/>
            <w:sz w:val="28"/>
          </w:rPr>
          <w:t>284.27</w:t>
        </w:r>
      </w:ins>
    </w:p>
    <w:p w14:paraId="0C2E01AF" w14:textId="77777777" w:rsidR="00D756B3" w:rsidRPr="00FF5758" w:rsidRDefault="00D756B3" w:rsidP="00FF5758">
      <w:pPr>
        <w:rPr>
          <w:rFonts w:cs="Arial"/>
        </w:rPr>
      </w:pPr>
      <w:r w:rsidRPr="00FF5758">
        <w:rPr>
          <w:rFonts w:cs="Arial"/>
        </w:rPr>
        <w:lastRenderedPageBreak/>
        <w:t>Which is made up of pension built up:</w:t>
      </w:r>
    </w:p>
    <w:p w14:paraId="5C03501E" w14:textId="02AC04EA" w:rsidR="007F220C" w:rsidRPr="00CC2AC8" w:rsidRDefault="007F220C" w:rsidP="00537C32">
      <w:pPr>
        <w:pStyle w:val="ListParagraph"/>
        <w:ind w:left="4962" w:hanging="4962"/>
        <w:rPr>
          <w:rFonts w:cs="Arial"/>
        </w:rPr>
      </w:pPr>
      <w:r w:rsidRPr="00CC2AC8">
        <w:rPr>
          <w:rFonts w:cs="Arial"/>
        </w:rPr>
        <w:t>before 1 April 2008</w:t>
      </w:r>
      <w:r w:rsidR="00537C32">
        <w:rPr>
          <w:rFonts w:cs="Arial"/>
        </w:rPr>
        <w:tab/>
      </w:r>
      <w:r w:rsidRPr="00CC2AC8">
        <w:rPr>
          <w:rFonts w:cs="Arial"/>
        </w:rPr>
        <w:t>£7,</w:t>
      </w:r>
      <w:del w:id="202" w:author="Rachel Abbey" w:date="2020-06-09T14:59:00Z">
        <w:r w:rsidRPr="00CC2AC8">
          <w:rPr>
            <w:rFonts w:cs="Arial"/>
          </w:rPr>
          <w:delText>700</w:delText>
        </w:r>
      </w:del>
      <w:ins w:id="203" w:author="Rachel Abbey" w:date="2020-06-09T14:59:00Z">
        <w:r w:rsidR="00B51105">
          <w:rPr>
            <w:rFonts w:cs="Arial"/>
          </w:rPr>
          <w:t>425</w:t>
        </w:r>
      </w:ins>
      <w:r w:rsidRPr="00CC2AC8">
        <w:rPr>
          <w:rFonts w:cs="Arial"/>
        </w:rPr>
        <w:t>.00</w:t>
      </w:r>
    </w:p>
    <w:p w14:paraId="06257BEC" w14:textId="77777777" w:rsidR="007F220C" w:rsidRPr="00CC2AC8" w:rsidRDefault="007F220C" w:rsidP="00537C32">
      <w:pPr>
        <w:pStyle w:val="ListParagraph"/>
        <w:ind w:left="4962" w:hanging="4962"/>
        <w:rPr>
          <w:rFonts w:cs="Arial"/>
        </w:rPr>
      </w:pPr>
      <w:r w:rsidRPr="00CC2AC8">
        <w:rPr>
          <w:rFonts w:cs="Arial"/>
        </w:rPr>
        <w:t>between 1 April 2008 and 31 March 2014</w:t>
      </w:r>
      <w:r w:rsidRPr="00CC2AC8">
        <w:rPr>
          <w:rFonts w:cs="Arial"/>
        </w:rPr>
        <w:tab/>
        <w:t>£2,200.00</w:t>
      </w:r>
    </w:p>
    <w:p w14:paraId="670FCB39" w14:textId="1C45309E" w:rsidR="007F220C" w:rsidRPr="00CC2AC8" w:rsidRDefault="007F220C" w:rsidP="00537C32">
      <w:pPr>
        <w:pStyle w:val="ListParagraph"/>
        <w:ind w:left="4962" w:hanging="4962"/>
        <w:rPr>
          <w:rFonts w:cs="Arial"/>
        </w:rPr>
      </w:pPr>
      <w:r w:rsidRPr="00CC2AC8">
        <w:rPr>
          <w:rFonts w:cs="Arial"/>
        </w:rPr>
        <w:t>after 31 March 2014</w:t>
      </w:r>
      <w:r w:rsidRPr="00CC2AC8">
        <w:rPr>
          <w:rFonts w:cs="Arial"/>
        </w:rPr>
        <w:tab/>
        <w:t>£2,</w:t>
      </w:r>
      <w:del w:id="204" w:author="Rachel Abbey" w:date="2020-06-09T14:59:00Z">
        <w:r w:rsidRPr="00CC2AC8">
          <w:rPr>
            <w:rFonts w:cs="Arial"/>
          </w:rPr>
          <w:delText>165.84</w:delText>
        </w:r>
      </w:del>
      <w:ins w:id="205" w:author="Rachel Abbey" w:date="2020-06-09T14:59:00Z">
        <w:r w:rsidR="00B51105">
          <w:rPr>
            <w:rFonts w:cs="Arial"/>
          </w:rPr>
          <w:t>659.27</w:t>
        </w:r>
      </w:ins>
    </w:p>
    <w:p w14:paraId="2AD32334" w14:textId="2566EC4D" w:rsidR="007F220C" w:rsidRPr="00E557E8" w:rsidRDefault="007F220C" w:rsidP="00CC2AC8">
      <w:pPr>
        <w:pBdr>
          <w:top w:val="single" w:sz="12" w:space="4" w:color="0070C0"/>
          <w:left w:val="single" w:sz="12" w:space="4" w:color="0070C0"/>
          <w:bottom w:val="single" w:sz="12" w:space="4" w:color="0070C0"/>
          <w:right w:val="single" w:sz="12" w:space="4" w:color="0070C0"/>
        </w:pBdr>
        <w:ind w:left="142" w:right="2222"/>
        <w:rPr>
          <w:rFonts w:cs="Arial"/>
          <w:b/>
          <w:sz w:val="28"/>
        </w:rPr>
      </w:pPr>
      <w:r w:rsidRPr="00E557E8">
        <w:rPr>
          <w:rFonts w:cs="Arial"/>
          <w:b/>
          <w:sz w:val="28"/>
        </w:rPr>
        <w:t>Tax-free lump sum</w:t>
      </w:r>
      <w:r w:rsidRPr="00E557E8">
        <w:rPr>
          <w:rFonts w:cs="Arial"/>
          <w:b/>
          <w:sz w:val="28"/>
        </w:rPr>
        <w:tab/>
      </w:r>
      <w:r w:rsidRPr="00E557E8">
        <w:rPr>
          <w:rFonts w:cs="Arial"/>
          <w:b/>
          <w:sz w:val="28"/>
        </w:rPr>
        <w:tab/>
      </w:r>
      <w:r w:rsidRPr="00E557E8">
        <w:rPr>
          <w:rFonts w:cs="Arial"/>
          <w:b/>
          <w:sz w:val="28"/>
        </w:rPr>
        <w:tab/>
      </w:r>
      <w:r w:rsidRPr="00E557E8">
        <w:rPr>
          <w:rFonts w:cs="Arial"/>
          <w:b/>
          <w:sz w:val="28"/>
        </w:rPr>
        <w:tab/>
        <w:t>£</w:t>
      </w:r>
      <w:del w:id="206" w:author="Rachel Abbey" w:date="2020-06-09T14:59:00Z">
        <w:r w:rsidRPr="00E557E8">
          <w:rPr>
            <w:rFonts w:cs="Arial"/>
            <w:b/>
            <w:sz w:val="28"/>
          </w:rPr>
          <w:delText>23,100</w:delText>
        </w:r>
      </w:del>
      <w:ins w:id="207" w:author="Rachel Abbey" w:date="2020-06-09T14:59:00Z">
        <w:r w:rsidRPr="00E557E8">
          <w:rPr>
            <w:rFonts w:cs="Arial"/>
            <w:b/>
            <w:sz w:val="28"/>
          </w:rPr>
          <w:t>2</w:t>
        </w:r>
        <w:r w:rsidR="00B51105">
          <w:rPr>
            <w:rFonts w:cs="Arial"/>
            <w:b/>
            <w:sz w:val="28"/>
          </w:rPr>
          <w:t>2,275</w:t>
        </w:r>
      </w:ins>
    </w:p>
    <w:p w14:paraId="1AA1A007" w14:textId="77777777" w:rsidR="007F220C" w:rsidRPr="00FF5758" w:rsidRDefault="007F220C" w:rsidP="00C11555">
      <w:pPr>
        <w:pStyle w:val="Heading4"/>
      </w:pPr>
      <w:r w:rsidRPr="00FF5758">
        <w:rPr>
          <w:noProof/>
          <w:lang w:eastAsia="en-GB"/>
        </w:rPr>
        <w:drawing>
          <wp:anchor distT="0" distB="0" distL="114300" distR="114300" simplePos="0" relativeHeight="251662336" behindDoc="1" locked="0" layoutInCell="1" allowOverlap="1" wp14:anchorId="3155B2FC" wp14:editId="465DDB99">
            <wp:simplePos x="0" y="0"/>
            <wp:positionH relativeFrom="column">
              <wp:posOffset>218</wp:posOffset>
            </wp:positionH>
            <wp:positionV relativeFrom="paragraph">
              <wp:posOffset>29568</wp:posOffset>
            </wp:positionV>
            <wp:extent cx="753273" cy="944088"/>
            <wp:effectExtent l="0" t="0" r="8890" b="8890"/>
            <wp:wrapTight wrapText="bothSides">
              <wp:wrapPolygon edited="0">
                <wp:start x="0" y="0"/>
                <wp:lineTo x="0" y="21367"/>
                <wp:lineTo x="21309" y="21367"/>
                <wp:lineTo x="21309" y="0"/>
                <wp:lineTo x="0" y="0"/>
              </wp:wrapPolygon>
            </wp:wrapTight>
            <wp:docPr id="201" name="Picture 201" descr="a calc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753273" cy="944088"/>
                    </a:xfrm>
                    <a:prstGeom prst="rect">
                      <a:avLst/>
                    </a:prstGeom>
                  </pic:spPr>
                </pic:pic>
              </a:graphicData>
            </a:graphic>
            <wp14:sizeRelH relativeFrom="page">
              <wp14:pctWidth>0</wp14:pctWidth>
            </wp14:sizeRelH>
            <wp14:sizeRelV relativeFrom="page">
              <wp14:pctHeight>0</wp14:pctHeight>
            </wp14:sizeRelV>
          </wp:anchor>
        </w:drawing>
      </w:r>
      <w:r w:rsidRPr="00FF5758">
        <w:t>Further information</w:t>
      </w:r>
    </w:p>
    <w:p w14:paraId="397063C2" w14:textId="7F01C906" w:rsidR="00601FC5" w:rsidRDefault="007F220C" w:rsidP="001E4FB4">
      <w:pPr>
        <w:spacing w:after="600"/>
        <w:rPr>
          <w:rFonts w:cs="Arial"/>
        </w:rPr>
      </w:pPr>
      <w:r w:rsidRPr="00FF5758">
        <w:rPr>
          <w:rFonts w:cs="Arial"/>
        </w:rPr>
        <w:t xml:space="preserve">For more information about </w:t>
      </w:r>
      <w:r w:rsidR="00663A54">
        <w:fldChar w:fldCharType="begin"/>
      </w:r>
      <w:r w:rsidR="00663A54">
        <w:instrText xml:space="preserve"> HYPERLINK "http://www.lgpsmember.org/arm/already-member-how.php" </w:instrText>
      </w:r>
      <w:r w:rsidR="00663A54">
        <w:fldChar w:fldCharType="separate"/>
      </w:r>
      <w:r w:rsidRPr="009F1D7F">
        <w:rPr>
          <w:rStyle w:val="Hyperlink"/>
          <w:rFonts w:cs="Arial"/>
        </w:rPr>
        <w:t xml:space="preserve">how to work out your </w:t>
      </w:r>
      <w:del w:id="208" w:author="Rachel Abbey" w:date="2020-06-09T14:59:00Z">
        <w:r w:rsidRPr="009F1D7F">
          <w:rPr>
            <w:rStyle w:val="Hyperlink"/>
            <w:rFonts w:cs="Arial"/>
          </w:rPr>
          <w:delText>LGPS</w:delText>
        </w:r>
      </w:del>
      <w:ins w:id="209" w:author="Rachel Abbey" w:date="2020-06-09T14:59:00Z">
        <w:r w:rsidRPr="009F1D7F">
          <w:rPr>
            <w:rStyle w:val="Hyperlink"/>
            <w:rFonts w:cs="Arial"/>
          </w:rPr>
          <w:t>L</w:t>
        </w:r>
        <w:r w:rsidR="00865D2B" w:rsidRPr="00865D2B">
          <w:rPr>
            <w:rStyle w:val="Hyperlink"/>
            <w:rFonts w:cs="Arial"/>
            <w:spacing w:val="-70"/>
          </w:rPr>
          <w:t> </w:t>
        </w:r>
        <w:r w:rsidRPr="009F1D7F">
          <w:rPr>
            <w:rStyle w:val="Hyperlink"/>
            <w:rFonts w:cs="Arial"/>
          </w:rPr>
          <w:t>G</w:t>
        </w:r>
        <w:r w:rsidR="00865D2B" w:rsidRPr="00865D2B">
          <w:rPr>
            <w:rStyle w:val="Hyperlink"/>
            <w:rFonts w:cs="Arial"/>
            <w:spacing w:val="-70"/>
          </w:rPr>
          <w:t> </w:t>
        </w:r>
        <w:r w:rsidRPr="009F1D7F">
          <w:rPr>
            <w:rStyle w:val="Hyperlink"/>
            <w:rFonts w:cs="Arial"/>
          </w:rPr>
          <w:t>P</w:t>
        </w:r>
        <w:r w:rsidR="00865D2B" w:rsidRPr="00865D2B">
          <w:rPr>
            <w:rStyle w:val="Hyperlink"/>
            <w:rFonts w:cs="Arial"/>
            <w:spacing w:val="-70"/>
          </w:rPr>
          <w:t> </w:t>
        </w:r>
        <w:r w:rsidRPr="009F1D7F">
          <w:rPr>
            <w:rStyle w:val="Hyperlink"/>
            <w:rFonts w:cs="Arial"/>
          </w:rPr>
          <w:t>S</w:t>
        </w:r>
      </w:ins>
      <w:r w:rsidRPr="009F1D7F">
        <w:rPr>
          <w:rStyle w:val="Hyperlink"/>
          <w:rFonts w:cs="Arial"/>
        </w:rPr>
        <w:t xml:space="preserve"> benefits</w:t>
      </w:r>
      <w:r w:rsidR="00663A54">
        <w:rPr>
          <w:rStyle w:val="Hyperlink"/>
          <w:rFonts w:cs="Arial"/>
        </w:rPr>
        <w:fldChar w:fldCharType="end"/>
      </w:r>
      <w:r w:rsidRPr="00FF5758">
        <w:rPr>
          <w:rFonts w:cs="Arial"/>
        </w:rPr>
        <w:t xml:space="preserve"> and to use an online modeller, please visit</w:t>
      </w:r>
      <w:r w:rsidR="00601FC5">
        <w:rPr>
          <w:rFonts w:cs="Arial"/>
        </w:rPr>
        <w:t xml:space="preserve"> the </w:t>
      </w:r>
      <w:r w:rsidR="00663A54">
        <w:fldChar w:fldCharType="begin"/>
      </w:r>
      <w:r w:rsidR="00663A54">
        <w:instrText xml:space="preserve"> HYPERLINK "http://www.lgpsmember.org/" </w:instrText>
      </w:r>
      <w:r w:rsidR="00663A54">
        <w:fldChar w:fldCharType="separate"/>
      </w:r>
      <w:del w:id="210" w:author="Rachel Abbey" w:date="2020-06-09T14:59:00Z">
        <w:r w:rsidR="00601FC5" w:rsidRPr="00601FC5">
          <w:rPr>
            <w:rStyle w:val="Hyperlink"/>
            <w:rFonts w:cs="Arial"/>
          </w:rPr>
          <w:delText>LGPS</w:delText>
        </w:r>
      </w:del>
      <w:ins w:id="211" w:author="Rachel Abbey" w:date="2020-06-09T14:59:00Z">
        <w:r w:rsidR="006B4475">
          <w:rPr>
            <w:rStyle w:val="Hyperlink"/>
            <w:rFonts w:cs="Arial"/>
          </w:rPr>
          <w:t>L</w:t>
        </w:r>
        <w:r w:rsidR="006B4475" w:rsidRPr="00452324">
          <w:rPr>
            <w:rStyle w:val="Hyperlink"/>
            <w:rFonts w:cs="Arial"/>
            <w:spacing w:val="-70"/>
          </w:rPr>
          <w:t> </w:t>
        </w:r>
        <w:r w:rsidR="006B4475">
          <w:rPr>
            <w:rStyle w:val="Hyperlink"/>
            <w:rFonts w:cs="Arial"/>
          </w:rPr>
          <w:t>G</w:t>
        </w:r>
        <w:r w:rsidR="006B4475" w:rsidRPr="00452324">
          <w:rPr>
            <w:rStyle w:val="Hyperlink"/>
            <w:rFonts w:cs="Arial"/>
            <w:spacing w:val="-70"/>
          </w:rPr>
          <w:t> </w:t>
        </w:r>
        <w:r w:rsidR="006B4475">
          <w:rPr>
            <w:rStyle w:val="Hyperlink"/>
            <w:rFonts w:cs="Arial"/>
          </w:rPr>
          <w:t>P</w:t>
        </w:r>
        <w:r w:rsidR="006B4475" w:rsidRPr="00452324">
          <w:rPr>
            <w:rStyle w:val="Hyperlink"/>
            <w:rFonts w:cs="Arial"/>
            <w:spacing w:val="-70"/>
          </w:rPr>
          <w:t> </w:t>
        </w:r>
        <w:r w:rsidR="006B4475">
          <w:rPr>
            <w:rStyle w:val="Hyperlink"/>
            <w:rFonts w:cs="Arial"/>
          </w:rPr>
          <w:t>S</w:t>
        </w:r>
      </w:ins>
      <w:r w:rsidR="006B4475">
        <w:rPr>
          <w:rStyle w:val="Hyperlink"/>
          <w:rFonts w:cs="Arial"/>
        </w:rPr>
        <w:t xml:space="preserve"> member website</w:t>
      </w:r>
      <w:r w:rsidR="00663A54">
        <w:rPr>
          <w:rStyle w:val="Hyperlink"/>
          <w:rFonts w:cs="Arial"/>
        </w:rPr>
        <w:fldChar w:fldCharType="end"/>
      </w:r>
      <w:r w:rsidR="00601FC5">
        <w:rPr>
          <w:rFonts w:cs="Arial"/>
        </w:rPr>
        <w:t xml:space="preserve">. </w:t>
      </w:r>
    </w:p>
    <w:bookmarkStart w:id="212" w:name="_Toc39616260"/>
    <w:bookmarkStart w:id="213" w:name="_Toc29904062"/>
    <w:p w14:paraId="66168B1B" w14:textId="77777777" w:rsidR="007F220C" w:rsidRPr="00FF5758" w:rsidRDefault="007F220C" w:rsidP="00C11555">
      <w:pPr>
        <w:pStyle w:val="Heading3"/>
      </w:pPr>
      <w:r w:rsidRPr="00FF5758">
        <w:rPr>
          <w:noProof/>
          <w:lang w:eastAsia="en-GB"/>
        </w:rPr>
        <mc:AlternateContent>
          <mc:Choice Requires="wps">
            <w:drawing>
              <wp:anchor distT="0" distB="0" distL="114300" distR="114300" simplePos="0" relativeHeight="251664384" behindDoc="0" locked="0" layoutInCell="1" allowOverlap="1" wp14:anchorId="4C8E2902" wp14:editId="04C82186">
                <wp:simplePos x="0" y="0"/>
                <wp:positionH relativeFrom="column">
                  <wp:posOffset>-41275</wp:posOffset>
                </wp:positionH>
                <wp:positionV relativeFrom="paragraph">
                  <wp:posOffset>-7844790</wp:posOffset>
                </wp:positionV>
                <wp:extent cx="0" cy="0"/>
                <wp:effectExtent l="0" t="0" r="0" b="0"/>
                <wp:wrapNone/>
                <wp:docPr id="9" name="Rectangle: Rounded Corners 9"/>
                <wp:cNvGraphicFramePr/>
                <a:graphic xmlns:a="http://schemas.openxmlformats.org/drawingml/2006/main">
                  <a:graphicData uri="http://schemas.microsoft.com/office/word/2010/wordprocessingShape">
                    <wps:wsp>
                      <wps:cNvSpPr/>
                      <wps:spPr>
                        <a:xfrm>
                          <a:off x="0" y="0"/>
                          <a:ext cx="0" cy="0"/>
                        </a:xfrm>
                        <a:prstGeom prst="roundRect">
                          <a:avLst/>
                        </a:prstGeom>
                        <a:noFill/>
                        <a:ln w="19050"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7D6AEB" id="Rectangle: Rounded Corners 9" o:spid="_x0000_s1026" style="position:absolute;margin-left:-3.25pt;margin-top:-617.7pt;width:0;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" filled="f" stroked="f" strokeweight="1.5pt"/>
            </w:pict>
          </mc:Fallback>
        </mc:AlternateContent>
      </w:r>
      <w:r w:rsidRPr="00FF5758">
        <w:t>When you can take your pension</w:t>
      </w:r>
      <w:bookmarkEnd w:id="212"/>
      <w:bookmarkEnd w:id="213"/>
      <w:r w:rsidRPr="00FF5758">
        <w:t xml:space="preserve"> </w:t>
      </w:r>
    </w:p>
    <w:p w14:paraId="76C9783F" w14:textId="77777777" w:rsidR="007F220C" w:rsidRPr="00FF5758" w:rsidRDefault="007F220C" w:rsidP="00FF5758">
      <w:pPr>
        <w:rPr>
          <w:rFonts w:cs="Arial"/>
        </w:rPr>
      </w:pPr>
      <w:r w:rsidRPr="00FF5758">
        <w:rPr>
          <w:rFonts w:cs="Arial"/>
        </w:rPr>
        <w:t xml:space="preserve">You can choose to stop work and take your pension at any time between age 55 and 75. Your normal pension age (NPA) is the age when you can retire and take the pension you have built up without early retirement reductions. </w:t>
      </w:r>
    </w:p>
    <w:p w14:paraId="0289F6C6" w14:textId="77777777" w:rsidR="007F220C" w:rsidRPr="00FF5758" w:rsidRDefault="007F220C" w:rsidP="00FF5758">
      <w:pPr>
        <w:rPr>
          <w:del w:id="214" w:author="Rachel Abbey" w:date="2020-06-09T14:59:00Z"/>
          <w:rFonts w:cs="Arial"/>
        </w:rPr>
      </w:pPr>
    </w:p>
    <w:p w14:paraId="772B5F43" w14:textId="01CCCCB2" w:rsidR="007F220C" w:rsidRDefault="00EC0108" w:rsidP="00FF5758">
      <w:pPr>
        <w:rPr>
          <w:rFonts w:cs="Arial"/>
        </w:rPr>
      </w:pPr>
      <w:del w:id="215" w:author="Rachel Abbey" w:date="2020-06-09T14:59:00Z">
        <w:r>
          <w:rPr>
            <w:noProof/>
            <w:lang w:eastAsia="en-GB"/>
          </w:rPr>
          <w:drawing>
            <wp:anchor distT="0" distB="0" distL="114300" distR="114300" simplePos="0" relativeHeight="251745280" behindDoc="0" locked="0" layoutInCell="1" allowOverlap="1" wp14:anchorId="28D57613" wp14:editId="201F843A">
              <wp:simplePos x="0" y="0"/>
              <wp:positionH relativeFrom="margin">
                <wp:align>left</wp:align>
              </wp:positionH>
              <wp:positionV relativeFrom="paragraph">
                <wp:posOffset>0</wp:posOffset>
              </wp:positionV>
              <wp:extent cx="2456180" cy="1529080"/>
              <wp:effectExtent l="0" t="0" r="1270" b="0"/>
              <wp:wrapSquare wrapText="bothSides"/>
              <wp:docPr id="13" name="Picture 13" descr="building blocks with dates o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2456180" cy="1529080"/>
                      </a:xfrm>
                      <a:prstGeom prst="rect">
                        <a:avLst/>
                      </a:prstGeom>
                    </pic:spPr>
                  </pic:pic>
                </a:graphicData>
              </a:graphic>
              <wp14:sizeRelH relativeFrom="page">
                <wp14:pctWidth>0</wp14:pctWidth>
              </wp14:sizeRelH>
              <wp14:sizeRelV relativeFrom="page">
                <wp14:pctHeight>0</wp14:pctHeight>
              </wp14:sizeRelV>
            </wp:anchor>
          </w:drawing>
        </w:r>
      </w:del>
      <w:ins w:id="216" w:author="Rachel Abbey" w:date="2020-06-09T14:59:00Z">
        <w:r>
          <w:rPr>
            <w:noProof/>
            <w:lang w:eastAsia="en-GB"/>
          </w:rPr>
          <w:drawing>
            <wp:anchor distT="0" distB="0" distL="114300" distR="114300" simplePos="0" relativeHeight="251730944" behindDoc="0" locked="0" layoutInCell="1" allowOverlap="1" wp14:anchorId="7EE4B63B" wp14:editId="7CDBCFA2">
              <wp:simplePos x="0" y="0"/>
              <wp:positionH relativeFrom="margin">
                <wp:align>left</wp:align>
              </wp:positionH>
              <wp:positionV relativeFrom="paragraph">
                <wp:posOffset>0</wp:posOffset>
              </wp:positionV>
              <wp:extent cx="1898015" cy="1181100"/>
              <wp:effectExtent l="0" t="0" r="6985" b="0"/>
              <wp:wrapSquare wrapText="bothSides"/>
              <wp:docPr id="6" name="Picture 6" descr="building blocks with dates o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1951181" cy="1214696"/>
                      </a:xfrm>
                      <a:prstGeom prst="rect">
                        <a:avLst/>
                      </a:prstGeom>
                    </pic:spPr>
                  </pic:pic>
                </a:graphicData>
              </a:graphic>
              <wp14:sizeRelH relativeFrom="page">
                <wp14:pctWidth>0</wp14:pctWidth>
              </wp14:sizeRelH>
              <wp14:sizeRelV relativeFrom="page">
                <wp14:pctHeight>0</wp14:pctHeight>
              </wp14:sizeRelV>
            </wp:anchor>
          </w:drawing>
        </w:r>
      </w:ins>
      <w:r w:rsidR="007F220C" w:rsidRPr="00FF5758">
        <w:rPr>
          <w:rFonts w:cs="Arial"/>
        </w:rPr>
        <w:t>For the pension built up from 1 April 2014, your NPA is the same as your State Pension age</w:t>
      </w:r>
      <w:r w:rsidR="00601FC5">
        <w:rPr>
          <w:rFonts w:cs="Arial"/>
        </w:rPr>
        <w:t xml:space="preserve"> </w:t>
      </w:r>
      <w:r w:rsidR="007F220C" w:rsidRPr="00FF5758">
        <w:rPr>
          <w:rFonts w:cs="Arial"/>
        </w:rPr>
        <w:t xml:space="preserve">(SPA), but with a minimum age of 65. You can find out your SPA by using the </w:t>
      </w:r>
      <w:hyperlink r:id="rId19" w:history="1">
        <w:r w:rsidR="00601FC5" w:rsidRPr="00601FC5">
          <w:rPr>
            <w:rStyle w:val="Hyperlink"/>
            <w:rFonts w:cs="Arial"/>
          </w:rPr>
          <w:t>Government's State Pension Age calculator</w:t>
        </w:r>
      </w:hyperlink>
      <w:r w:rsidR="00601FC5">
        <w:rPr>
          <w:rFonts w:cs="Arial"/>
        </w:rPr>
        <w:t>.</w:t>
      </w:r>
    </w:p>
    <w:p w14:paraId="55F28A65" w14:textId="74206249" w:rsidR="005402D2" w:rsidRPr="00FF5758" w:rsidRDefault="007F220C" w:rsidP="00FF5758">
      <w:pPr>
        <w:rPr>
          <w:rFonts w:cs="Arial"/>
        </w:rPr>
      </w:pPr>
      <w:r w:rsidRPr="00FF5758">
        <w:rPr>
          <w:rFonts w:cs="Arial"/>
        </w:rPr>
        <w:t xml:space="preserve">Any benefits you built up before 1 April 2014 have </w:t>
      </w:r>
      <w:proofErr w:type="gramStart"/>
      <w:r w:rsidRPr="00FF5758">
        <w:rPr>
          <w:rFonts w:cs="Arial"/>
        </w:rPr>
        <w:t>a</w:t>
      </w:r>
      <w:proofErr w:type="gramEnd"/>
      <w:r w:rsidRPr="00FF5758">
        <w:rPr>
          <w:rFonts w:cs="Arial"/>
        </w:rPr>
        <w:t xml:space="preserve"> NPA of 65. You must take your whole </w:t>
      </w:r>
      <w:del w:id="217" w:author="Rachel Abbey" w:date="2020-06-09T14:59:00Z">
        <w:r w:rsidRPr="00FF5758">
          <w:rPr>
            <w:rFonts w:cs="Arial"/>
          </w:rPr>
          <w:delText>LGPS</w:delText>
        </w:r>
      </w:del>
      <w:ins w:id="218" w:author="Rachel Abbey" w:date="2020-06-09T14:59:00Z">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ins>
      <w:r w:rsidRPr="00FF5758">
        <w:rPr>
          <w:rFonts w:cs="Arial"/>
        </w:rPr>
        <w:t xml:space="preserve"> pension at the same time.</w:t>
      </w:r>
    </w:p>
    <w:p w14:paraId="1DEFCE7A" w14:textId="77777777" w:rsidR="007F220C" w:rsidRPr="00FF5758" w:rsidRDefault="007F220C" w:rsidP="00C11555">
      <w:pPr>
        <w:pStyle w:val="Heading4"/>
      </w:pPr>
      <w:r w:rsidRPr="00FF5758">
        <w:t>Taking your pension before your NPA</w:t>
      </w:r>
    </w:p>
    <w:p w14:paraId="13D0D8B1" w14:textId="6197A8E5" w:rsidR="007F220C" w:rsidRPr="00FF5758" w:rsidRDefault="007F220C" w:rsidP="00FF5758">
      <w:pPr>
        <w:rPr>
          <w:rFonts w:cs="Arial"/>
        </w:rPr>
      </w:pPr>
      <w:r w:rsidRPr="00FF5758">
        <w:rPr>
          <w:rFonts w:cs="Arial"/>
        </w:rPr>
        <w:t>There is no reduction if you take your pension at your NPA. If you take your pension early before your NPA</w:t>
      </w:r>
      <w:ins w:id="219" w:author="Rachel Abbey" w:date="2020-06-09T14:59:00Z">
        <w:r w:rsidR="004511C5">
          <w:rPr>
            <w:rFonts w:cs="Arial"/>
          </w:rPr>
          <w:t>,</w:t>
        </w:r>
      </w:ins>
      <w:r w:rsidRPr="00FF5758">
        <w:rPr>
          <w:rFonts w:cs="Arial"/>
        </w:rPr>
        <w:t xml:space="preserve"> it will be reduced. The reduction is based on the number of years from the date you take your pension to your NPA. If the number of years is not exact, the reduction percentage is adjusted. </w:t>
      </w:r>
    </w:p>
    <w:p w14:paraId="342EEFFD" w14:textId="77777777" w:rsidR="007F220C" w:rsidRPr="00FF5758" w:rsidRDefault="007F220C" w:rsidP="00C11555">
      <w:pPr>
        <w:pStyle w:val="Heading4"/>
        <w:rPr>
          <w:color w:val="CF4340"/>
        </w:rPr>
      </w:pPr>
      <w:r w:rsidRPr="00FF5758">
        <w:lastRenderedPageBreak/>
        <w:t>Early retirement reduction factors</w:t>
      </w:r>
    </w:p>
    <w:p w14:paraId="07B9873E" w14:textId="77777777" w:rsidR="007F220C" w:rsidRPr="00FF5758" w:rsidRDefault="007F220C" w:rsidP="00FF5758">
      <w:pPr>
        <w:rPr>
          <w:rFonts w:cs="Arial"/>
        </w:rPr>
      </w:pPr>
      <w:r w:rsidRPr="00FF5758">
        <w:rPr>
          <w:rFonts w:cs="Arial"/>
        </w:rPr>
        <w:t>The Government sets the early retirement reduction factors. They can vary from time to time. The table below shows the reduction factors that are currently in force:</w:t>
      </w:r>
    </w:p>
    <w:p w14:paraId="38FB1957" w14:textId="77777777" w:rsidR="00D76B2F" w:rsidRDefault="00D76B2F">
      <w:pPr>
        <w:spacing w:after="160" w:line="259" w:lineRule="auto"/>
        <w:rPr>
          <w:rFonts w:cs="Arial"/>
          <w:b/>
          <w:iCs/>
          <w:szCs w:val="24"/>
        </w:rPr>
      </w:pPr>
      <w:r>
        <w:br w:type="page"/>
      </w:r>
    </w:p>
    <w:p w14:paraId="6A8612C9" w14:textId="2B1753EB" w:rsidR="00601FC5" w:rsidRPr="00EA72CC" w:rsidRDefault="00601FC5" w:rsidP="00EA72CC">
      <w:pPr>
        <w:pStyle w:val="Caption"/>
      </w:pPr>
      <w:r w:rsidRPr="00EA72CC">
        <w:lastRenderedPageBreak/>
        <w:t xml:space="preserve">Table </w:t>
      </w:r>
      <w:r w:rsidR="00D0516D">
        <w:rPr>
          <w:noProof/>
        </w:rPr>
        <w:fldChar w:fldCharType="begin"/>
      </w:r>
      <w:r w:rsidR="00D0516D">
        <w:rPr>
          <w:noProof/>
        </w:rPr>
        <w:instrText xml:space="preserve"> SEQ Table \* ARABIC </w:instrText>
      </w:r>
      <w:r w:rsidR="00D0516D">
        <w:rPr>
          <w:noProof/>
        </w:rPr>
        <w:fldChar w:fldCharType="separate"/>
      </w:r>
      <w:r w:rsidR="00154BB6">
        <w:rPr>
          <w:noProof/>
        </w:rPr>
        <w:t>2</w:t>
      </w:r>
      <w:r w:rsidR="00D0516D">
        <w:rPr>
          <w:noProof/>
        </w:rPr>
        <w:fldChar w:fldCharType="end"/>
      </w:r>
      <w:r w:rsidRPr="00EA72CC">
        <w:t>: Early retirement reduction factors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33"/>
        <w:gridCol w:w="2933"/>
        <w:gridCol w:w="2934"/>
      </w:tblGrid>
      <w:tr w:rsidR="007F220C" w:rsidRPr="00FF5758" w14:paraId="4095B6C1" w14:textId="77777777" w:rsidTr="00F92E58">
        <w:trPr>
          <w:tblHeader/>
        </w:trPr>
        <w:tc>
          <w:tcPr>
            <w:tcW w:w="2933" w:type="dxa"/>
            <w:shd w:val="clear" w:color="auto" w:fill="002060"/>
            <w:vAlign w:val="center"/>
          </w:tcPr>
          <w:p w14:paraId="101E5388" w14:textId="3850A486" w:rsidR="007F220C" w:rsidRPr="00112118" w:rsidRDefault="007F220C" w:rsidP="004511C5">
            <w:pPr>
              <w:spacing w:after="0" w:line="240" w:lineRule="auto"/>
              <w:jc w:val="center"/>
              <w:rPr>
                <w:rFonts w:cs="Arial"/>
                <w:b/>
                <w:color w:val="FFFFFF" w:themeColor="background1"/>
              </w:rPr>
            </w:pPr>
            <w:r w:rsidRPr="00112118">
              <w:rPr>
                <w:rFonts w:cs="Arial"/>
                <w:b/>
                <w:color w:val="FFFFFF" w:themeColor="background1"/>
              </w:rPr>
              <w:t>Number of years</w:t>
            </w:r>
          </w:p>
          <w:p w14:paraId="76773BE1" w14:textId="77777777" w:rsidR="007F220C" w:rsidRPr="00112118" w:rsidRDefault="007F220C" w:rsidP="004511C5">
            <w:pPr>
              <w:spacing w:after="0" w:line="240" w:lineRule="auto"/>
              <w:jc w:val="center"/>
              <w:rPr>
                <w:rFonts w:cs="Arial"/>
                <w:b/>
                <w:color w:val="FFFFFF" w:themeColor="background1"/>
              </w:rPr>
            </w:pPr>
            <w:r w:rsidRPr="00112118">
              <w:rPr>
                <w:rFonts w:cs="Arial"/>
                <w:b/>
                <w:color w:val="FFFFFF" w:themeColor="background1"/>
              </w:rPr>
              <w:t>paid early</w:t>
            </w:r>
          </w:p>
        </w:tc>
        <w:tc>
          <w:tcPr>
            <w:tcW w:w="2933" w:type="dxa"/>
            <w:shd w:val="clear" w:color="auto" w:fill="002060"/>
            <w:vAlign w:val="center"/>
          </w:tcPr>
          <w:p w14:paraId="57411EC6" w14:textId="77777777" w:rsidR="007F220C" w:rsidRPr="00112118" w:rsidRDefault="007F220C" w:rsidP="004511C5">
            <w:pPr>
              <w:spacing w:after="0" w:line="240" w:lineRule="auto"/>
              <w:jc w:val="center"/>
              <w:rPr>
                <w:rFonts w:cs="Arial"/>
                <w:b/>
                <w:color w:val="FFFFFF" w:themeColor="background1"/>
              </w:rPr>
            </w:pPr>
            <w:r w:rsidRPr="00112118">
              <w:rPr>
                <w:rFonts w:cs="Arial"/>
                <w:b/>
                <w:color w:val="FFFFFF" w:themeColor="background1"/>
              </w:rPr>
              <w:t>Pension reduction</w:t>
            </w:r>
          </w:p>
        </w:tc>
        <w:tc>
          <w:tcPr>
            <w:tcW w:w="2934" w:type="dxa"/>
            <w:shd w:val="clear" w:color="auto" w:fill="002060"/>
            <w:vAlign w:val="center"/>
          </w:tcPr>
          <w:p w14:paraId="78466B77" w14:textId="77777777" w:rsidR="007F220C" w:rsidRPr="00112118" w:rsidRDefault="007F220C" w:rsidP="004511C5">
            <w:pPr>
              <w:spacing w:after="0" w:line="240" w:lineRule="auto"/>
              <w:jc w:val="center"/>
              <w:rPr>
                <w:rFonts w:cs="Arial"/>
                <w:b/>
                <w:color w:val="FFFFFF" w:themeColor="background1"/>
              </w:rPr>
            </w:pPr>
            <w:r w:rsidRPr="00112118">
              <w:rPr>
                <w:rFonts w:cs="Arial"/>
                <w:b/>
                <w:color w:val="FFFFFF" w:themeColor="background1"/>
              </w:rPr>
              <w:t>Lump sum reduction (for membership to 31 March 2008)</w:t>
            </w:r>
          </w:p>
        </w:tc>
      </w:tr>
      <w:tr w:rsidR="007F220C" w:rsidRPr="00FF5758" w14:paraId="1797FB2B" w14:textId="77777777" w:rsidTr="00F92E58">
        <w:trPr>
          <w:cantSplit/>
          <w:trHeight w:val="386"/>
        </w:trPr>
        <w:tc>
          <w:tcPr>
            <w:tcW w:w="2933" w:type="dxa"/>
            <w:shd w:val="clear" w:color="auto" w:fill="D5F0F7"/>
            <w:vAlign w:val="center"/>
          </w:tcPr>
          <w:p w14:paraId="4A90F423" w14:textId="77777777" w:rsidR="007F220C" w:rsidRPr="00FF5758" w:rsidRDefault="007F220C" w:rsidP="00112118">
            <w:pPr>
              <w:spacing w:after="0"/>
              <w:jc w:val="center"/>
              <w:rPr>
                <w:rFonts w:cs="Arial"/>
              </w:rPr>
            </w:pPr>
            <w:r w:rsidRPr="00FF5758">
              <w:rPr>
                <w:rFonts w:cs="Arial"/>
              </w:rPr>
              <w:t>0</w:t>
            </w:r>
          </w:p>
        </w:tc>
        <w:tc>
          <w:tcPr>
            <w:tcW w:w="2933" w:type="dxa"/>
            <w:shd w:val="clear" w:color="auto" w:fill="D5F0F7"/>
            <w:vAlign w:val="center"/>
          </w:tcPr>
          <w:p w14:paraId="35F2BD61" w14:textId="77777777" w:rsidR="007F220C" w:rsidRPr="00FF5758" w:rsidRDefault="007F220C" w:rsidP="00112118">
            <w:pPr>
              <w:spacing w:after="0"/>
              <w:jc w:val="center"/>
              <w:rPr>
                <w:rFonts w:cs="Arial"/>
              </w:rPr>
            </w:pPr>
            <w:r w:rsidRPr="00FF5758">
              <w:rPr>
                <w:rFonts w:cs="Arial"/>
              </w:rPr>
              <w:t>0%</w:t>
            </w:r>
          </w:p>
        </w:tc>
        <w:tc>
          <w:tcPr>
            <w:tcW w:w="2934" w:type="dxa"/>
            <w:shd w:val="clear" w:color="auto" w:fill="D5F0F7"/>
            <w:vAlign w:val="center"/>
          </w:tcPr>
          <w:p w14:paraId="3C5803D6" w14:textId="77777777" w:rsidR="007F220C" w:rsidRPr="00FF5758" w:rsidRDefault="007F220C" w:rsidP="00112118">
            <w:pPr>
              <w:spacing w:after="0"/>
              <w:jc w:val="center"/>
              <w:rPr>
                <w:rFonts w:cs="Arial"/>
              </w:rPr>
            </w:pPr>
            <w:r w:rsidRPr="00FF5758">
              <w:rPr>
                <w:rFonts w:cs="Arial"/>
              </w:rPr>
              <w:t>0%</w:t>
            </w:r>
          </w:p>
        </w:tc>
      </w:tr>
      <w:tr w:rsidR="007F220C" w:rsidRPr="00FF5758" w14:paraId="116513D1" w14:textId="77777777" w:rsidTr="00F92E58">
        <w:trPr>
          <w:cantSplit/>
          <w:trHeight w:val="386"/>
        </w:trPr>
        <w:tc>
          <w:tcPr>
            <w:tcW w:w="2933" w:type="dxa"/>
            <w:shd w:val="clear" w:color="auto" w:fill="D5F0F7"/>
            <w:vAlign w:val="center"/>
          </w:tcPr>
          <w:p w14:paraId="3C8B4C9B" w14:textId="77777777" w:rsidR="007F220C" w:rsidRPr="00FF5758" w:rsidRDefault="007F220C" w:rsidP="00112118">
            <w:pPr>
              <w:spacing w:after="0"/>
              <w:jc w:val="center"/>
              <w:rPr>
                <w:rFonts w:cs="Arial"/>
              </w:rPr>
            </w:pPr>
            <w:r w:rsidRPr="00FF5758">
              <w:rPr>
                <w:rFonts w:cs="Arial"/>
              </w:rPr>
              <w:t>1</w:t>
            </w:r>
          </w:p>
        </w:tc>
        <w:tc>
          <w:tcPr>
            <w:tcW w:w="2933" w:type="dxa"/>
            <w:shd w:val="clear" w:color="auto" w:fill="D5F0F7"/>
            <w:vAlign w:val="center"/>
          </w:tcPr>
          <w:p w14:paraId="4706A1B0" w14:textId="77777777" w:rsidR="007F220C" w:rsidRPr="00FF5758" w:rsidRDefault="007F220C" w:rsidP="00112118">
            <w:pPr>
              <w:spacing w:after="0"/>
              <w:jc w:val="center"/>
              <w:rPr>
                <w:rFonts w:cs="Arial"/>
              </w:rPr>
            </w:pPr>
            <w:r w:rsidRPr="00FF5758">
              <w:rPr>
                <w:rFonts w:cs="Arial"/>
              </w:rPr>
              <w:t>5.1%</w:t>
            </w:r>
          </w:p>
        </w:tc>
        <w:tc>
          <w:tcPr>
            <w:tcW w:w="2934" w:type="dxa"/>
            <w:shd w:val="clear" w:color="auto" w:fill="D5F0F7"/>
            <w:vAlign w:val="center"/>
          </w:tcPr>
          <w:p w14:paraId="6475AC6F" w14:textId="77777777" w:rsidR="007F220C" w:rsidRPr="00FF5758" w:rsidRDefault="007F220C" w:rsidP="00112118">
            <w:pPr>
              <w:spacing w:after="0"/>
              <w:jc w:val="center"/>
              <w:rPr>
                <w:rFonts w:cs="Arial"/>
              </w:rPr>
            </w:pPr>
            <w:r w:rsidRPr="00FF5758">
              <w:rPr>
                <w:rFonts w:cs="Arial"/>
              </w:rPr>
              <w:t>2.3%</w:t>
            </w:r>
          </w:p>
        </w:tc>
      </w:tr>
      <w:tr w:rsidR="007F220C" w:rsidRPr="00FF5758" w14:paraId="0BB7FDF7" w14:textId="77777777" w:rsidTr="00F92E58">
        <w:trPr>
          <w:cantSplit/>
          <w:trHeight w:val="386"/>
        </w:trPr>
        <w:tc>
          <w:tcPr>
            <w:tcW w:w="2933" w:type="dxa"/>
            <w:shd w:val="clear" w:color="auto" w:fill="D5F0F7"/>
            <w:vAlign w:val="center"/>
          </w:tcPr>
          <w:p w14:paraId="6DB5E535" w14:textId="77777777" w:rsidR="007F220C" w:rsidRPr="00FF5758" w:rsidRDefault="007F220C" w:rsidP="00112118">
            <w:pPr>
              <w:spacing w:after="0"/>
              <w:jc w:val="center"/>
              <w:rPr>
                <w:rFonts w:cs="Arial"/>
              </w:rPr>
            </w:pPr>
            <w:r w:rsidRPr="00FF5758">
              <w:rPr>
                <w:rFonts w:cs="Arial"/>
              </w:rPr>
              <w:t>2</w:t>
            </w:r>
          </w:p>
        </w:tc>
        <w:tc>
          <w:tcPr>
            <w:tcW w:w="2933" w:type="dxa"/>
            <w:shd w:val="clear" w:color="auto" w:fill="D5F0F7"/>
            <w:vAlign w:val="center"/>
          </w:tcPr>
          <w:p w14:paraId="76270981" w14:textId="77777777" w:rsidR="007F220C" w:rsidRPr="00FF5758" w:rsidRDefault="007F220C" w:rsidP="00112118">
            <w:pPr>
              <w:spacing w:after="0"/>
              <w:jc w:val="center"/>
              <w:rPr>
                <w:rFonts w:cs="Arial"/>
              </w:rPr>
            </w:pPr>
            <w:r w:rsidRPr="00FF5758">
              <w:rPr>
                <w:rFonts w:cs="Arial"/>
              </w:rPr>
              <w:t>9.9%</w:t>
            </w:r>
          </w:p>
        </w:tc>
        <w:tc>
          <w:tcPr>
            <w:tcW w:w="2934" w:type="dxa"/>
            <w:shd w:val="clear" w:color="auto" w:fill="D5F0F7"/>
            <w:vAlign w:val="center"/>
          </w:tcPr>
          <w:p w14:paraId="52A47F64" w14:textId="77777777" w:rsidR="007F220C" w:rsidRPr="00FF5758" w:rsidRDefault="007F220C" w:rsidP="00112118">
            <w:pPr>
              <w:spacing w:after="0"/>
              <w:jc w:val="center"/>
              <w:rPr>
                <w:rFonts w:cs="Arial"/>
              </w:rPr>
            </w:pPr>
            <w:r w:rsidRPr="00FF5758">
              <w:rPr>
                <w:rFonts w:cs="Arial"/>
              </w:rPr>
              <w:t>4.6%</w:t>
            </w:r>
          </w:p>
        </w:tc>
      </w:tr>
      <w:tr w:rsidR="007F220C" w:rsidRPr="00FF5758" w14:paraId="21DCDF6C" w14:textId="77777777" w:rsidTr="00F92E58">
        <w:trPr>
          <w:cantSplit/>
          <w:trHeight w:val="386"/>
        </w:trPr>
        <w:tc>
          <w:tcPr>
            <w:tcW w:w="2933" w:type="dxa"/>
            <w:shd w:val="clear" w:color="auto" w:fill="D5F0F7"/>
            <w:vAlign w:val="center"/>
          </w:tcPr>
          <w:p w14:paraId="2C96B005" w14:textId="77777777" w:rsidR="007F220C" w:rsidRPr="00FF5758" w:rsidRDefault="007F220C" w:rsidP="00112118">
            <w:pPr>
              <w:spacing w:after="0"/>
              <w:jc w:val="center"/>
              <w:rPr>
                <w:rFonts w:cs="Arial"/>
              </w:rPr>
            </w:pPr>
            <w:r w:rsidRPr="00FF5758">
              <w:rPr>
                <w:rFonts w:cs="Arial"/>
              </w:rPr>
              <w:t>3</w:t>
            </w:r>
          </w:p>
        </w:tc>
        <w:tc>
          <w:tcPr>
            <w:tcW w:w="2933" w:type="dxa"/>
            <w:shd w:val="clear" w:color="auto" w:fill="D5F0F7"/>
            <w:vAlign w:val="center"/>
          </w:tcPr>
          <w:p w14:paraId="2BEB67A4" w14:textId="77777777" w:rsidR="007F220C" w:rsidRPr="00FF5758" w:rsidRDefault="007F220C" w:rsidP="00112118">
            <w:pPr>
              <w:spacing w:after="0"/>
              <w:jc w:val="center"/>
              <w:rPr>
                <w:rFonts w:cs="Arial"/>
              </w:rPr>
            </w:pPr>
            <w:r w:rsidRPr="00FF5758">
              <w:rPr>
                <w:rFonts w:cs="Arial"/>
              </w:rPr>
              <w:t>14.3%</w:t>
            </w:r>
          </w:p>
        </w:tc>
        <w:tc>
          <w:tcPr>
            <w:tcW w:w="2934" w:type="dxa"/>
            <w:shd w:val="clear" w:color="auto" w:fill="D5F0F7"/>
            <w:vAlign w:val="center"/>
          </w:tcPr>
          <w:p w14:paraId="00F3BE6C" w14:textId="77777777" w:rsidR="007F220C" w:rsidRPr="00FF5758" w:rsidRDefault="007F220C" w:rsidP="00112118">
            <w:pPr>
              <w:spacing w:after="0"/>
              <w:jc w:val="center"/>
              <w:rPr>
                <w:rFonts w:cs="Arial"/>
              </w:rPr>
            </w:pPr>
            <w:r w:rsidRPr="00FF5758">
              <w:rPr>
                <w:rFonts w:cs="Arial"/>
              </w:rPr>
              <w:t>6.9%</w:t>
            </w:r>
          </w:p>
        </w:tc>
      </w:tr>
      <w:tr w:rsidR="007F220C" w:rsidRPr="00FF5758" w14:paraId="125FB1B6" w14:textId="77777777" w:rsidTr="00F92E58">
        <w:trPr>
          <w:cantSplit/>
          <w:trHeight w:val="386"/>
        </w:trPr>
        <w:tc>
          <w:tcPr>
            <w:tcW w:w="2933" w:type="dxa"/>
            <w:shd w:val="clear" w:color="auto" w:fill="D5F0F7"/>
            <w:vAlign w:val="center"/>
          </w:tcPr>
          <w:p w14:paraId="3173EFD4" w14:textId="77777777" w:rsidR="007F220C" w:rsidRPr="00FF5758" w:rsidRDefault="007F220C" w:rsidP="00112118">
            <w:pPr>
              <w:spacing w:after="0"/>
              <w:jc w:val="center"/>
              <w:rPr>
                <w:rFonts w:cs="Arial"/>
              </w:rPr>
            </w:pPr>
            <w:r w:rsidRPr="00FF5758">
              <w:rPr>
                <w:rFonts w:cs="Arial"/>
              </w:rPr>
              <w:t>4</w:t>
            </w:r>
          </w:p>
        </w:tc>
        <w:tc>
          <w:tcPr>
            <w:tcW w:w="2933" w:type="dxa"/>
            <w:shd w:val="clear" w:color="auto" w:fill="D5F0F7"/>
            <w:vAlign w:val="center"/>
          </w:tcPr>
          <w:p w14:paraId="47C462D5" w14:textId="77777777" w:rsidR="007F220C" w:rsidRPr="00FF5758" w:rsidRDefault="007F220C" w:rsidP="00112118">
            <w:pPr>
              <w:spacing w:after="0"/>
              <w:jc w:val="center"/>
              <w:rPr>
                <w:rFonts w:cs="Arial"/>
              </w:rPr>
            </w:pPr>
            <w:r w:rsidRPr="00FF5758">
              <w:rPr>
                <w:rFonts w:cs="Arial"/>
              </w:rPr>
              <w:t>18.4%</w:t>
            </w:r>
          </w:p>
        </w:tc>
        <w:tc>
          <w:tcPr>
            <w:tcW w:w="2934" w:type="dxa"/>
            <w:shd w:val="clear" w:color="auto" w:fill="D5F0F7"/>
            <w:vAlign w:val="center"/>
          </w:tcPr>
          <w:p w14:paraId="54105A29" w14:textId="77777777" w:rsidR="007F220C" w:rsidRPr="00FF5758" w:rsidRDefault="007F220C" w:rsidP="00112118">
            <w:pPr>
              <w:spacing w:after="0"/>
              <w:jc w:val="center"/>
              <w:rPr>
                <w:rFonts w:cs="Arial"/>
              </w:rPr>
            </w:pPr>
            <w:r w:rsidRPr="00FF5758">
              <w:rPr>
                <w:rFonts w:cs="Arial"/>
              </w:rPr>
              <w:t>9.1%</w:t>
            </w:r>
          </w:p>
        </w:tc>
      </w:tr>
      <w:tr w:rsidR="007F220C" w:rsidRPr="00FF5758" w14:paraId="0C3FEBB9" w14:textId="77777777" w:rsidTr="00F92E58">
        <w:trPr>
          <w:cantSplit/>
          <w:trHeight w:val="386"/>
        </w:trPr>
        <w:tc>
          <w:tcPr>
            <w:tcW w:w="2933" w:type="dxa"/>
            <w:shd w:val="clear" w:color="auto" w:fill="D5F0F7"/>
            <w:vAlign w:val="center"/>
          </w:tcPr>
          <w:p w14:paraId="7C314C49" w14:textId="77777777" w:rsidR="007F220C" w:rsidRPr="00FF5758" w:rsidRDefault="007F220C" w:rsidP="00112118">
            <w:pPr>
              <w:spacing w:after="0"/>
              <w:jc w:val="center"/>
              <w:rPr>
                <w:rFonts w:cs="Arial"/>
              </w:rPr>
            </w:pPr>
            <w:r w:rsidRPr="00FF5758">
              <w:rPr>
                <w:rFonts w:cs="Arial"/>
              </w:rPr>
              <w:t>5</w:t>
            </w:r>
          </w:p>
        </w:tc>
        <w:tc>
          <w:tcPr>
            <w:tcW w:w="2933" w:type="dxa"/>
            <w:shd w:val="clear" w:color="auto" w:fill="D5F0F7"/>
            <w:vAlign w:val="center"/>
          </w:tcPr>
          <w:p w14:paraId="0A487D11" w14:textId="77777777" w:rsidR="007F220C" w:rsidRPr="00FF5758" w:rsidRDefault="007F220C" w:rsidP="00112118">
            <w:pPr>
              <w:spacing w:after="0"/>
              <w:jc w:val="center"/>
              <w:rPr>
                <w:rFonts w:cs="Arial"/>
              </w:rPr>
            </w:pPr>
            <w:r w:rsidRPr="00FF5758">
              <w:rPr>
                <w:rFonts w:cs="Arial"/>
              </w:rPr>
              <w:t>22.2%</w:t>
            </w:r>
          </w:p>
        </w:tc>
        <w:tc>
          <w:tcPr>
            <w:tcW w:w="2934" w:type="dxa"/>
            <w:shd w:val="clear" w:color="auto" w:fill="D5F0F7"/>
            <w:vAlign w:val="center"/>
          </w:tcPr>
          <w:p w14:paraId="19F2A20F" w14:textId="77777777" w:rsidR="007F220C" w:rsidRPr="00FF5758" w:rsidRDefault="007F220C" w:rsidP="00112118">
            <w:pPr>
              <w:spacing w:after="0"/>
              <w:jc w:val="center"/>
              <w:rPr>
                <w:rFonts w:cs="Arial"/>
              </w:rPr>
            </w:pPr>
            <w:r w:rsidRPr="00FF5758">
              <w:rPr>
                <w:rFonts w:cs="Arial"/>
              </w:rPr>
              <w:t>11.2%</w:t>
            </w:r>
          </w:p>
        </w:tc>
      </w:tr>
      <w:tr w:rsidR="007F220C" w:rsidRPr="00FF5758" w14:paraId="3C37BBD8" w14:textId="77777777" w:rsidTr="00F92E58">
        <w:trPr>
          <w:cantSplit/>
          <w:trHeight w:val="386"/>
        </w:trPr>
        <w:tc>
          <w:tcPr>
            <w:tcW w:w="2933" w:type="dxa"/>
            <w:shd w:val="clear" w:color="auto" w:fill="D5F0F7"/>
            <w:vAlign w:val="center"/>
          </w:tcPr>
          <w:p w14:paraId="0B42DC9F" w14:textId="77777777" w:rsidR="007F220C" w:rsidRPr="00FF5758" w:rsidRDefault="007F220C" w:rsidP="00112118">
            <w:pPr>
              <w:spacing w:after="0"/>
              <w:jc w:val="center"/>
              <w:rPr>
                <w:rFonts w:cs="Arial"/>
              </w:rPr>
            </w:pPr>
            <w:r w:rsidRPr="00FF5758">
              <w:rPr>
                <w:rFonts w:cs="Arial"/>
              </w:rPr>
              <w:t>6</w:t>
            </w:r>
          </w:p>
        </w:tc>
        <w:tc>
          <w:tcPr>
            <w:tcW w:w="2933" w:type="dxa"/>
            <w:shd w:val="clear" w:color="auto" w:fill="D5F0F7"/>
            <w:vAlign w:val="center"/>
          </w:tcPr>
          <w:p w14:paraId="1F166D05" w14:textId="77777777" w:rsidR="007F220C" w:rsidRPr="00FF5758" w:rsidRDefault="007F220C" w:rsidP="00112118">
            <w:pPr>
              <w:spacing w:after="0"/>
              <w:jc w:val="center"/>
              <w:rPr>
                <w:rFonts w:cs="Arial"/>
              </w:rPr>
            </w:pPr>
            <w:r w:rsidRPr="00FF5758">
              <w:rPr>
                <w:rFonts w:cs="Arial"/>
              </w:rPr>
              <w:t>25.7%</w:t>
            </w:r>
          </w:p>
        </w:tc>
        <w:tc>
          <w:tcPr>
            <w:tcW w:w="2934" w:type="dxa"/>
            <w:shd w:val="clear" w:color="auto" w:fill="D5F0F7"/>
            <w:vAlign w:val="center"/>
          </w:tcPr>
          <w:p w14:paraId="3A612791" w14:textId="77777777" w:rsidR="007F220C" w:rsidRPr="00FF5758" w:rsidRDefault="007F220C" w:rsidP="00112118">
            <w:pPr>
              <w:spacing w:after="0"/>
              <w:jc w:val="center"/>
              <w:rPr>
                <w:rFonts w:cs="Arial"/>
              </w:rPr>
            </w:pPr>
            <w:r w:rsidRPr="00FF5758">
              <w:rPr>
                <w:rFonts w:cs="Arial"/>
              </w:rPr>
              <w:t>13.3%</w:t>
            </w:r>
          </w:p>
        </w:tc>
      </w:tr>
      <w:tr w:rsidR="007F220C" w:rsidRPr="00FF5758" w14:paraId="059C8C63" w14:textId="77777777" w:rsidTr="00F92E58">
        <w:trPr>
          <w:cantSplit/>
          <w:trHeight w:val="386"/>
        </w:trPr>
        <w:tc>
          <w:tcPr>
            <w:tcW w:w="2933" w:type="dxa"/>
            <w:shd w:val="clear" w:color="auto" w:fill="D5F0F7"/>
            <w:vAlign w:val="center"/>
          </w:tcPr>
          <w:p w14:paraId="412E22F6" w14:textId="77777777" w:rsidR="007F220C" w:rsidRPr="00FF5758" w:rsidRDefault="007F220C" w:rsidP="00112118">
            <w:pPr>
              <w:spacing w:after="0"/>
              <w:jc w:val="center"/>
              <w:rPr>
                <w:rFonts w:cs="Arial"/>
              </w:rPr>
            </w:pPr>
            <w:r w:rsidRPr="00FF5758">
              <w:rPr>
                <w:rFonts w:cs="Arial"/>
              </w:rPr>
              <w:t>7</w:t>
            </w:r>
          </w:p>
        </w:tc>
        <w:tc>
          <w:tcPr>
            <w:tcW w:w="2933" w:type="dxa"/>
            <w:shd w:val="clear" w:color="auto" w:fill="D5F0F7"/>
            <w:vAlign w:val="center"/>
          </w:tcPr>
          <w:p w14:paraId="22001AE0" w14:textId="77777777" w:rsidR="007F220C" w:rsidRPr="00FF5758" w:rsidRDefault="007F220C" w:rsidP="00112118">
            <w:pPr>
              <w:spacing w:after="0"/>
              <w:jc w:val="center"/>
              <w:rPr>
                <w:rFonts w:cs="Arial"/>
              </w:rPr>
            </w:pPr>
            <w:r w:rsidRPr="00FF5758">
              <w:rPr>
                <w:rFonts w:cs="Arial"/>
              </w:rPr>
              <w:t>29.0%</w:t>
            </w:r>
          </w:p>
        </w:tc>
        <w:tc>
          <w:tcPr>
            <w:tcW w:w="2934" w:type="dxa"/>
            <w:shd w:val="clear" w:color="auto" w:fill="D5F0F7"/>
            <w:vAlign w:val="center"/>
          </w:tcPr>
          <w:p w14:paraId="7913BF3D" w14:textId="77777777" w:rsidR="007F220C" w:rsidRPr="00FF5758" w:rsidRDefault="007F220C" w:rsidP="00112118">
            <w:pPr>
              <w:spacing w:after="0"/>
              <w:jc w:val="center"/>
              <w:rPr>
                <w:rFonts w:cs="Arial"/>
              </w:rPr>
            </w:pPr>
            <w:r w:rsidRPr="00FF5758">
              <w:rPr>
                <w:rFonts w:cs="Arial"/>
              </w:rPr>
              <w:t>15.3%</w:t>
            </w:r>
          </w:p>
        </w:tc>
      </w:tr>
      <w:tr w:rsidR="007F220C" w:rsidRPr="00FF5758" w14:paraId="44663AD4" w14:textId="77777777" w:rsidTr="00F92E58">
        <w:trPr>
          <w:cantSplit/>
          <w:trHeight w:val="386"/>
        </w:trPr>
        <w:tc>
          <w:tcPr>
            <w:tcW w:w="2933" w:type="dxa"/>
            <w:shd w:val="clear" w:color="auto" w:fill="D5F0F7"/>
            <w:vAlign w:val="center"/>
          </w:tcPr>
          <w:p w14:paraId="61C263F1" w14:textId="77777777" w:rsidR="007F220C" w:rsidRPr="00FF5758" w:rsidRDefault="007F220C" w:rsidP="00112118">
            <w:pPr>
              <w:spacing w:after="0"/>
              <w:jc w:val="center"/>
              <w:rPr>
                <w:rFonts w:cs="Arial"/>
              </w:rPr>
            </w:pPr>
            <w:r w:rsidRPr="00FF5758">
              <w:rPr>
                <w:rFonts w:cs="Arial"/>
              </w:rPr>
              <w:t>8</w:t>
            </w:r>
          </w:p>
        </w:tc>
        <w:tc>
          <w:tcPr>
            <w:tcW w:w="2933" w:type="dxa"/>
            <w:shd w:val="clear" w:color="auto" w:fill="D5F0F7"/>
            <w:vAlign w:val="center"/>
          </w:tcPr>
          <w:p w14:paraId="7980F44E" w14:textId="77777777" w:rsidR="007F220C" w:rsidRPr="00FF5758" w:rsidRDefault="007F220C" w:rsidP="00112118">
            <w:pPr>
              <w:spacing w:after="0"/>
              <w:jc w:val="center"/>
              <w:rPr>
                <w:rFonts w:cs="Arial"/>
              </w:rPr>
            </w:pPr>
            <w:r w:rsidRPr="00FF5758">
              <w:rPr>
                <w:rFonts w:cs="Arial"/>
              </w:rPr>
              <w:t>32.1%</w:t>
            </w:r>
          </w:p>
        </w:tc>
        <w:tc>
          <w:tcPr>
            <w:tcW w:w="2934" w:type="dxa"/>
            <w:shd w:val="clear" w:color="auto" w:fill="D5F0F7"/>
            <w:vAlign w:val="center"/>
          </w:tcPr>
          <w:p w14:paraId="632959C8" w14:textId="77777777" w:rsidR="007F220C" w:rsidRPr="00FF5758" w:rsidRDefault="007F220C" w:rsidP="00112118">
            <w:pPr>
              <w:spacing w:after="0"/>
              <w:jc w:val="center"/>
              <w:rPr>
                <w:rFonts w:cs="Arial"/>
              </w:rPr>
            </w:pPr>
            <w:r w:rsidRPr="00FF5758">
              <w:rPr>
                <w:rFonts w:cs="Arial"/>
              </w:rPr>
              <w:t>17.3%</w:t>
            </w:r>
          </w:p>
        </w:tc>
      </w:tr>
      <w:tr w:rsidR="007F220C" w:rsidRPr="00FF5758" w14:paraId="5717B395" w14:textId="77777777" w:rsidTr="00F92E58">
        <w:trPr>
          <w:cantSplit/>
          <w:trHeight w:val="386"/>
        </w:trPr>
        <w:tc>
          <w:tcPr>
            <w:tcW w:w="2933" w:type="dxa"/>
            <w:shd w:val="clear" w:color="auto" w:fill="D5F0F7"/>
            <w:vAlign w:val="center"/>
          </w:tcPr>
          <w:p w14:paraId="20EBA372" w14:textId="77777777" w:rsidR="007F220C" w:rsidRPr="00FF5758" w:rsidRDefault="007F220C" w:rsidP="00112118">
            <w:pPr>
              <w:spacing w:after="0"/>
              <w:jc w:val="center"/>
              <w:rPr>
                <w:rFonts w:cs="Arial"/>
              </w:rPr>
            </w:pPr>
            <w:r w:rsidRPr="00FF5758">
              <w:rPr>
                <w:rFonts w:cs="Arial"/>
              </w:rPr>
              <w:t>9</w:t>
            </w:r>
          </w:p>
        </w:tc>
        <w:tc>
          <w:tcPr>
            <w:tcW w:w="2933" w:type="dxa"/>
            <w:shd w:val="clear" w:color="auto" w:fill="D5F0F7"/>
            <w:vAlign w:val="center"/>
          </w:tcPr>
          <w:p w14:paraId="0AEA0A62" w14:textId="77777777" w:rsidR="007F220C" w:rsidRPr="00FF5758" w:rsidRDefault="007F220C" w:rsidP="00112118">
            <w:pPr>
              <w:spacing w:after="0"/>
              <w:jc w:val="center"/>
              <w:rPr>
                <w:rFonts w:cs="Arial"/>
              </w:rPr>
            </w:pPr>
            <w:r w:rsidRPr="00FF5758">
              <w:rPr>
                <w:rFonts w:cs="Arial"/>
              </w:rPr>
              <w:t>35.0%</w:t>
            </w:r>
          </w:p>
        </w:tc>
        <w:tc>
          <w:tcPr>
            <w:tcW w:w="2934" w:type="dxa"/>
            <w:shd w:val="clear" w:color="auto" w:fill="D5F0F7"/>
            <w:vAlign w:val="center"/>
          </w:tcPr>
          <w:p w14:paraId="4F9D0D65" w14:textId="77777777" w:rsidR="007F220C" w:rsidRPr="00FF5758" w:rsidRDefault="007F220C" w:rsidP="00112118">
            <w:pPr>
              <w:spacing w:after="0"/>
              <w:jc w:val="center"/>
              <w:rPr>
                <w:rFonts w:cs="Arial"/>
              </w:rPr>
            </w:pPr>
            <w:r w:rsidRPr="00FF5758">
              <w:rPr>
                <w:rFonts w:cs="Arial"/>
              </w:rPr>
              <w:t>19.2%</w:t>
            </w:r>
          </w:p>
        </w:tc>
      </w:tr>
      <w:tr w:rsidR="007F220C" w:rsidRPr="00FF5758" w14:paraId="4D635B22" w14:textId="77777777" w:rsidTr="00F92E58">
        <w:trPr>
          <w:cantSplit/>
          <w:trHeight w:val="386"/>
        </w:trPr>
        <w:tc>
          <w:tcPr>
            <w:tcW w:w="2933" w:type="dxa"/>
            <w:shd w:val="clear" w:color="auto" w:fill="D5F0F7"/>
            <w:vAlign w:val="center"/>
          </w:tcPr>
          <w:p w14:paraId="43513771" w14:textId="77777777" w:rsidR="007F220C" w:rsidRPr="00FF5758" w:rsidRDefault="007F220C" w:rsidP="00112118">
            <w:pPr>
              <w:spacing w:after="0"/>
              <w:jc w:val="center"/>
              <w:rPr>
                <w:rFonts w:cs="Arial"/>
              </w:rPr>
            </w:pPr>
            <w:r w:rsidRPr="00FF5758">
              <w:rPr>
                <w:rFonts w:cs="Arial"/>
              </w:rPr>
              <w:t>10</w:t>
            </w:r>
          </w:p>
        </w:tc>
        <w:tc>
          <w:tcPr>
            <w:tcW w:w="2933" w:type="dxa"/>
            <w:shd w:val="clear" w:color="auto" w:fill="D5F0F7"/>
            <w:vAlign w:val="center"/>
          </w:tcPr>
          <w:p w14:paraId="1DC8BB80" w14:textId="77777777" w:rsidR="007F220C" w:rsidRPr="00FF5758" w:rsidRDefault="007F220C" w:rsidP="00112118">
            <w:pPr>
              <w:spacing w:after="0"/>
              <w:jc w:val="center"/>
              <w:rPr>
                <w:rFonts w:cs="Arial"/>
              </w:rPr>
            </w:pPr>
            <w:r w:rsidRPr="00FF5758">
              <w:rPr>
                <w:rFonts w:cs="Arial"/>
              </w:rPr>
              <w:t>37.7%</w:t>
            </w:r>
          </w:p>
        </w:tc>
        <w:tc>
          <w:tcPr>
            <w:tcW w:w="2934" w:type="dxa"/>
            <w:shd w:val="clear" w:color="auto" w:fill="D5F0F7"/>
            <w:vAlign w:val="center"/>
          </w:tcPr>
          <w:p w14:paraId="38CDE1FC" w14:textId="77777777" w:rsidR="007F220C" w:rsidRPr="00FF5758" w:rsidRDefault="007F220C" w:rsidP="00112118">
            <w:pPr>
              <w:spacing w:after="0"/>
              <w:jc w:val="center"/>
              <w:rPr>
                <w:rFonts w:cs="Arial"/>
              </w:rPr>
            </w:pPr>
            <w:r w:rsidRPr="00FF5758">
              <w:rPr>
                <w:rFonts w:cs="Arial"/>
              </w:rPr>
              <w:t>21.1%</w:t>
            </w:r>
          </w:p>
        </w:tc>
      </w:tr>
      <w:tr w:rsidR="007F220C" w:rsidRPr="00FF5758" w14:paraId="4FFA3815" w14:textId="77777777" w:rsidTr="00F92E58">
        <w:trPr>
          <w:cantSplit/>
          <w:trHeight w:val="386"/>
        </w:trPr>
        <w:tc>
          <w:tcPr>
            <w:tcW w:w="2933" w:type="dxa"/>
            <w:shd w:val="clear" w:color="auto" w:fill="D5F0F7"/>
            <w:vAlign w:val="center"/>
          </w:tcPr>
          <w:p w14:paraId="77AC1857" w14:textId="77777777" w:rsidR="007F220C" w:rsidRPr="00FF5758" w:rsidRDefault="007F220C" w:rsidP="00112118">
            <w:pPr>
              <w:spacing w:after="0"/>
              <w:jc w:val="center"/>
              <w:rPr>
                <w:rFonts w:cs="Arial"/>
              </w:rPr>
            </w:pPr>
            <w:r w:rsidRPr="00FF5758">
              <w:rPr>
                <w:rFonts w:cs="Arial"/>
              </w:rPr>
              <w:t>11</w:t>
            </w:r>
          </w:p>
        </w:tc>
        <w:tc>
          <w:tcPr>
            <w:tcW w:w="2933" w:type="dxa"/>
            <w:shd w:val="clear" w:color="auto" w:fill="D5F0F7"/>
            <w:vAlign w:val="center"/>
          </w:tcPr>
          <w:p w14:paraId="202EBE83" w14:textId="77777777" w:rsidR="007F220C" w:rsidRPr="00FF5758" w:rsidRDefault="007F220C" w:rsidP="00112118">
            <w:pPr>
              <w:spacing w:after="0"/>
              <w:jc w:val="center"/>
              <w:rPr>
                <w:rFonts w:cs="Arial"/>
              </w:rPr>
            </w:pPr>
            <w:r w:rsidRPr="00FF5758">
              <w:rPr>
                <w:rFonts w:cs="Arial"/>
              </w:rPr>
              <w:t>41.6%</w:t>
            </w:r>
          </w:p>
        </w:tc>
        <w:tc>
          <w:tcPr>
            <w:tcW w:w="2934" w:type="dxa"/>
            <w:shd w:val="clear" w:color="auto" w:fill="D5F0F7"/>
            <w:vAlign w:val="center"/>
          </w:tcPr>
          <w:p w14:paraId="3C4F79A3" w14:textId="77777777" w:rsidR="007F220C" w:rsidRPr="00FF5758" w:rsidRDefault="007F220C" w:rsidP="00112118">
            <w:pPr>
              <w:spacing w:after="0"/>
              <w:jc w:val="center"/>
              <w:rPr>
                <w:rFonts w:cs="Arial"/>
              </w:rPr>
            </w:pPr>
            <w:r w:rsidRPr="00FF5758">
              <w:rPr>
                <w:rFonts w:cs="Arial"/>
              </w:rPr>
              <w:t>n/a</w:t>
            </w:r>
          </w:p>
        </w:tc>
      </w:tr>
      <w:tr w:rsidR="007F220C" w:rsidRPr="00FF5758" w14:paraId="133C6193" w14:textId="77777777" w:rsidTr="00F92E58">
        <w:trPr>
          <w:cantSplit/>
          <w:trHeight w:val="386"/>
        </w:trPr>
        <w:tc>
          <w:tcPr>
            <w:tcW w:w="2933" w:type="dxa"/>
            <w:shd w:val="clear" w:color="auto" w:fill="D5F0F7"/>
            <w:vAlign w:val="center"/>
          </w:tcPr>
          <w:p w14:paraId="4D465D9D" w14:textId="77777777" w:rsidR="007F220C" w:rsidRPr="00FF5758" w:rsidRDefault="007F220C" w:rsidP="00112118">
            <w:pPr>
              <w:spacing w:after="0"/>
              <w:jc w:val="center"/>
              <w:rPr>
                <w:rFonts w:cs="Arial"/>
              </w:rPr>
            </w:pPr>
            <w:r w:rsidRPr="00FF5758">
              <w:rPr>
                <w:rFonts w:cs="Arial"/>
              </w:rPr>
              <w:t>12</w:t>
            </w:r>
          </w:p>
        </w:tc>
        <w:tc>
          <w:tcPr>
            <w:tcW w:w="2933" w:type="dxa"/>
            <w:shd w:val="clear" w:color="auto" w:fill="D5F0F7"/>
            <w:vAlign w:val="center"/>
          </w:tcPr>
          <w:p w14:paraId="1F821DAA" w14:textId="77777777" w:rsidR="007F220C" w:rsidRPr="00FF5758" w:rsidRDefault="007F220C" w:rsidP="00112118">
            <w:pPr>
              <w:spacing w:after="0"/>
              <w:jc w:val="center"/>
              <w:rPr>
                <w:rFonts w:cs="Arial"/>
              </w:rPr>
            </w:pPr>
            <w:r w:rsidRPr="00FF5758">
              <w:rPr>
                <w:rFonts w:cs="Arial"/>
              </w:rPr>
              <w:t>44.0%</w:t>
            </w:r>
          </w:p>
        </w:tc>
        <w:tc>
          <w:tcPr>
            <w:tcW w:w="2934" w:type="dxa"/>
            <w:shd w:val="clear" w:color="auto" w:fill="D5F0F7"/>
            <w:vAlign w:val="center"/>
          </w:tcPr>
          <w:p w14:paraId="5DB8BD20" w14:textId="77777777" w:rsidR="007F220C" w:rsidRPr="00FF5758" w:rsidRDefault="007F220C" w:rsidP="00112118">
            <w:pPr>
              <w:spacing w:after="0"/>
              <w:jc w:val="center"/>
              <w:rPr>
                <w:rFonts w:cs="Arial"/>
              </w:rPr>
            </w:pPr>
            <w:r w:rsidRPr="00FF5758">
              <w:rPr>
                <w:rFonts w:cs="Arial"/>
              </w:rPr>
              <w:t>n/a</w:t>
            </w:r>
          </w:p>
        </w:tc>
      </w:tr>
      <w:tr w:rsidR="007F220C" w:rsidRPr="00FF5758" w14:paraId="64B8C5F1" w14:textId="77777777" w:rsidTr="00F92E58">
        <w:trPr>
          <w:cantSplit/>
          <w:trHeight w:val="386"/>
        </w:trPr>
        <w:tc>
          <w:tcPr>
            <w:tcW w:w="2933" w:type="dxa"/>
            <w:shd w:val="clear" w:color="auto" w:fill="D5F0F7"/>
            <w:vAlign w:val="center"/>
          </w:tcPr>
          <w:p w14:paraId="0E77FBED" w14:textId="77777777" w:rsidR="007F220C" w:rsidRPr="00FF5758" w:rsidRDefault="007F220C" w:rsidP="00112118">
            <w:pPr>
              <w:spacing w:after="0"/>
              <w:jc w:val="center"/>
              <w:rPr>
                <w:rFonts w:cs="Arial"/>
              </w:rPr>
            </w:pPr>
            <w:r w:rsidRPr="00FF5758">
              <w:rPr>
                <w:rFonts w:cs="Arial"/>
              </w:rPr>
              <w:t>13</w:t>
            </w:r>
          </w:p>
        </w:tc>
        <w:tc>
          <w:tcPr>
            <w:tcW w:w="2933" w:type="dxa"/>
            <w:shd w:val="clear" w:color="auto" w:fill="D5F0F7"/>
            <w:vAlign w:val="center"/>
          </w:tcPr>
          <w:p w14:paraId="2C087D6E" w14:textId="77777777" w:rsidR="007F220C" w:rsidRPr="00FF5758" w:rsidRDefault="007F220C" w:rsidP="00112118">
            <w:pPr>
              <w:spacing w:after="0"/>
              <w:jc w:val="center"/>
              <w:rPr>
                <w:rFonts w:cs="Arial"/>
              </w:rPr>
            </w:pPr>
            <w:r w:rsidRPr="00FF5758">
              <w:rPr>
                <w:rFonts w:cs="Arial"/>
              </w:rPr>
              <w:t>46.3%</w:t>
            </w:r>
          </w:p>
        </w:tc>
        <w:tc>
          <w:tcPr>
            <w:tcW w:w="2934" w:type="dxa"/>
            <w:shd w:val="clear" w:color="auto" w:fill="D5F0F7"/>
            <w:vAlign w:val="center"/>
          </w:tcPr>
          <w:p w14:paraId="5CC09FA1" w14:textId="77777777" w:rsidR="007F220C" w:rsidRPr="00FF5758" w:rsidRDefault="007F220C" w:rsidP="00112118">
            <w:pPr>
              <w:spacing w:after="0"/>
              <w:jc w:val="center"/>
              <w:rPr>
                <w:rFonts w:cs="Arial"/>
              </w:rPr>
            </w:pPr>
            <w:r w:rsidRPr="00FF5758">
              <w:rPr>
                <w:rFonts w:cs="Arial"/>
              </w:rPr>
              <w:t>n/a</w:t>
            </w:r>
          </w:p>
        </w:tc>
      </w:tr>
    </w:tbl>
    <w:p w14:paraId="196773B9" w14:textId="77777777" w:rsidR="007F220C" w:rsidRPr="00FF5758" w:rsidRDefault="007F220C" w:rsidP="00FF5758">
      <w:pPr>
        <w:rPr>
          <w:del w:id="220" w:author="Rachel Abbey" w:date="2020-06-09T14:59:00Z"/>
          <w:rFonts w:cs="Arial"/>
        </w:rPr>
      </w:pPr>
    </w:p>
    <w:p w14:paraId="30CF3495" w14:textId="77777777" w:rsidR="00350C64" w:rsidRDefault="00350C64">
      <w:pPr>
        <w:spacing w:after="160" w:line="259" w:lineRule="auto"/>
        <w:rPr>
          <w:del w:id="221" w:author="Rachel Abbey" w:date="2020-06-09T14:59:00Z"/>
          <w:rFonts w:cs="Arial"/>
        </w:rPr>
      </w:pPr>
      <w:del w:id="222" w:author="Rachel Abbey" w:date="2020-06-09T14:59:00Z">
        <w:r>
          <w:rPr>
            <w:rFonts w:cs="Arial"/>
          </w:rPr>
          <w:br w:type="page"/>
        </w:r>
      </w:del>
    </w:p>
    <w:p w14:paraId="3DF5C941" w14:textId="5C3301FF" w:rsidR="007F220C" w:rsidRDefault="00EC0108" w:rsidP="00FF5758">
      <w:pPr>
        <w:rPr>
          <w:rFonts w:cs="Arial"/>
        </w:rPr>
      </w:pPr>
      <w:del w:id="223" w:author="Rachel Abbey" w:date="2020-06-09T14:59:00Z">
        <w:r>
          <w:rPr>
            <w:noProof/>
            <w:lang w:eastAsia="en-GB"/>
          </w:rPr>
          <w:lastRenderedPageBreak/>
          <w:drawing>
            <wp:anchor distT="0" distB="0" distL="114300" distR="114300" simplePos="0" relativeHeight="251747328" behindDoc="0" locked="0" layoutInCell="1" allowOverlap="1" wp14:anchorId="478A4AF7" wp14:editId="1F6AB874">
              <wp:simplePos x="0" y="0"/>
              <wp:positionH relativeFrom="column">
                <wp:posOffset>0</wp:posOffset>
              </wp:positionH>
              <wp:positionV relativeFrom="paragraph">
                <wp:posOffset>0</wp:posOffset>
              </wp:positionV>
              <wp:extent cx="982639" cy="777600"/>
              <wp:effectExtent l="0" t="0" r="8255" b="3810"/>
              <wp:wrapSquare wrapText="bothSides"/>
              <wp:docPr id="14" name="Picture 14" descr="a book called Rule of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982639" cy="777600"/>
                      </a:xfrm>
                      <a:prstGeom prst="rect">
                        <a:avLst/>
                      </a:prstGeom>
                    </pic:spPr>
                  </pic:pic>
                </a:graphicData>
              </a:graphic>
              <wp14:sizeRelH relativeFrom="page">
                <wp14:pctWidth>0</wp14:pctWidth>
              </wp14:sizeRelH>
              <wp14:sizeRelV relativeFrom="page">
                <wp14:pctHeight>0</wp14:pctHeight>
              </wp14:sizeRelV>
            </wp:anchor>
          </w:drawing>
        </w:r>
      </w:del>
      <w:ins w:id="224" w:author="Rachel Abbey" w:date="2020-06-09T14:59:00Z">
        <w:r w:rsidR="00ED7EDC">
          <w:rPr>
            <w:rFonts w:cs="Arial"/>
          </w:rPr>
          <w:br/>
        </w:r>
        <w:r w:rsidR="00D76B2F">
          <w:rPr>
            <w:noProof/>
            <w:lang w:eastAsia="en-GB"/>
          </w:rPr>
          <w:drawing>
            <wp:anchor distT="0" distB="0" distL="114300" distR="114300" simplePos="0" relativeHeight="251731968" behindDoc="0" locked="0" layoutInCell="1" allowOverlap="1" wp14:anchorId="026377D0" wp14:editId="51F789C9">
              <wp:simplePos x="0" y="0"/>
              <wp:positionH relativeFrom="margin">
                <wp:align>left</wp:align>
              </wp:positionH>
              <wp:positionV relativeFrom="paragraph">
                <wp:posOffset>260253</wp:posOffset>
              </wp:positionV>
              <wp:extent cx="982639" cy="777600"/>
              <wp:effectExtent l="0" t="0" r="8255" b="3810"/>
              <wp:wrapSquare wrapText="bothSides"/>
              <wp:docPr id="15" name="Picture 15" descr="a book called Rule of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982639" cy="777600"/>
                      </a:xfrm>
                      <a:prstGeom prst="rect">
                        <a:avLst/>
                      </a:prstGeom>
                    </pic:spPr>
                  </pic:pic>
                </a:graphicData>
              </a:graphic>
              <wp14:sizeRelH relativeFrom="page">
                <wp14:pctWidth>0</wp14:pctWidth>
              </wp14:sizeRelH>
              <wp14:sizeRelV relativeFrom="page">
                <wp14:pctHeight>0</wp14:pctHeight>
              </wp14:sizeRelV>
            </wp:anchor>
          </w:drawing>
        </w:r>
      </w:ins>
      <w:r w:rsidR="007F220C" w:rsidRPr="00FF5758">
        <w:rPr>
          <w:rFonts w:cs="Arial"/>
        </w:rPr>
        <w:t xml:space="preserve">If you were a member of the </w:t>
      </w:r>
      <w:del w:id="225" w:author="Rachel Abbey" w:date="2020-06-09T14:59:00Z">
        <w:r w:rsidR="007F220C" w:rsidRPr="00FF5758">
          <w:rPr>
            <w:rFonts w:cs="Arial"/>
          </w:rPr>
          <w:delText>LGPS</w:delText>
        </w:r>
      </w:del>
      <w:ins w:id="226" w:author="Rachel Abbey" w:date="2020-06-09T14:59:00Z">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ins>
      <w:r w:rsidR="007F220C" w:rsidRPr="00FF5758">
        <w:rPr>
          <w:rFonts w:cs="Arial"/>
        </w:rPr>
        <w:t xml:space="preserve"> on 30 September 2006, some or all of your benefits paid early could be protected from the reduction under the ‘85-year rule’. </w:t>
      </w:r>
      <w:r w:rsidR="00775C33">
        <w:rPr>
          <w:rFonts w:cs="Arial"/>
        </w:rPr>
        <w:t xml:space="preserve">Read more about the </w:t>
      </w:r>
      <w:hyperlink r:id="rId21" w:history="1">
        <w:r w:rsidR="00775C33" w:rsidRPr="00775C33">
          <w:rPr>
            <w:rStyle w:val="Hyperlink"/>
            <w:rFonts w:cs="Arial"/>
          </w:rPr>
          <w:t xml:space="preserve">protections offered by the </w:t>
        </w:r>
        <w:r w:rsidR="007F220C" w:rsidRPr="00775C33">
          <w:rPr>
            <w:rStyle w:val="Hyperlink"/>
            <w:rFonts w:cs="Arial"/>
          </w:rPr>
          <w:t>85-year rule</w:t>
        </w:r>
      </w:hyperlink>
      <w:r w:rsidR="00775C33">
        <w:rPr>
          <w:rFonts w:cs="Arial"/>
        </w:rPr>
        <w:t xml:space="preserve">. </w:t>
      </w:r>
      <w:r w:rsidR="007F220C" w:rsidRPr="00FF5758">
        <w:rPr>
          <w:rFonts w:cs="Arial"/>
        </w:rPr>
        <w:t xml:space="preserve"> </w:t>
      </w:r>
    </w:p>
    <w:p w14:paraId="5074FA03" w14:textId="77777777" w:rsidR="007F220C" w:rsidRPr="00FF5758" w:rsidRDefault="007F220C" w:rsidP="00C11555">
      <w:pPr>
        <w:pStyle w:val="Heading4"/>
      </w:pPr>
      <w:r w:rsidRPr="00FF5758">
        <w:t>Taking your benefits after your NPA</w:t>
      </w:r>
    </w:p>
    <w:p w14:paraId="32A81736" w14:textId="2BE074E5" w:rsidR="007F220C" w:rsidRPr="00FF5758" w:rsidRDefault="007F220C" w:rsidP="00FF5758">
      <w:pPr>
        <w:rPr>
          <w:rFonts w:cs="Arial"/>
        </w:rPr>
      </w:pPr>
      <w:r w:rsidRPr="00FF5758">
        <w:rPr>
          <w:rFonts w:cs="Arial"/>
        </w:rPr>
        <w:t xml:space="preserve">If you stay in work after your NPA, you will continue to pay into the </w:t>
      </w:r>
      <w:del w:id="227" w:author="Rachel Abbey" w:date="2020-06-09T14:59:00Z">
        <w:r w:rsidRPr="00FF5758">
          <w:rPr>
            <w:rFonts w:cs="Arial"/>
          </w:rPr>
          <w:delText>LGPS</w:delText>
        </w:r>
      </w:del>
      <w:ins w:id="228" w:author="Rachel Abbey" w:date="2020-06-09T14:59:00Z">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ins>
      <w:r w:rsidRPr="00FF5758">
        <w:rPr>
          <w:rFonts w:cs="Arial"/>
        </w:rPr>
        <w:t xml:space="preserve"> and build up further benefits. You must take your pension by age 75. </w:t>
      </w:r>
    </w:p>
    <w:p w14:paraId="15E7F101" w14:textId="2FE328B9" w:rsidR="007F220C" w:rsidRPr="00FF5758" w:rsidRDefault="007F220C" w:rsidP="00FF5758">
      <w:pPr>
        <w:rPr>
          <w:rFonts w:cs="Arial"/>
        </w:rPr>
      </w:pPr>
      <w:r w:rsidRPr="00FF5758">
        <w:rPr>
          <w:rFonts w:cs="Arial"/>
        </w:rPr>
        <w:t>If you delay taking your pension, your benefits will be increased. The increase is based on how long after your NPA you take your pension.</w:t>
      </w:r>
    </w:p>
    <w:p w14:paraId="1A1669BD" w14:textId="2CA3F57B" w:rsidR="007F220C" w:rsidRPr="00FF5758" w:rsidRDefault="007F220C" w:rsidP="00C11555">
      <w:pPr>
        <w:pStyle w:val="Heading4"/>
      </w:pPr>
      <w:r w:rsidRPr="00FF5758">
        <w:t>Ill health</w:t>
      </w:r>
    </w:p>
    <w:p w14:paraId="68E347E8" w14:textId="5CF14630" w:rsidR="007F220C" w:rsidRPr="00FF5758" w:rsidRDefault="007F220C" w:rsidP="00FF5758">
      <w:pPr>
        <w:rPr>
          <w:rFonts w:cs="Arial"/>
        </w:rPr>
      </w:pPr>
      <w:r w:rsidRPr="00FF5758">
        <w:rPr>
          <w:rFonts w:cs="Arial"/>
        </w:rPr>
        <w:t xml:space="preserve">If you have to leave work due to illness, you may be able to receive your </w:t>
      </w:r>
      <w:del w:id="229" w:author="Rachel Abbey" w:date="2020-06-09T14:59:00Z">
        <w:r w:rsidRPr="00FF5758">
          <w:rPr>
            <w:rFonts w:cs="Arial"/>
          </w:rPr>
          <w:delText>LGPS</w:delText>
        </w:r>
      </w:del>
      <w:ins w:id="230" w:author="Rachel Abbey" w:date="2020-06-09T14:59:00Z">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ins>
      <w:r w:rsidRPr="00FF5758">
        <w:rPr>
          <w:rFonts w:cs="Arial"/>
        </w:rPr>
        <w:t xml:space="preserve"> pension straight away. Your employer must be satisfied that you are permanently unable to do your job until your NPA </w:t>
      </w:r>
      <w:r w:rsidRPr="00FF5758">
        <w:rPr>
          <w:rFonts w:cs="Arial"/>
          <w:b/>
        </w:rPr>
        <w:t>and</w:t>
      </w:r>
      <w:r w:rsidRPr="00FF5758">
        <w:rPr>
          <w:rFonts w:cs="Arial"/>
        </w:rPr>
        <w:t xml:space="preserve"> that you are not immediately capable of undertaking gainful employment. They must get an opinion from an independent occupational health physician before they make their decision. </w:t>
      </w:r>
    </w:p>
    <w:p w14:paraId="2EC6185F" w14:textId="1B8D62A2" w:rsidR="007F220C" w:rsidRPr="00FF5758" w:rsidRDefault="007F220C" w:rsidP="00FF5758">
      <w:pPr>
        <w:rPr>
          <w:rFonts w:cs="Arial"/>
        </w:rPr>
      </w:pPr>
      <w:r w:rsidRPr="00FF5758">
        <w:rPr>
          <w:rFonts w:cs="Arial"/>
        </w:rPr>
        <w:t>Ill health benefits can be paid at any age and are not reduced because of early payment. In fact, your benefits could be increased to make up for your early retirement.</w:t>
      </w:r>
    </w:p>
    <w:p w14:paraId="574B88D6" w14:textId="77777777" w:rsidR="007F220C" w:rsidRPr="00FF5758" w:rsidRDefault="007F220C" w:rsidP="00C11555">
      <w:pPr>
        <w:pStyle w:val="Heading4"/>
      </w:pPr>
      <w:r w:rsidRPr="00FF5758">
        <w:t>Cost of living adjustment</w:t>
      </w:r>
    </w:p>
    <w:p w14:paraId="07CD5E60" w14:textId="2F1E86D7" w:rsidR="007F220C" w:rsidRPr="00FF5758" w:rsidRDefault="007F220C" w:rsidP="00FF5758">
      <w:pPr>
        <w:rPr>
          <w:rFonts w:cs="Arial"/>
        </w:rPr>
      </w:pPr>
      <w:r w:rsidRPr="00FF5758">
        <w:rPr>
          <w:rFonts w:cs="Arial"/>
        </w:rPr>
        <w:t xml:space="preserve">Your </w:t>
      </w:r>
      <w:del w:id="231" w:author="Rachel Abbey" w:date="2020-06-09T14:59:00Z">
        <w:r w:rsidRPr="00FF5758">
          <w:rPr>
            <w:rFonts w:cs="Arial"/>
          </w:rPr>
          <w:delText>LGPS</w:delText>
        </w:r>
      </w:del>
      <w:ins w:id="232" w:author="Rachel Abbey" w:date="2020-06-09T14:59:00Z">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ins>
      <w:r w:rsidR="00C926F3" w:rsidRPr="00FF5758">
        <w:rPr>
          <w:rFonts w:cs="Arial"/>
        </w:rPr>
        <w:t xml:space="preserve"> </w:t>
      </w:r>
      <w:r w:rsidRPr="00FF5758">
        <w:rPr>
          <w:rFonts w:cs="Arial"/>
        </w:rPr>
        <w:t>pension increases in line with the cost of living every year throughout your retirement. If the cost of living goes up, so will your pension.</w:t>
      </w:r>
    </w:p>
    <w:p w14:paraId="03D1523F" w14:textId="0A8DCCCD" w:rsidR="007F220C" w:rsidRPr="00FF5758" w:rsidRDefault="007F220C" w:rsidP="00C11555">
      <w:pPr>
        <w:pStyle w:val="Heading4"/>
      </w:pPr>
      <w:r w:rsidRPr="00FF5758">
        <w:t>Redundancy and business efficiency</w:t>
      </w:r>
    </w:p>
    <w:p w14:paraId="104CEFB7" w14:textId="4127B30F" w:rsidR="007F220C" w:rsidRPr="00FF5758" w:rsidRDefault="007F220C" w:rsidP="00FF5758">
      <w:pPr>
        <w:rPr>
          <w:rFonts w:cs="Arial"/>
        </w:rPr>
      </w:pPr>
      <w:r w:rsidRPr="00FF5758">
        <w:rPr>
          <w:rFonts w:cs="Arial"/>
        </w:rPr>
        <w:t xml:space="preserve">The </w:t>
      </w:r>
      <w:del w:id="233" w:author="Rachel Abbey" w:date="2020-06-09T14:59:00Z">
        <w:r w:rsidRPr="00FF5758">
          <w:rPr>
            <w:rFonts w:cs="Arial"/>
          </w:rPr>
          <w:delText>LGPS</w:delText>
        </w:r>
      </w:del>
      <w:ins w:id="234" w:author="Rachel Abbey" w:date="2020-06-09T14:59:00Z">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ins>
      <w:r w:rsidRPr="00FF5758">
        <w:rPr>
          <w:rFonts w:cs="Arial"/>
        </w:rPr>
        <w:t xml:space="preserve"> benefits you have built up will be paid immediately without any early retirement reductions if:</w:t>
      </w:r>
    </w:p>
    <w:p w14:paraId="578CCEED" w14:textId="020FB004" w:rsidR="007F220C" w:rsidRPr="00FF5758" w:rsidRDefault="007F220C" w:rsidP="00FF5758">
      <w:pPr>
        <w:pStyle w:val="ListParagraph"/>
        <w:numPr>
          <w:ilvl w:val="0"/>
          <w:numId w:val="3"/>
        </w:numPr>
        <w:rPr>
          <w:rFonts w:cs="Arial"/>
        </w:rPr>
      </w:pPr>
      <w:r w:rsidRPr="00FF5758">
        <w:rPr>
          <w:rFonts w:cs="Arial"/>
        </w:rPr>
        <w:t>you are age 55 or over</w:t>
      </w:r>
    </w:p>
    <w:p w14:paraId="4FEB2F24" w14:textId="189D1C5D" w:rsidR="007F220C" w:rsidRPr="00FF5758" w:rsidRDefault="007F220C" w:rsidP="00FF5758">
      <w:pPr>
        <w:pStyle w:val="ListParagraph"/>
        <w:numPr>
          <w:ilvl w:val="0"/>
          <w:numId w:val="3"/>
        </w:numPr>
        <w:rPr>
          <w:rFonts w:cs="Arial"/>
        </w:rPr>
      </w:pPr>
      <w:r w:rsidRPr="00FF5758">
        <w:rPr>
          <w:rFonts w:cs="Arial"/>
        </w:rPr>
        <w:t>you have been a Scheme member for at least two years, and</w:t>
      </w:r>
    </w:p>
    <w:p w14:paraId="0C7C5824" w14:textId="26700AA9" w:rsidR="007F220C" w:rsidRPr="00FF5758" w:rsidRDefault="007F220C" w:rsidP="00FF5758">
      <w:pPr>
        <w:pStyle w:val="ListParagraph"/>
        <w:numPr>
          <w:ilvl w:val="0"/>
          <w:numId w:val="3"/>
        </w:numPr>
        <w:rPr>
          <w:rFonts w:cs="Arial"/>
        </w:rPr>
      </w:pPr>
      <w:r w:rsidRPr="00FF5758">
        <w:rPr>
          <w:rFonts w:cs="Arial"/>
        </w:rPr>
        <w:t>your employer makes you redundant or you are retired on the grounds of business efficiency.</w:t>
      </w:r>
    </w:p>
    <w:p w14:paraId="6214B24F" w14:textId="6BD9514F" w:rsidR="007F220C" w:rsidRPr="00FF5758" w:rsidRDefault="00EC0108" w:rsidP="00C11555">
      <w:pPr>
        <w:pStyle w:val="Heading4"/>
      </w:pPr>
      <w:r>
        <w:rPr>
          <w:noProof/>
          <w:lang w:eastAsia="en-GB"/>
        </w:rPr>
        <w:lastRenderedPageBreak/>
        <w:drawing>
          <wp:anchor distT="0" distB="0" distL="114300" distR="114300" simplePos="0" relativeHeight="251732992" behindDoc="0" locked="0" layoutInCell="1" allowOverlap="1" wp14:anchorId="4274FCB6" wp14:editId="0EEC4DBA">
            <wp:simplePos x="0" y="0"/>
            <wp:positionH relativeFrom="margin">
              <wp:align>left</wp:align>
            </wp:positionH>
            <wp:positionV relativeFrom="paragraph">
              <wp:posOffset>0</wp:posOffset>
            </wp:positionV>
            <wp:extent cx="1719580" cy="1487805"/>
            <wp:effectExtent l="0" t="0" r="0" b="0"/>
            <wp:wrapSquare wrapText="bothSides"/>
            <wp:docPr id="19" name="Picture 19" descr="a piggy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1719580" cy="1487805"/>
                    </a:xfrm>
                    <a:prstGeom prst="rect">
                      <a:avLst/>
                    </a:prstGeom>
                  </pic:spPr>
                </pic:pic>
              </a:graphicData>
            </a:graphic>
            <wp14:sizeRelH relativeFrom="page">
              <wp14:pctWidth>0</wp14:pctWidth>
            </wp14:sizeRelH>
            <wp14:sizeRelV relativeFrom="page">
              <wp14:pctHeight>0</wp14:pctHeight>
            </wp14:sizeRelV>
          </wp:anchor>
        </w:drawing>
      </w:r>
      <w:r w:rsidR="007F220C" w:rsidRPr="00FF5758">
        <w:t>Flexible retirement</w:t>
      </w:r>
    </w:p>
    <w:p w14:paraId="4F096E05" w14:textId="246FE240" w:rsidR="007F220C" w:rsidRPr="00FF5758" w:rsidRDefault="007F220C" w:rsidP="00FF5758">
      <w:pPr>
        <w:rPr>
          <w:rFonts w:cs="Arial"/>
        </w:rPr>
      </w:pPr>
      <w:r w:rsidRPr="00FF5758">
        <w:rPr>
          <w:rFonts w:cs="Arial"/>
        </w:rPr>
        <w:t>From age 55, if you reduce your hours or move to a less senior position, and your employer agrees, you can take some or all of the pension benefits you have built up.</w:t>
      </w:r>
    </w:p>
    <w:p w14:paraId="0A7E10CD" w14:textId="2B0D0ED5" w:rsidR="007F220C" w:rsidRDefault="007F220C" w:rsidP="00FF5758">
      <w:pPr>
        <w:rPr>
          <w:rFonts w:cs="Arial"/>
        </w:rPr>
      </w:pPr>
      <w:r w:rsidRPr="00FF5758">
        <w:rPr>
          <w:rFonts w:cs="Arial"/>
        </w:rPr>
        <w:t xml:space="preserve">You can draw your wages from your reduced hours or grade post and continue paying into the </w:t>
      </w:r>
      <w:del w:id="235" w:author="Rachel Abbey" w:date="2020-06-09T14:59:00Z">
        <w:r w:rsidRPr="00FF5758">
          <w:rPr>
            <w:rFonts w:cs="Arial"/>
          </w:rPr>
          <w:delText>LGPS</w:delText>
        </w:r>
      </w:del>
      <w:ins w:id="236" w:author="Rachel Abbey" w:date="2020-06-09T14:59:00Z">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ins>
      <w:r w:rsidRPr="00FF5758">
        <w:rPr>
          <w:rFonts w:cs="Arial"/>
        </w:rPr>
        <w:t>, building up further benefits in the Scheme.</w:t>
      </w:r>
    </w:p>
    <w:p w14:paraId="032A1271" w14:textId="0D15D048" w:rsidR="005402D2" w:rsidRPr="00FF5758" w:rsidRDefault="002F3890" w:rsidP="00C11555">
      <w:pPr>
        <w:pStyle w:val="Heading4"/>
      </w:pPr>
      <w:r>
        <w:t xml:space="preserve">Further </w:t>
      </w:r>
      <w:r w:rsidRPr="00FF5758">
        <w:t>information</w:t>
      </w:r>
    </w:p>
    <w:p w14:paraId="6B8CD421" w14:textId="7F192873" w:rsidR="002F3890" w:rsidRPr="00FF5758" w:rsidRDefault="002F3890" w:rsidP="002F3890">
      <w:pPr>
        <w:rPr>
          <w:rStyle w:val="Hyperlink"/>
          <w:rFonts w:cs="Arial"/>
          <w:noProof/>
          <w:szCs w:val="24"/>
        </w:rPr>
      </w:pPr>
      <w:r w:rsidRPr="00FF5758">
        <w:rPr>
          <w:rFonts w:cs="Arial"/>
          <w:noProof/>
        </w:rPr>
        <w:t xml:space="preserve">You </w:t>
      </w:r>
      <w:del w:id="237" w:author="Rachel Abbey" w:date="2020-06-09T14:59:00Z">
        <w:r w:rsidRPr="00FF5758">
          <w:rPr>
            <w:rFonts w:cs="Arial"/>
            <w:noProof/>
          </w:rPr>
          <w:delText>can</w:delText>
        </w:r>
        <w:r w:rsidR="00A21D2A">
          <w:rPr>
            <w:rFonts w:cs="Arial"/>
            <w:noProof/>
          </w:rPr>
          <w:delText>read</w:delText>
        </w:r>
      </w:del>
      <w:ins w:id="238" w:author="Rachel Abbey" w:date="2020-06-09T14:59:00Z">
        <w:r w:rsidRPr="00FF5758">
          <w:rPr>
            <w:rFonts w:cs="Arial"/>
            <w:noProof/>
          </w:rPr>
          <w:t>can</w:t>
        </w:r>
        <w:r w:rsidR="00ED7EDC">
          <w:rPr>
            <w:rFonts w:cs="Arial"/>
            <w:noProof/>
          </w:rPr>
          <w:t xml:space="preserve"> </w:t>
        </w:r>
        <w:r w:rsidR="00A21D2A">
          <w:rPr>
            <w:rFonts w:cs="Arial"/>
            <w:noProof/>
          </w:rPr>
          <w:t>read</w:t>
        </w:r>
      </w:ins>
      <w:r w:rsidR="00A21D2A">
        <w:rPr>
          <w:rFonts w:cs="Arial"/>
          <w:noProof/>
        </w:rPr>
        <w:t xml:space="preserve"> more about </w:t>
      </w:r>
      <w:r w:rsidR="00663A54">
        <w:fldChar w:fldCharType="begin"/>
      </w:r>
      <w:r w:rsidR="00663A54">
        <w:instrText xml:space="preserve"> HYPERLINK "http://www.lgpsmember.org/thinking-leaving.php" </w:instrText>
      </w:r>
      <w:r w:rsidR="00663A54">
        <w:fldChar w:fldCharType="separate"/>
      </w:r>
      <w:r w:rsidRPr="00775C33">
        <w:rPr>
          <w:rStyle w:val="Hyperlink"/>
          <w:rFonts w:cs="Arial"/>
          <w:noProof/>
        </w:rPr>
        <w:t xml:space="preserve">retiring in the </w:t>
      </w:r>
      <w:del w:id="239" w:author="Rachel Abbey" w:date="2020-06-09T14:59:00Z">
        <w:r w:rsidRPr="00775C33">
          <w:rPr>
            <w:rStyle w:val="Hyperlink"/>
            <w:rFonts w:cs="Arial"/>
            <w:noProof/>
          </w:rPr>
          <w:delText>LGPS</w:delText>
        </w:r>
      </w:del>
      <w:ins w:id="240" w:author="Rachel Abbey" w:date="2020-06-09T14:59:00Z">
        <w:r w:rsidRPr="00775C33">
          <w:rPr>
            <w:rStyle w:val="Hyperlink"/>
            <w:rFonts w:cs="Arial"/>
            <w:noProof/>
          </w:rPr>
          <w:t>L</w:t>
        </w:r>
        <w:r w:rsidR="00865D2B" w:rsidRPr="002C3533">
          <w:rPr>
            <w:rStyle w:val="Hyperlink"/>
            <w:rFonts w:cs="Arial"/>
            <w:noProof/>
            <w:spacing w:val="-70"/>
          </w:rPr>
          <w:t> </w:t>
        </w:r>
        <w:r w:rsidRPr="00775C33">
          <w:rPr>
            <w:rStyle w:val="Hyperlink"/>
            <w:rFonts w:cs="Arial"/>
            <w:noProof/>
          </w:rPr>
          <w:t>G</w:t>
        </w:r>
        <w:r w:rsidR="00865D2B" w:rsidRPr="002C3533">
          <w:rPr>
            <w:rStyle w:val="Hyperlink"/>
            <w:rFonts w:cs="Arial"/>
            <w:noProof/>
            <w:spacing w:val="-70"/>
          </w:rPr>
          <w:t> </w:t>
        </w:r>
        <w:r w:rsidRPr="00775C33">
          <w:rPr>
            <w:rStyle w:val="Hyperlink"/>
            <w:rFonts w:cs="Arial"/>
            <w:noProof/>
          </w:rPr>
          <w:t>P</w:t>
        </w:r>
        <w:r w:rsidR="00865D2B" w:rsidRPr="002C3533">
          <w:rPr>
            <w:rStyle w:val="Hyperlink"/>
            <w:rFonts w:cs="Arial"/>
            <w:noProof/>
            <w:spacing w:val="-70"/>
          </w:rPr>
          <w:t> </w:t>
        </w:r>
        <w:r w:rsidRPr="00775C33">
          <w:rPr>
            <w:rStyle w:val="Hyperlink"/>
            <w:rFonts w:cs="Arial"/>
            <w:noProof/>
          </w:rPr>
          <w:t>S</w:t>
        </w:r>
      </w:ins>
      <w:r w:rsidR="00663A54">
        <w:rPr>
          <w:rStyle w:val="Hyperlink"/>
          <w:rFonts w:cs="Arial"/>
          <w:noProof/>
        </w:rPr>
        <w:fldChar w:fldCharType="end"/>
      </w:r>
      <w:r w:rsidR="00DB234F" w:rsidRPr="00DB234F">
        <w:rPr>
          <w:rStyle w:val="Hyperlink"/>
          <w:rFonts w:cs="Arial"/>
          <w:noProof/>
          <w:color w:val="auto"/>
          <w:szCs w:val="24"/>
          <w:u w:val="none"/>
        </w:rPr>
        <w:t xml:space="preserve">. </w:t>
      </w:r>
      <w:r w:rsidR="00DB234F">
        <w:rPr>
          <w:rStyle w:val="Hyperlink"/>
          <w:rFonts w:cs="Arial"/>
          <w:noProof/>
          <w:color w:val="auto"/>
          <w:szCs w:val="24"/>
          <w:u w:val="none"/>
        </w:rPr>
        <w:t>You can also</w:t>
      </w:r>
      <w:r w:rsidR="00F7577B">
        <w:rPr>
          <w:rStyle w:val="Hyperlink"/>
          <w:rFonts w:cs="Arial"/>
          <w:noProof/>
          <w:color w:val="auto"/>
          <w:szCs w:val="24"/>
          <w:u w:val="none"/>
        </w:rPr>
        <w:t xml:space="preserve"> watch the </w:t>
      </w:r>
      <w:hyperlink r:id="rId23" w:history="1">
        <w:r w:rsidR="009F1D7F">
          <w:rPr>
            <w:rStyle w:val="Hyperlink"/>
            <w:rFonts w:cs="Arial"/>
            <w:noProof/>
            <w:szCs w:val="24"/>
          </w:rPr>
          <w:t>Pensions made simple videos</w:t>
        </w:r>
      </w:hyperlink>
      <w:r w:rsidR="00DB234F">
        <w:rPr>
          <w:rStyle w:val="Hyperlink"/>
          <w:rFonts w:cs="Arial"/>
          <w:noProof/>
          <w:color w:val="auto"/>
          <w:szCs w:val="24"/>
          <w:u w:val="none"/>
        </w:rPr>
        <w:t xml:space="preserve"> ‘Life after work’ </w:t>
      </w:r>
      <w:r w:rsidR="009F1D7F">
        <w:rPr>
          <w:rStyle w:val="Hyperlink"/>
          <w:rFonts w:cs="Arial"/>
          <w:noProof/>
          <w:color w:val="auto"/>
          <w:szCs w:val="24"/>
          <w:u w:val="none"/>
        </w:rPr>
        <w:t xml:space="preserve">and ‘Protection for you and </w:t>
      </w:r>
      <w:r w:rsidR="004A1E9F">
        <w:rPr>
          <w:rStyle w:val="Hyperlink"/>
          <w:rFonts w:cs="Arial"/>
          <w:noProof/>
          <w:color w:val="auto"/>
          <w:szCs w:val="24"/>
          <w:u w:val="none"/>
        </w:rPr>
        <w:t>your family’</w:t>
      </w:r>
      <w:r w:rsidR="00775C33">
        <w:rPr>
          <w:rStyle w:val="Hyperlink"/>
          <w:rFonts w:cs="Arial"/>
          <w:noProof/>
          <w:color w:val="auto"/>
          <w:szCs w:val="24"/>
          <w:u w:val="none"/>
        </w:rPr>
        <w:t>.</w:t>
      </w:r>
      <w:r w:rsidR="00DB234F">
        <w:rPr>
          <w:rStyle w:val="Hyperlink"/>
          <w:rFonts w:cs="Arial"/>
          <w:noProof/>
          <w:color w:val="auto"/>
          <w:szCs w:val="24"/>
          <w:u w:val="none"/>
        </w:rPr>
        <w:t xml:space="preserve"> </w:t>
      </w:r>
    </w:p>
    <w:p w14:paraId="5390D0BC" w14:textId="77777777" w:rsidR="007F220C" w:rsidRPr="00FF5758" w:rsidRDefault="007F220C" w:rsidP="00C11555">
      <w:pPr>
        <w:pStyle w:val="Heading3"/>
      </w:pPr>
      <w:bookmarkStart w:id="241" w:name="_Toc39616261"/>
      <w:bookmarkStart w:id="242" w:name="_Toc29904063"/>
      <w:r w:rsidRPr="00FF5758">
        <w:t>Taking a tax-free lump sum when you retire</w:t>
      </w:r>
      <w:bookmarkEnd w:id="241"/>
      <w:bookmarkEnd w:id="242"/>
    </w:p>
    <w:p w14:paraId="478D66AA" w14:textId="77777777" w:rsidR="007F220C" w:rsidRPr="00FF5758" w:rsidRDefault="007F220C" w:rsidP="00FF5758">
      <w:pPr>
        <w:rPr>
          <w:rFonts w:cs="Arial"/>
        </w:rPr>
      </w:pPr>
      <w:r w:rsidRPr="00FF5758">
        <w:rPr>
          <w:rFonts w:cs="Arial"/>
        </w:rPr>
        <w:t xml:space="preserve">When you take your pension, you can choose to swap some of it for a tax-free lump sum. For every £1 of annual pension you give up you will receive £12 of tax-free lump sum. </w:t>
      </w:r>
    </w:p>
    <w:p w14:paraId="5669E898" w14:textId="0331ADCE" w:rsidR="007F220C" w:rsidRPr="00FF5758" w:rsidRDefault="007F220C" w:rsidP="00FF5758">
      <w:pPr>
        <w:rPr>
          <w:rFonts w:cs="Arial"/>
        </w:rPr>
      </w:pPr>
      <w:r w:rsidRPr="00FF5758">
        <w:rPr>
          <w:rFonts w:cs="Arial"/>
        </w:rPr>
        <w:t xml:space="preserve">If you joined the </w:t>
      </w:r>
      <w:del w:id="243" w:author="Rachel Abbey" w:date="2020-06-09T14:59:00Z">
        <w:r w:rsidRPr="00FF5758">
          <w:rPr>
            <w:rFonts w:cs="Arial"/>
          </w:rPr>
          <w:delText>LGPS</w:delText>
        </w:r>
      </w:del>
      <w:ins w:id="244" w:author="Rachel Abbey" w:date="2020-06-09T14:59:00Z">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ins>
      <w:r w:rsidRPr="00FF5758">
        <w:rPr>
          <w:rFonts w:cs="Arial"/>
        </w:rPr>
        <w:t xml:space="preserve"> before 1 April 2008 then you will receive a tax-free lump sum when you retire. You will also have the option to exchange part of your pension to increase your lump sum.  </w:t>
      </w:r>
    </w:p>
    <w:p w14:paraId="3554BF2B" w14:textId="77777777" w:rsidR="00ED7EDC" w:rsidRDefault="00ED7EDC">
      <w:pPr>
        <w:spacing w:after="160" w:line="259" w:lineRule="auto"/>
        <w:rPr>
          <w:rFonts w:eastAsiaTheme="majorEastAsia" w:cstheme="majorBidi"/>
          <w:b/>
          <w:iCs/>
          <w:color w:val="2E74B5" w:themeColor="accent1" w:themeShade="BF"/>
          <w:sz w:val="28"/>
        </w:rPr>
      </w:pPr>
      <w:r>
        <w:br w:type="page"/>
      </w:r>
    </w:p>
    <w:p w14:paraId="2CA2AEEB" w14:textId="150D2BC4" w:rsidR="006334C9" w:rsidRDefault="00541FAC" w:rsidP="00C11555">
      <w:pPr>
        <w:pStyle w:val="Heading4"/>
      </w:pPr>
      <w:r>
        <w:lastRenderedPageBreak/>
        <w:t>Example 2: swapping pension for lump sum</w:t>
      </w:r>
    </w:p>
    <w:p w14:paraId="323E7862" w14:textId="219D105C" w:rsidR="00775C33" w:rsidRPr="00350C64" w:rsidRDefault="00775C33" w:rsidP="00541FAC">
      <w:pPr>
        <w:ind w:left="-142"/>
        <w:rPr>
          <w:rFonts w:cs="Arial"/>
          <w:b/>
        </w:rPr>
      </w:pPr>
      <w:r>
        <w:rPr>
          <w:noProof/>
          <w:lang w:eastAsia="en-GB"/>
        </w:rPr>
        <w:drawing>
          <wp:inline distT="0" distB="0" distL="0" distR="0" wp14:anchorId="21895B36" wp14:editId="59D514F8">
            <wp:extent cx="5772150" cy="3610151"/>
            <wp:effectExtent l="0" t="0" r="0" b="9525"/>
            <wp:docPr id="5" name="Picture 5" descr="explained in text that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a:ext>
                      </a:extLst>
                    </a:blip>
                    <a:stretch>
                      <a:fillRect/>
                    </a:stretch>
                  </pic:blipFill>
                  <pic:spPr>
                    <a:xfrm>
                      <a:off x="0" y="0"/>
                      <a:ext cx="5774344" cy="3611523"/>
                    </a:xfrm>
                    <a:prstGeom prst="rect">
                      <a:avLst/>
                    </a:prstGeom>
                  </pic:spPr>
                </pic:pic>
              </a:graphicData>
            </a:graphic>
          </wp:inline>
        </w:drawing>
      </w:r>
    </w:p>
    <w:p w14:paraId="4D3657A3" w14:textId="55835E00" w:rsidR="00A5057E" w:rsidRPr="00FF5758" w:rsidRDefault="00A5057E" w:rsidP="00FF5758">
      <w:pPr>
        <w:rPr>
          <w:rFonts w:cs="Arial"/>
        </w:rPr>
      </w:pPr>
      <w:r w:rsidRPr="00FF5758">
        <w:rPr>
          <w:rFonts w:cs="Arial"/>
        </w:rPr>
        <w:t>When Liz retires, she has a standard annual pension of £11,300 and an automatic tax-free lump sum of £18,750. Liz can take up to 25% of the capital value as a tax-free lump sum, which is £55,125. If she does, she will receive an extra £36,375 lump sum and her annual pension will reduce</w:t>
      </w:r>
      <w:r w:rsidR="00981627">
        <w:rPr>
          <w:rFonts w:cs="Arial"/>
        </w:rPr>
        <w:t xml:space="preserve"> by £3,031</w:t>
      </w:r>
      <w:r w:rsidRPr="00FF5758">
        <w:rPr>
          <w:rFonts w:cs="Arial"/>
        </w:rPr>
        <w:t xml:space="preserve"> to £8,269.</w:t>
      </w:r>
    </w:p>
    <w:p w14:paraId="2A789D30" w14:textId="106C82F7" w:rsidR="00A5057E" w:rsidRPr="00FF5758" w:rsidRDefault="00A5057E" w:rsidP="00FF5758">
      <w:pPr>
        <w:rPr>
          <w:rFonts w:cs="Arial"/>
        </w:rPr>
      </w:pPr>
      <w:r w:rsidRPr="00FF5758">
        <w:rPr>
          <w:rFonts w:cs="Arial"/>
        </w:rPr>
        <w:t xml:space="preserve">Taking a larger lump sum reduces </w:t>
      </w:r>
      <w:r w:rsidRPr="00FF5758">
        <w:rPr>
          <w:rFonts w:cs="Arial"/>
          <w:b/>
        </w:rPr>
        <w:t>your</w:t>
      </w:r>
      <w:r w:rsidRPr="00FF5758">
        <w:rPr>
          <w:rFonts w:cs="Arial"/>
        </w:rPr>
        <w:t xml:space="preserve"> pension but does not reduce any survivor pension paid after you die to your spouse, civil partner, eligible cohabiting partner or child.</w:t>
      </w:r>
    </w:p>
    <w:p w14:paraId="6D8A73EB" w14:textId="23E56C36" w:rsidR="00A5057E" w:rsidRPr="00FF5758" w:rsidRDefault="00A5057E" w:rsidP="00FF5758">
      <w:pPr>
        <w:rPr>
          <w:rFonts w:cs="Arial"/>
        </w:rPr>
      </w:pPr>
      <w:r w:rsidRPr="00FF5758">
        <w:rPr>
          <w:rFonts w:cs="Arial"/>
        </w:rPr>
        <w:t xml:space="preserve">It is very important that you think carefully about this option before you take your pension. It will not be possible to reverse your decision after your pension has been paid. </w:t>
      </w:r>
      <w:r w:rsidRPr="00FF5758">
        <w:rPr>
          <w:rFonts w:cs="Arial"/>
          <w:color w:val="FF0000"/>
        </w:rPr>
        <w:t xml:space="preserve">We/your pension administrator/your pension fund </w:t>
      </w:r>
      <w:r w:rsidRPr="00FF5758">
        <w:rPr>
          <w:rFonts w:cs="Arial"/>
        </w:rPr>
        <w:t xml:space="preserve">will give you more information about this option when you take your pension. Please see </w:t>
      </w:r>
      <w:r w:rsidR="00663A54">
        <w:fldChar w:fldCharType="begin"/>
      </w:r>
      <w:r w:rsidR="00663A54">
        <w:instrText xml:space="preserve"> HYPERLINK \l "_Taking_your_LGPS" </w:instrText>
      </w:r>
      <w:r w:rsidR="00663A54">
        <w:fldChar w:fldCharType="separate"/>
      </w:r>
      <w:r w:rsidRPr="00981627">
        <w:rPr>
          <w:rStyle w:val="Hyperlink"/>
          <w:rFonts w:cs="Arial"/>
          <w:szCs w:val="24"/>
        </w:rPr>
        <w:t xml:space="preserve">Taking your </w:t>
      </w:r>
      <w:del w:id="245" w:author="Rachel Abbey" w:date="2020-06-09T14:59:00Z">
        <w:r w:rsidRPr="00981627">
          <w:rPr>
            <w:rStyle w:val="Hyperlink"/>
            <w:rFonts w:cs="Arial"/>
            <w:szCs w:val="24"/>
          </w:rPr>
          <w:delText>LGPS</w:delText>
        </w:r>
      </w:del>
      <w:ins w:id="246" w:author="Rachel Abbey" w:date="2020-06-09T14:59:00Z">
        <w:r w:rsidRPr="00981627">
          <w:rPr>
            <w:rStyle w:val="Hyperlink"/>
            <w:rFonts w:cs="Arial"/>
            <w:szCs w:val="24"/>
          </w:rPr>
          <w:t>L</w:t>
        </w:r>
        <w:r w:rsidR="002C3533" w:rsidRPr="002C3533">
          <w:rPr>
            <w:rStyle w:val="Hyperlink"/>
            <w:rFonts w:cs="Arial"/>
            <w:spacing w:val="-70"/>
            <w:szCs w:val="24"/>
          </w:rPr>
          <w:t> </w:t>
        </w:r>
        <w:r w:rsidRPr="00981627">
          <w:rPr>
            <w:rStyle w:val="Hyperlink"/>
            <w:rFonts w:cs="Arial"/>
            <w:szCs w:val="24"/>
          </w:rPr>
          <w:t>G</w:t>
        </w:r>
        <w:r w:rsidR="002C3533" w:rsidRPr="002C3533">
          <w:rPr>
            <w:rStyle w:val="Hyperlink"/>
            <w:rFonts w:cs="Arial"/>
            <w:spacing w:val="-70"/>
            <w:szCs w:val="24"/>
          </w:rPr>
          <w:t> </w:t>
        </w:r>
        <w:r w:rsidRPr="00981627">
          <w:rPr>
            <w:rStyle w:val="Hyperlink"/>
            <w:rFonts w:cs="Arial"/>
            <w:szCs w:val="24"/>
          </w:rPr>
          <w:t>P</w:t>
        </w:r>
        <w:r w:rsidR="002C3533" w:rsidRPr="002C3533">
          <w:rPr>
            <w:rStyle w:val="Hyperlink"/>
            <w:rFonts w:cs="Arial"/>
            <w:spacing w:val="-70"/>
            <w:szCs w:val="24"/>
          </w:rPr>
          <w:t> </w:t>
        </w:r>
        <w:r w:rsidRPr="00981627">
          <w:rPr>
            <w:rStyle w:val="Hyperlink"/>
            <w:rFonts w:cs="Arial"/>
            <w:szCs w:val="24"/>
          </w:rPr>
          <w:t>S</w:t>
        </w:r>
      </w:ins>
      <w:r w:rsidRPr="00981627">
        <w:rPr>
          <w:rStyle w:val="Hyperlink"/>
          <w:rFonts w:cs="Arial"/>
          <w:szCs w:val="24"/>
        </w:rPr>
        <w:t xml:space="preserve"> pension - the process</w:t>
      </w:r>
      <w:r w:rsidR="00663A54">
        <w:rPr>
          <w:rStyle w:val="Hyperlink"/>
          <w:rFonts w:cs="Arial"/>
          <w:szCs w:val="24"/>
        </w:rPr>
        <w:fldChar w:fldCharType="end"/>
      </w:r>
      <w:r w:rsidRPr="00FF5758">
        <w:rPr>
          <w:rFonts w:cs="Arial"/>
        </w:rPr>
        <w:t xml:space="preserve"> for more details.  </w:t>
      </w:r>
    </w:p>
    <w:p w14:paraId="26D13D28" w14:textId="33752C30" w:rsidR="00A5057E" w:rsidRPr="00FF5758" w:rsidRDefault="00A5057E" w:rsidP="00FF5758">
      <w:pPr>
        <w:rPr>
          <w:rFonts w:cs="Arial"/>
        </w:rPr>
      </w:pPr>
      <w:r w:rsidRPr="00FF5758">
        <w:rPr>
          <w:rFonts w:cs="Arial"/>
        </w:rPr>
        <w:t xml:space="preserve">There is a limit on how much tax-free lump sum you can take. HM Revenue and Customs (HMRC) rules mean that most people can take up to 25% of the capital value of their pension benefits as a tax-free lump sum. The amount of tax-free lump sum you can take from the </w:t>
      </w:r>
      <w:del w:id="247" w:author="Rachel Abbey" w:date="2020-06-09T14:59:00Z">
        <w:r w:rsidRPr="00FF5758">
          <w:rPr>
            <w:rFonts w:cs="Arial"/>
          </w:rPr>
          <w:delText>LGPS</w:delText>
        </w:r>
      </w:del>
      <w:ins w:id="248" w:author="Rachel Abbey" w:date="2020-06-09T14:59:00Z">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ins>
      <w:r w:rsidRPr="00FF5758">
        <w:rPr>
          <w:rFonts w:cs="Arial"/>
        </w:rPr>
        <w:t xml:space="preserve"> may be affected if you exceed the lifetime allowance. </w:t>
      </w:r>
    </w:p>
    <w:p w14:paraId="2F1FA731" w14:textId="3404397F" w:rsidR="00A5057E" w:rsidRPr="00FF5758" w:rsidRDefault="00A5057E" w:rsidP="00FF5758">
      <w:pPr>
        <w:rPr>
          <w:rFonts w:cs="Arial"/>
        </w:rPr>
      </w:pPr>
      <w:r w:rsidRPr="00FF5758">
        <w:rPr>
          <w:rFonts w:cs="Arial"/>
          <w:color w:val="FF0000"/>
        </w:rPr>
        <w:lastRenderedPageBreak/>
        <w:t xml:space="preserve">We/your pension administrator/your pension fund </w:t>
      </w:r>
      <w:r w:rsidRPr="00FF5758">
        <w:rPr>
          <w:rFonts w:cs="Arial"/>
        </w:rPr>
        <w:t xml:space="preserve">will ask you for details of any pensions already in payment when you take your pension. </w:t>
      </w:r>
    </w:p>
    <w:p w14:paraId="66EF1C5F" w14:textId="77777777" w:rsidR="00A5057E" w:rsidRPr="00FF5758" w:rsidRDefault="00A5057E" w:rsidP="00C11555">
      <w:pPr>
        <w:pStyle w:val="Heading4"/>
      </w:pPr>
      <w:r w:rsidRPr="00FF5758">
        <w:t>Recycling</w:t>
      </w:r>
    </w:p>
    <w:p w14:paraId="7E204B0A" w14:textId="6AA08E63" w:rsidR="00A5057E" w:rsidRPr="00FF5758" w:rsidRDefault="00A5057E" w:rsidP="00FF5758">
      <w:pPr>
        <w:rPr>
          <w:rFonts w:cs="Arial"/>
        </w:rPr>
      </w:pPr>
      <w:r w:rsidRPr="00FF5758">
        <w:rPr>
          <w:rFonts w:cs="Arial"/>
        </w:rPr>
        <w:t xml:space="preserve">If you use your tax-free lump sum to increase significantly the contributions you pay to a pension scheme, this is known as ‘recycling’. This is a complex area and HMRC will only consider that recycling has occurred if all the relevant conditions are met. If HMRC considers that recycling has occurred, then you will have to pay extra tax. </w:t>
      </w:r>
    </w:p>
    <w:p w14:paraId="69331301" w14:textId="3DB5B0F7" w:rsidR="00A5057E" w:rsidRPr="00FF5758" w:rsidRDefault="00A5057E" w:rsidP="00FF5758">
      <w:pPr>
        <w:rPr>
          <w:rFonts w:cs="Arial"/>
        </w:rPr>
      </w:pPr>
      <w:r w:rsidRPr="00FF5758">
        <w:rPr>
          <w:rFonts w:cs="Arial"/>
        </w:rPr>
        <w:t>Yo</w:t>
      </w:r>
      <w:r w:rsidR="00981627">
        <w:rPr>
          <w:rFonts w:cs="Arial"/>
        </w:rPr>
        <w:t>u can</w:t>
      </w:r>
      <w:r w:rsidR="00EA72CC">
        <w:rPr>
          <w:rFonts w:cs="Arial"/>
        </w:rPr>
        <w:t xml:space="preserve"> find out more about</w:t>
      </w:r>
      <w:r w:rsidR="00981627">
        <w:rPr>
          <w:rFonts w:cs="Arial"/>
        </w:rPr>
        <w:t xml:space="preserve"> </w:t>
      </w:r>
      <w:hyperlink r:id="rId25" w:history="1">
        <w:r w:rsidR="00EA72CC">
          <w:rPr>
            <w:rStyle w:val="Hyperlink"/>
            <w:rFonts w:cs="Arial"/>
          </w:rPr>
          <w:t xml:space="preserve">lump sum recycling </w:t>
        </w:r>
      </w:hyperlink>
      <w:r w:rsidR="00EA72CC">
        <w:rPr>
          <w:rFonts w:cs="Arial"/>
        </w:rPr>
        <w:t>from HMRC</w:t>
      </w:r>
      <w:r w:rsidR="00981627">
        <w:rPr>
          <w:rFonts w:cs="Arial"/>
        </w:rPr>
        <w:t>.</w:t>
      </w:r>
      <w:r w:rsidRPr="00FF5758">
        <w:rPr>
          <w:rFonts w:cs="Arial"/>
        </w:rPr>
        <w:t xml:space="preserve"> You may wish to seek regulated financial advice if you think recycling might apply to you. </w:t>
      </w:r>
    </w:p>
    <w:p w14:paraId="590B1AC2" w14:textId="183D5266" w:rsidR="00A5057E" w:rsidRPr="00FF5758" w:rsidRDefault="00A5057E" w:rsidP="00C11555">
      <w:pPr>
        <w:pStyle w:val="Heading4"/>
      </w:pPr>
      <w:r w:rsidRPr="00FF5758">
        <w:t>Further information</w:t>
      </w:r>
    </w:p>
    <w:p w14:paraId="364D63B1" w14:textId="312CEC61" w:rsidR="00A5057E" w:rsidRDefault="00981627" w:rsidP="00FF5758">
      <w:pPr>
        <w:rPr>
          <w:rStyle w:val="Hyperlink"/>
          <w:rFonts w:cs="Arial"/>
          <w:szCs w:val="24"/>
        </w:rPr>
      </w:pPr>
      <w:r>
        <w:rPr>
          <w:rFonts w:cs="Arial"/>
          <w:color w:val="000000" w:themeColor="text1"/>
        </w:rPr>
        <w:t xml:space="preserve">You can find out more information and </w:t>
      </w:r>
      <w:hyperlink r:id="rId26" w:history="1">
        <w:r w:rsidRPr="00981627">
          <w:rPr>
            <w:rStyle w:val="Hyperlink"/>
            <w:rFonts w:cs="Arial"/>
          </w:rPr>
          <w:t xml:space="preserve">use a </w:t>
        </w:r>
        <w:r w:rsidR="00A5057E" w:rsidRPr="00981627">
          <w:rPr>
            <w:rStyle w:val="Hyperlink"/>
            <w:rFonts w:cs="Arial"/>
          </w:rPr>
          <w:t>lump sum calculator</w:t>
        </w:r>
      </w:hyperlink>
      <w:r>
        <w:rPr>
          <w:rFonts w:cs="Arial"/>
          <w:color w:val="000000" w:themeColor="text1"/>
        </w:rPr>
        <w:t xml:space="preserve"> on the </w:t>
      </w:r>
      <w:del w:id="249" w:author="Rachel Abbey" w:date="2020-06-09T14:59:00Z">
        <w:r w:rsidR="00663A54">
          <w:fldChar w:fldCharType="begin"/>
        </w:r>
        <w:r w:rsidR="00663A54">
          <w:delInstrText xml:space="preserve"> HYPERLINK "http://www.lgpsmember.org" </w:delInstrText>
        </w:r>
        <w:r w:rsidR="00663A54">
          <w:fldChar w:fldCharType="separate"/>
        </w:r>
        <w:r w:rsidRPr="00981627">
          <w:rPr>
            <w:rStyle w:val="Hyperlink"/>
            <w:rFonts w:cs="Arial"/>
          </w:rPr>
          <w:delText>LGPS member website</w:delText>
        </w:r>
        <w:r w:rsidR="00663A54">
          <w:rPr>
            <w:rStyle w:val="Hyperlink"/>
            <w:rFonts w:cs="Arial"/>
          </w:rPr>
          <w:fldChar w:fldCharType="end"/>
        </w:r>
      </w:del>
      <w:ins w:id="250" w:author="Rachel Abbey" w:date="2020-06-09T14:59:00Z">
        <w:r w:rsidR="00663A54">
          <w:fldChar w:fldCharType="begin"/>
        </w:r>
        <w:r w:rsidR="00663A54">
          <w:instrText xml:space="preserve"> HYPERLINK "http://www.lgpsmember.org/" </w:instrText>
        </w:r>
        <w:r w:rsidR="00663A54">
          <w:fldChar w:fldCharType="separate"/>
        </w:r>
        <w:r w:rsidR="00FE1348">
          <w:rPr>
            <w:rStyle w:val="Hyperlink"/>
            <w:rFonts w:cs="Arial"/>
          </w:rPr>
          <w:t>L</w:t>
        </w:r>
        <w:r w:rsidR="00FE1348" w:rsidRPr="00452324">
          <w:rPr>
            <w:rStyle w:val="Hyperlink"/>
            <w:rFonts w:cs="Arial"/>
            <w:spacing w:val="-70"/>
          </w:rPr>
          <w:t> </w:t>
        </w:r>
        <w:r w:rsidR="00FE1348">
          <w:rPr>
            <w:rStyle w:val="Hyperlink"/>
            <w:rFonts w:cs="Arial"/>
          </w:rPr>
          <w:t>G</w:t>
        </w:r>
        <w:r w:rsidR="00FE1348" w:rsidRPr="00452324">
          <w:rPr>
            <w:rStyle w:val="Hyperlink"/>
            <w:rFonts w:cs="Arial"/>
            <w:spacing w:val="-70"/>
          </w:rPr>
          <w:t> </w:t>
        </w:r>
        <w:r w:rsidR="00FE1348">
          <w:rPr>
            <w:rStyle w:val="Hyperlink"/>
            <w:rFonts w:cs="Arial"/>
          </w:rPr>
          <w:t>P</w:t>
        </w:r>
        <w:r w:rsidR="00FE1348" w:rsidRPr="00452324">
          <w:rPr>
            <w:rStyle w:val="Hyperlink"/>
            <w:rFonts w:cs="Arial"/>
            <w:spacing w:val="-70"/>
          </w:rPr>
          <w:t> </w:t>
        </w:r>
        <w:r w:rsidR="00FE1348">
          <w:rPr>
            <w:rStyle w:val="Hyperlink"/>
            <w:rFonts w:cs="Arial"/>
          </w:rPr>
          <w:t>S member website</w:t>
        </w:r>
        <w:r w:rsidR="00663A54">
          <w:rPr>
            <w:rStyle w:val="Hyperlink"/>
            <w:rFonts w:cs="Arial"/>
          </w:rPr>
          <w:fldChar w:fldCharType="end"/>
        </w:r>
      </w:ins>
      <w:r>
        <w:rPr>
          <w:rFonts w:cs="Arial"/>
          <w:color w:val="000000" w:themeColor="text1"/>
        </w:rPr>
        <w:t xml:space="preserve">. </w:t>
      </w:r>
    </w:p>
    <w:p w14:paraId="6FDC0FE1" w14:textId="0A6A3BBB" w:rsidR="00A5057E" w:rsidRPr="00FF5758" w:rsidRDefault="00A5057E" w:rsidP="00C11555">
      <w:pPr>
        <w:pStyle w:val="Heading3"/>
      </w:pPr>
      <w:bookmarkStart w:id="251" w:name="_Increasing_your_pension"/>
      <w:bookmarkStart w:id="252" w:name="_Toc39616262"/>
      <w:bookmarkStart w:id="253" w:name="_Toc29904064"/>
      <w:bookmarkEnd w:id="251"/>
      <w:r w:rsidRPr="00FF5758">
        <w:t>Increasing your pension</w:t>
      </w:r>
      <w:bookmarkEnd w:id="252"/>
      <w:bookmarkEnd w:id="253"/>
    </w:p>
    <w:p w14:paraId="6648100F" w14:textId="66A8143A" w:rsidR="00A5057E" w:rsidRDefault="00A5057E" w:rsidP="00FF5758">
      <w:pPr>
        <w:rPr>
          <w:rFonts w:cs="Arial"/>
        </w:rPr>
      </w:pPr>
      <w:r w:rsidRPr="00FF5758">
        <w:rPr>
          <w:rFonts w:cs="Arial"/>
        </w:rPr>
        <w:t xml:space="preserve">The </w:t>
      </w:r>
      <w:hyperlink w:anchor="_Budget_Planner" w:history="1">
        <w:r w:rsidRPr="00981627">
          <w:rPr>
            <w:rStyle w:val="Hyperlink"/>
            <w:rFonts w:cs="Arial"/>
          </w:rPr>
          <w:t>budget planner</w:t>
        </w:r>
      </w:hyperlink>
      <w:r w:rsidRPr="00FF5758">
        <w:rPr>
          <w:rFonts w:cs="Arial"/>
        </w:rPr>
        <w:t xml:space="preserve"> at the end of this guide will help you work out what income you will need when you stop working. In this section, we look at ways you could increase that income. </w:t>
      </w:r>
    </w:p>
    <w:p w14:paraId="1FCE2C22" w14:textId="058A52E4" w:rsidR="00A5057E" w:rsidRPr="00FF5758" w:rsidRDefault="00E10820" w:rsidP="00FF5758">
      <w:pPr>
        <w:rPr>
          <w:rFonts w:cs="Arial"/>
        </w:rPr>
      </w:pPr>
      <w:r>
        <w:rPr>
          <w:noProof/>
          <w:lang w:eastAsia="en-GB"/>
        </w:rPr>
        <w:drawing>
          <wp:anchor distT="0" distB="0" distL="114300" distR="114300" simplePos="0" relativeHeight="251734016" behindDoc="0" locked="0" layoutInCell="1" allowOverlap="1" wp14:anchorId="56B9B082" wp14:editId="693D5DCB">
            <wp:simplePos x="0" y="0"/>
            <wp:positionH relativeFrom="margin">
              <wp:align>right</wp:align>
            </wp:positionH>
            <wp:positionV relativeFrom="paragraph">
              <wp:posOffset>0</wp:posOffset>
            </wp:positionV>
            <wp:extent cx="2442845" cy="1723390"/>
            <wp:effectExtent l="0" t="0" r="0" b="0"/>
            <wp:wrapSquare wrapText="bothSides"/>
            <wp:docPr id="21" name="Picture 21" descr="green shoots grow from a small pile of coins, shielded by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2442845" cy="1723390"/>
                    </a:xfrm>
                    <a:prstGeom prst="rect">
                      <a:avLst/>
                    </a:prstGeom>
                  </pic:spPr>
                </pic:pic>
              </a:graphicData>
            </a:graphic>
            <wp14:sizeRelH relativeFrom="page">
              <wp14:pctWidth>0</wp14:pctWidth>
            </wp14:sizeRelH>
            <wp14:sizeRelV relativeFrom="page">
              <wp14:pctHeight>0</wp14:pctHeight>
            </wp14:sizeRelV>
          </wp:anchor>
        </w:drawing>
      </w:r>
      <w:r w:rsidR="00A5057E" w:rsidRPr="00FF5758">
        <w:rPr>
          <w:rFonts w:cs="Arial"/>
        </w:rPr>
        <w:t>You can pay extra contributions to increase your pension by paying:</w:t>
      </w:r>
    </w:p>
    <w:p w14:paraId="1CC7EC26" w14:textId="780CA835" w:rsidR="00A5057E" w:rsidRPr="00FF5758" w:rsidRDefault="00A5057E" w:rsidP="00FF5758">
      <w:pPr>
        <w:pStyle w:val="ListParagraph"/>
        <w:numPr>
          <w:ilvl w:val="0"/>
          <w:numId w:val="4"/>
        </w:numPr>
        <w:rPr>
          <w:rFonts w:cs="Arial"/>
        </w:rPr>
      </w:pPr>
      <w:r w:rsidRPr="00FF5758">
        <w:rPr>
          <w:rFonts w:cs="Arial"/>
        </w:rPr>
        <w:t>additional pension contributions (APCs)</w:t>
      </w:r>
    </w:p>
    <w:p w14:paraId="3CBB3510" w14:textId="036B4909" w:rsidR="00A5057E" w:rsidRPr="00FF5758" w:rsidRDefault="00A5057E" w:rsidP="00FF5758">
      <w:pPr>
        <w:pStyle w:val="ListParagraph"/>
        <w:numPr>
          <w:ilvl w:val="0"/>
          <w:numId w:val="4"/>
        </w:numPr>
        <w:rPr>
          <w:rFonts w:cs="Arial"/>
        </w:rPr>
      </w:pPr>
      <w:r w:rsidRPr="00FF5758">
        <w:rPr>
          <w:rFonts w:cs="Arial"/>
        </w:rPr>
        <w:t>in-house additional voluntary contributions (AVCs)</w:t>
      </w:r>
    </w:p>
    <w:p w14:paraId="74EF76AF" w14:textId="45DC7DDC" w:rsidR="00A5057E" w:rsidRPr="00FF5758" w:rsidRDefault="00A5057E" w:rsidP="00FF5758">
      <w:pPr>
        <w:pStyle w:val="ListParagraph"/>
        <w:numPr>
          <w:ilvl w:val="0"/>
          <w:numId w:val="4"/>
        </w:numPr>
        <w:rPr>
          <w:rFonts w:cs="Arial"/>
        </w:rPr>
      </w:pPr>
      <w:r w:rsidRPr="00FF5758">
        <w:rPr>
          <w:rFonts w:cs="Arial"/>
        </w:rPr>
        <w:t>free-standing AVCs</w:t>
      </w:r>
    </w:p>
    <w:p w14:paraId="21A9098B" w14:textId="03200A4D" w:rsidR="00A5057E" w:rsidRPr="00FF5758" w:rsidRDefault="00A5057E" w:rsidP="00FF5758">
      <w:pPr>
        <w:pStyle w:val="ListParagraph"/>
        <w:numPr>
          <w:ilvl w:val="0"/>
          <w:numId w:val="4"/>
        </w:numPr>
        <w:rPr>
          <w:rFonts w:cs="Arial"/>
        </w:rPr>
      </w:pPr>
      <w:r w:rsidRPr="00FF5758">
        <w:rPr>
          <w:rFonts w:cs="Arial"/>
        </w:rPr>
        <w:t>into a personal or stakeholder pension</w:t>
      </w:r>
    </w:p>
    <w:p w14:paraId="625F6BC3" w14:textId="77777777" w:rsidR="00A5057E" w:rsidRPr="00FF5758" w:rsidRDefault="00A5057E" w:rsidP="00C11555">
      <w:pPr>
        <w:pStyle w:val="Heading4"/>
        <w:rPr>
          <w:color w:val="000000" w:themeColor="text1"/>
        </w:rPr>
      </w:pPr>
      <w:r w:rsidRPr="00FF5758">
        <w:t>Additional pension contributions (APCs)</w:t>
      </w:r>
    </w:p>
    <w:p w14:paraId="01B60DDB" w14:textId="5CC92FDF" w:rsidR="00A5057E" w:rsidRPr="00FF5758" w:rsidRDefault="00A5057E" w:rsidP="00FF5758">
      <w:pPr>
        <w:rPr>
          <w:rFonts w:cs="Arial"/>
        </w:rPr>
      </w:pPr>
      <w:r w:rsidRPr="00FF5758">
        <w:rPr>
          <w:rFonts w:cs="Arial"/>
        </w:rPr>
        <w:t>If you are in the main section of the Scheme, you can pay extra contributions to buy up to £7,</w:t>
      </w:r>
      <w:del w:id="254" w:author="Rachel Abbey" w:date="2020-06-09T14:59:00Z">
        <w:r w:rsidRPr="00FF5758">
          <w:rPr>
            <w:rFonts w:cs="Arial"/>
          </w:rPr>
          <w:delText>026</w:delText>
        </w:r>
      </w:del>
      <w:ins w:id="255" w:author="Rachel Abbey" w:date="2020-06-09T14:59:00Z">
        <w:r w:rsidR="00637807">
          <w:rPr>
            <w:rFonts w:cs="Arial"/>
          </w:rPr>
          <w:t>194</w:t>
        </w:r>
      </w:ins>
      <w:r w:rsidRPr="00FF5758">
        <w:rPr>
          <w:rFonts w:cs="Arial"/>
        </w:rPr>
        <w:t xml:space="preserve"> of annual pension. Any extra pension you buy is added to your </w:t>
      </w:r>
      <w:del w:id="256" w:author="Rachel Abbey" w:date="2020-06-09T14:59:00Z">
        <w:r w:rsidRPr="00FF5758">
          <w:rPr>
            <w:rFonts w:cs="Arial"/>
          </w:rPr>
          <w:delText>LGPS</w:delText>
        </w:r>
      </w:del>
      <w:ins w:id="257" w:author="Rachel Abbey" w:date="2020-06-09T14:59:00Z">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ins>
      <w:r w:rsidRPr="00FF5758">
        <w:rPr>
          <w:rFonts w:cs="Arial"/>
        </w:rPr>
        <w:t xml:space="preserve"> pension. You can pay for this extra pension by regular contributions from your pay or by paying a lump sum.</w:t>
      </w:r>
    </w:p>
    <w:p w14:paraId="2F5A4B62" w14:textId="77777777" w:rsidR="00A5057E" w:rsidRPr="00FF5758" w:rsidRDefault="00A5057E" w:rsidP="00C11555">
      <w:pPr>
        <w:pStyle w:val="Heading4"/>
      </w:pPr>
      <w:r w:rsidRPr="00FF5758">
        <w:t>In-house additional voluntary contributions (AVCs)</w:t>
      </w:r>
    </w:p>
    <w:p w14:paraId="360AC73E" w14:textId="27A02736" w:rsidR="00A5057E" w:rsidRPr="00FF5758" w:rsidRDefault="00A5057E" w:rsidP="00FF5758">
      <w:pPr>
        <w:rPr>
          <w:rFonts w:cs="Arial"/>
        </w:rPr>
      </w:pPr>
      <w:r w:rsidRPr="00FF5758">
        <w:rPr>
          <w:rFonts w:cs="Arial"/>
        </w:rPr>
        <w:t xml:space="preserve">Additional voluntary contributions (AVCs) allow you to pay more to build up extra savings for your retirement. In-house AVCs are invested separately in funds </w:t>
      </w:r>
      <w:r w:rsidRPr="00FF5758">
        <w:rPr>
          <w:rFonts w:cs="Arial"/>
        </w:rPr>
        <w:lastRenderedPageBreak/>
        <w:t xml:space="preserve">managed by </w:t>
      </w:r>
      <w:r w:rsidRPr="00FF5758">
        <w:rPr>
          <w:rFonts w:cs="Arial"/>
          <w:color w:val="FF0000"/>
        </w:rPr>
        <w:t>our/XX Council’s/xx Pension fund’s</w:t>
      </w:r>
      <w:r w:rsidRPr="00FF5758">
        <w:rPr>
          <w:rFonts w:cs="Arial"/>
        </w:rPr>
        <w:t xml:space="preserve"> in-house AVC provider, </w:t>
      </w:r>
      <w:r w:rsidRPr="00FF5758">
        <w:rPr>
          <w:rFonts w:cs="Arial"/>
          <w:color w:val="FF0000"/>
        </w:rPr>
        <w:t>&lt;&lt;AVC provider name&gt;&gt;</w:t>
      </w:r>
      <w:r w:rsidRPr="00FF5758">
        <w:rPr>
          <w:rFonts w:cs="Arial"/>
        </w:rPr>
        <w:t>.</w:t>
      </w:r>
    </w:p>
    <w:p w14:paraId="26AA0E51" w14:textId="77777777" w:rsidR="00ED7EDC" w:rsidRDefault="00ED7EDC">
      <w:pPr>
        <w:spacing w:after="160" w:line="259" w:lineRule="auto"/>
        <w:rPr>
          <w:rFonts w:cs="Arial"/>
        </w:rPr>
      </w:pPr>
      <w:r>
        <w:rPr>
          <w:rFonts w:cs="Arial"/>
        </w:rPr>
        <w:br w:type="page"/>
      </w:r>
    </w:p>
    <w:p w14:paraId="172FBC59" w14:textId="673E0252" w:rsidR="00A5057E" w:rsidRDefault="00A5057E" w:rsidP="00FF5758">
      <w:pPr>
        <w:rPr>
          <w:rFonts w:cs="Arial"/>
        </w:rPr>
      </w:pPr>
      <w:r w:rsidRPr="00FF5758">
        <w:rPr>
          <w:rFonts w:cs="Arial"/>
        </w:rPr>
        <w:lastRenderedPageBreak/>
        <w:t xml:space="preserve">When you take your </w:t>
      </w:r>
      <w:del w:id="258" w:author="Rachel Abbey" w:date="2020-06-09T14:59:00Z">
        <w:r w:rsidRPr="00FF5758">
          <w:rPr>
            <w:rFonts w:cs="Arial"/>
          </w:rPr>
          <w:delText>LGPS</w:delText>
        </w:r>
      </w:del>
      <w:ins w:id="259" w:author="Rachel Abbey" w:date="2020-06-09T14:59:00Z">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ins>
      <w:r w:rsidRPr="00FF5758">
        <w:rPr>
          <w:rFonts w:cs="Arial"/>
        </w:rPr>
        <w:t xml:space="preserve"> pension, you can use your AVC fund to buy a guaranteed income for life (an annuity) or buy a top-up </w:t>
      </w:r>
      <w:del w:id="260" w:author="Rachel Abbey" w:date="2020-06-09T14:59:00Z">
        <w:r w:rsidRPr="00FF5758">
          <w:rPr>
            <w:rFonts w:cs="Arial"/>
          </w:rPr>
          <w:delText>LGPS</w:delText>
        </w:r>
      </w:del>
      <w:ins w:id="261" w:author="Rachel Abbey" w:date="2020-06-09T14:59:00Z">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ins>
      <w:r w:rsidRPr="00FF5758">
        <w:rPr>
          <w:rFonts w:cs="Arial"/>
        </w:rPr>
        <w:t xml:space="preserve"> pension. Subject to HMRC limits, you may be able to take up to 100% of your AVC fund as a tax-free lump sum. You can transfer your AVC fund to another pension scheme or arrangement at any time before you take your </w:t>
      </w:r>
      <w:del w:id="262" w:author="Rachel Abbey" w:date="2020-06-09T14:59:00Z">
        <w:r w:rsidRPr="00FF5758">
          <w:rPr>
            <w:rFonts w:cs="Arial"/>
          </w:rPr>
          <w:delText>LGPS</w:delText>
        </w:r>
      </w:del>
      <w:ins w:id="263" w:author="Rachel Abbey" w:date="2020-06-09T14:59:00Z">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ins>
      <w:r w:rsidRPr="00FF5758">
        <w:rPr>
          <w:rFonts w:cs="Arial"/>
        </w:rPr>
        <w:t xml:space="preserve"> pension.</w:t>
      </w:r>
    </w:p>
    <w:p w14:paraId="0A59F40D" w14:textId="1F571CE3" w:rsidR="00A5057E" w:rsidRPr="00FF5758" w:rsidRDefault="00A5057E" w:rsidP="00FF5758">
      <w:pPr>
        <w:rPr>
          <w:rFonts w:cs="Arial"/>
          <w:color w:val="FF0000"/>
        </w:rPr>
      </w:pPr>
      <w:r w:rsidRPr="00FF5758">
        <w:rPr>
          <w:rFonts w:cs="Arial"/>
        </w:rPr>
        <w:t xml:space="preserve">For more information please view: </w:t>
      </w:r>
      <w:r w:rsidRPr="00FF5758">
        <w:rPr>
          <w:rFonts w:cs="Arial"/>
          <w:color w:val="FF0000"/>
        </w:rPr>
        <w:t xml:space="preserve">Link to AVC booklet </w:t>
      </w:r>
    </w:p>
    <w:p w14:paraId="332568CF" w14:textId="32544BF7" w:rsidR="00A5057E" w:rsidRPr="00FF5758" w:rsidRDefault="005402D2" w:rsidP="00C11555">
      <w:pPr>
        <w:pStyle w:val="Heading4"/>
      </w:pPr>
      <w:r w:rsidRPr="00FF5758">
        <w:rPr>
          <w:noProof/>
          <w:color w:val="0000FF"/>
          <w:lang w:eastAsia="en-GB"/>
        </w:rPr>
        <w:drawing>
          <wp:anchor distT="0" distB="0" distL="114300" distR="114300" simplePos="0" relativeHeight="251697152" behindDoc="0" locked="0" layoutInCell="1" allowOverlap="1" wp14:anchorId="6E003130" wp14:editId="72BAE299">
            <wp:simplePos x="0" y="0"/>
            <wp:positionH relativeFrom="column">
              <wp:posOffset>15378</wp:posOffset>
            </wp:positionH>
            <wp:positionV relativeFrom="paragraph">
              <wp:posOffset>54352</wp:posOffset>
            </wp:positionV>
            <wp:extent cx="2220490" cy="1581150"/>
            <wp:effectExtent l="0" t="0" r="8890" b="0"/>
            <wp:wrapSquare wrapText="bothSides"/>
            <wp:docPr id="8" name="Picture 8" descr="green shoots grow from three small piles of 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aving for pensions">
                      <a:hlinkClick r:id="rId28" tgtFrame="&quot;_blank&quot;"/>
                    </pic:cNvPr>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22049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A5057E" w:rsidRPr="00FF5758">
        <w:t>Freestanding additional voluntary contributions (FSAVCs)</w:t>
      </w:r>
    </w:p>
    <w:p w14:paraId="3D32AEE8" w14:textId="50EBF6BA" w:rsidR="00A5057E" w:rsidRPr="00FF5758" w:rsidRDefault="00A5057E" w:rsidP="00FF5758">
      <w:pPr>
        <w:rPr>
          <w:rFonts w:cs="Arial"/>
        </w:rPr>
      </w:pPr>
      <w:r w:rsidRPr="00FF5758">
        <w:rPr>
          <w:rFonts w:cs="Arial"/>
        </w:rPr>
        <w:t xml:space="preserve">These are similar to in-house </w:t>
      </w:r>
      <w:proofErr w:type="gramStart"/>
      <w:r w:rsidRPr="00FF5758">
        <w:rPr>
          <w:rFonts w:cs="Arial"/>
        </w:rPr>
        <w:t>AVCs</w:t>
      </w:r>
      <w:proofErr w:type="gramEnd"/>
      <w:r w:rsidRPr="00FF5758">
        <w:rPr>
          <w:rFonts w:cs="Arial"/>
        </w:rPr>
        <w:t xml:space="preserve"> but they are not linked to the </w:t>
      </w:r>
      <w:del w:id="264" w:author="Rachel Abbey" w:date="2020-06-09T14:59:00Z">
        <w:r w:rsidRPr="00FF5758">
          <w:rPr>
            <w:rFonts w:cs="Arial"/>
          </w:rPr>
          <w:delText>LGPS</w:delText>
        </w:r>
      </w:del>
      <w:ins w:id="265" w:author="Rachel Abbey" w:date="2020-06-09T14:59:00Z">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ins>
      <w:r w:rsidRPr="00FF5758">
        <w:rPr>
          <w:rFonts w:cs="Arial"/>
        </w:rPr>
        <w:t xml:space="preserve"> in any way. With FSAVCs, you choose a provider, usually an insurance company. You may want to consider their different charges, alternative investments and past performance.</w:t>
      </w:r>
    </w:p>
    <w:p w14:paraId="1A353417" w14:textId="03820470" w:rsidR="00A5057E" w:rsidRPr="00FF5758" w:rsidRDefault="00A5057E" w:rsidP="00C11555">
      <w:pPr>
        <w:pStyle w:val="Heading4"/>
        <w:rPr>
          <w:color w:val="FF120D"/>
        </w:rPr>
      </w:pPr>
      <w:r w:rsidRPr="00FF5758">
        <w:t>Personal or stakeholder pensions</w:t>
      </w:r>
    </w:p>
    <w:p w14:paraId="061C099C" w14:textId="07652FD7" w:rsidR="00A5057E" w:rsidRPr="00FF5758" w:rsidRDefault="00A5057E" w:rsidP="00FF5758">
      <w:pPr>
        <w:rPr>
          <w:rFonts w:cs="Arial"/>
        </w:rPr>
      </w:pPr>
      <w:r w:rsidRPr="00FF5758">
        <w:rPr>
          <w:rFonts w:cs="Arial"/>
        </w:rPr>
        <w:t xml:space="preserve">You can pay into a personal pension plan or stakeholder pension scheme at the same time as paying into the </w:t>
      </w:r>
      <w:del w:id="266" w:author="Rachel Abbey" w:date="2020-06-09T14:59:00Z">
        <w:r w:rsidRPr="00FF5758">
          <w:rPr>
            <w:rFonts w:cs="Arial"/>
          </w:rPr>
          <w:delText>LGPS</w:delText>
        </w:r>
      </w:del>
      <w:ins w:id="267" w:author="Rachel Abbey" w:date="2020-06-09T14:59:00Z">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ins>
      <w:r w:rsidRPr="00FF5758">
        <w:rPr>
          <w:rFonts w:cs="Arial"/>
        </w:rPr>
        <w:t>. You need to consider charges, alternative investments and past performance when you choose a provider.</w:t>
      </w:r>
    </w:p>
    <w:p w14:paraId="09324872" w14:textId="33A202A5" w:rsidR="00A5057E" w:rsidRPr="00541FAC" w:rsidRDefault="00A5057E" w:rsidP="00FF5758">
      <w:pPr>
        <w:rPr>
          <w:rFonts w:cs="Arial"/>
          <w:b/>
          <w:sz w:val="28"/>
        </w:rPr>
      </w:pPr>
      <w:r w:rsidRPr="00541FAC">
        <w:rPr>
          <w:rFonts w:cs="Arial"/>
          <w:b/>
          <w:sz w:val="28"/>
        </w:rPr>
        <w:t>It is advisable to get financial advice before taking out any form of additional pension savings.</w:t>
      </w:r>
    </w:p>
    <w:p w14:paraId="6E704239" w14:textId="075507E5" w:rsidR="00A5057E" w:rsidRPr="00FF5758" w:rsidRDefault="00A5057E" w:rsidP="00C11555">
      <w:pPr>
        <w:pStyle w:val="Heading4"/>
      </w:pPr>
      <w:r w:rsidRPr="00FF5758">
        <w:t>Further information</w:t>
      </w:r>
    </w:p>
    <w:p w14:paraId="63A98642" w14:textId="4FE8FEA8" w:rsidR="00A5057E" w:rsidRPr="00FF5758" w:rsidRDefault="00981627" w:rsidP="00FF5758">
      <w:pPr>
        <w:rPr>
          <w:rFonts w:cs="Arial"/>
        </w:rPr>
      </w:pPr>
      <w:r>
        <w:rPr>
          <w:rFonts w:cs="Arial"/>
        </w:rPr>
        <w:t xml:space="preserve">You can find more information </w:t>
      </w:r>
      <w:r w:rsidR="00A5057E" w:rsidRPr="00FF5758">
        <w:rPr>
          <w:rFonts w:cs="Arial"/>
        </w:rPr>
        <w:t xml:space="preserve">on </w:t>
      </w:r>
      <w:hyperlink r:id="rId30" w:history="1">
        <w:r>
          <w:rPr>
            <w:rStyle w:val="Hyperlink"/>
            <w:rFonts w:cs="Arial"/>
          </w:rPr>
          <w:t>paying extra to increase your pension</w:t>
        </w:r>
      </w:hyperlink>
      <w:r>
        <w:rPr>
          <w:rFonts w:cs="Arial"/>
        </w:rPr>
        <w:t xml:space="preserve"> on the </w:t>
      </w:r>
      <w:del w:id="268" w:author="Rachel Abbey" w:date="2020-06-09T14:59:00Z">
        <w:r w:rsidR="00663A54">
          <w:fldChar w:fldCharType="begin"/>
        </w:r>
        <w:r w:rsidR="00663A54">
          <w:delInstrText xml:space="preserve"> HYPERLINK "http://www.lgpsmember.org" </w:delInstrText>
        </w:r>
        <w:r w:rsidR="00663A54">
          <w:fldChar w:fldCharType="separate"/>
        </w:r>
        <w:r w:rsidRPr="00981627">
          <w:rPr>
            <w:rStyle w:val="Hyperlink"/>
            <w:rFonts w:cs="Arial"/>
          </w:rPr>
          <w:delText>LGPS member website</w:delText>
        </w:r>
        <w:r w:rsidR="00663A54">
          <w:rPr>
            <w:rStyle w:val="Hyperlink"/>
            <w:rFonts w:cs="Arial"/>
          </w:rPr>
          <w:fldChar w:fldCharType="end"/>
        </w:r>
        <w:r>
          <w:rPr>
            <w:rFonts w:cs="Arial"/>
          </w:rPr>
          <w:delText>.</w:delText>
        </w:r>
      </w:del>
      <w:ins w:id="269" w:author="Rachel Abbey" w:date="2020-06-09T14:59:00Z">
        <w:r w:rsidR="00663A54">
          <w:fldChar w:fldCharType="begin"/>
        </w:r>
        <w:r w:rsidR="00663A54">
          <w:instrText xml:space="preserve"> HYPERLINK "http://www.lgpsmember.org/" </w:instrText>
        </w:r>
        <w:r w:rsidR="00663A54">
          <w:fldChar w:fldCharType="separate"/>
        </w:r>
        <w:r w:rsidR="00FE1348">
          <w:rPr>
            <w:rStyle w:val="Hyperlink"/>
            <w:rFonts w:cs="Arial"/>
          </w:rPr>
          <w:t>L</w:t>
        </w:r>
        <w:r w:rsidR="00FE1348" w:rsidRPr="00452324">
          <w:rPr>
            <w:rStyle w:val="Hyperlink"/>
            <w:rFonts w:cs="Arial"/>
            <w:spacing w:val="-70"/>
          </w:rPr>
          <w:t> </w:t>
        </w:r>
        <w:r w:rsidR="00FE1348">
          <w:rPr>
            <w:rStyle w:val="Hyperlink"/>
            <w:rFonts w:cs="Arial"/>
          </w:rPr>
          <w:t>G</w:t>
        </w:r>
        <w:r w:rsidR="00FE1348" w:rsidRPr="00452324">
          <w:rPr>
            <w:rStyle w:val="Hyperlink"/>
            <w:rFonts w:cs="Arial"/>
            <w:spacing w:val="-70"/>
          </w:rPr>
          <w:t> </w:t>
        </w:r>
        <w:r w:rsidR="00FE1348">
          <w:rPr>
            <w:rStyle w:val="Hyperlink"/>
            <w:rFonts w:cs="Arial"/>
          </w:rPr>
          <w:t>P</w:t>
        </w:r>
        <w:r w:rsidR="00FE1348" w:rsidRPr="00452324">
          <w:rPr>
            <w:rStyle w:val="Hyperlink"/>
            <w:rFonts w:cs="Arial"/>
            <w:spacing w:val="-70"/>
          </w:rPr>
          <w:t> </w:t>
        </w:r>
        <w:r w:rsidR="00FE1348">
          <w:rPr>
            <w:rStyle w:val="Hyperlink"/>
            <w:rFonts w:cs="Arial"/>
          </w:rPr>
          <w:t>S member website</w:t>
        </w:r>
        <w:r w:rsidR="00663A54">
          <w:rPr>
            <w:rStyle w:val="Hyperlink"/>
            <w:rFonts w:cs="Arial"/>
          </w:rPr>
          <w:fldChar w:fldCharType="end"/>
        </w:r>
        <w:r>
          <w:rPr>
            <w:rFonts w:cs="Arial"/>
          </w:rPr>
          <w:t>.</w:t>
        </w:r>
      </w:ins>
      <w:r w:rsidR="004A1E9F">
        <w:rPr>
          <w:rFonts w:cs="Arial"/>
        </w:rPr>
        <w:t xml:space="preserve"> </w:t>
      </w:r>
      <w:r w:rsidR="009F1D7F">
        <w:rPr>
          <w:rFonts w:cs="Arial"/>
        </w:rPr>
        <w:t>You can also</w:t>
      </w:r>
      <w:r w:rsidR="00F7577B">
        <w:rPr>
          <w:rFonts w:cs="Arial"/>
        </w:rPr>
        <w:t xml:space="preserve"> watch the </w:t>
      </w:r>
      <w:hyperlink r:id="rId31" w:history="1">
        <w:r w:rsidR="009F1D7F" w:rsidRPr="009F1D7F">
          <w:rPr>
            <w:rStyle w:val="Hyperlink"/>
            <w:rFonts w:cs="Arial"/>
          </w:rPr>
          <w:t>Pensions made simple videos</w:t>
        </w:r>
      </w:hyperlink>
      <w:r w:rsidR="009F1D7F">
        <w:rPr>
          <w:rFonts w:cs="Arial"/>
        </w:rPr>
        <w:t xml:space="preserve">, including </w:t>
      </w:r>
      <w:r w:rsidR="004A1E9F">
        <w:rPr>
          <w:rFonts w:cs="Arial"/>
        </w:rPr>
        <w:t>‘Managing your pension’</w:t>
      </w:r>
      <w:r w:rsidR="009F1D7F">
        <w:rPr>
          <w:rFonts w:cs="Arial"/>
        </w:rPr>
        <w:t>.</w:t>
      </w:r>
      <w:r w:rsidR="004A1E9F">
        <w:rPr>
          <w:rFonts w:cs="Arial"/>
        </w:rPr>
        <w:t xml:space="preserve">  </w:t>
      </w:r>
    </w:p>
    <w:p w14:paraId="5A01E9B1" w14:textId="77777777" w:rsidR="00A5057E" w:rsidRPr="00FF5758" w:rsidRDefault="00A5057E" w:rsidP="00C11555">
      <w:pPr>
        <w:pStyle w:val="Heading3"/>
      </w:pPr>
      <w:bookmarkStart w:id="270" w:name="_Toc39616263"/>
      <w:bookmarkStart w:id="271" w:name="_Toc29904065"/>
      <w:r w:rsidRPr="00FF5758">
        <w:t>Tax controls and your pension</w:t>
      </w:r>
      <w:bookmarkEnd w:id="270"/>
      <w:bookmarkEnd w:id="271"/>
    </w:p>
    <w:p w14:paraId="3C16A866" w14:textId="387E4BAC" w:rsidR="00A5057E" w:rsidRPr="00E557E8" w:rsidRDefault="00A5057E" w:rsidP="00FF5758">
      <w:pPr>
        <w:rPr>
          <w:rFonts w:cs="Arial"/>
        </w:rPr>
      </w:pPr>
      <w:r w:rsidRPr="00E557E8">
        <w:rPr>
          <w:rFonts w:cs="Arial"/>
        </w:rPr>
        <w:t xml:space="preserve">One of the benefits of pension saving with the </w:t>
      </w:r>
      <w:del w:id="272" w:author="Rachel Abbey" w:date="2020-06-09T14:59:00Z">
        <w:r w:rsidRPr="00E557E8">
          <w:rPr>
            <w:rFonts w:cs="Arial"/>
          </w:rPr>
          <w:delText>LGPS</w:delText>
        </w:r>
      </w:del>
      <w:ins w:id="273" w:author="Rachel Abbey" w:date="2020-06-09T14:59:00Z">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ins>
      <w:r w:rsidRPr="00E557E8">
        <w:rPr>
          <w:rFonts w:cs="Arial"/>
        </w:rPr>
        <w:t xml:space="preserve"> is that you receive tax relief on the contributions you pay</w:t>
      </w:r>
      <w:r w:rsidRPr="00E557E8">
        <w:rPr>
          <w:rStyle w:val="Heading2Char"/>
          <w:b w:val="0"/>
          <w:sz w:val="24"/>
        </w:rPr>
        <w:t xml:space="preserve">. </w:t>
      </w:r>
      <w:r w:rsidRPr="00E557E8">
        <w:rPr>
          <w:rFonts w:cs="Arial"/>
        </w:rPr>
        <w:t>HM Revenue and Customs (HMRC) restricts the amount of pension tax relief you can receive. Most people will be able to save as much as they wish because their pension savings will be less than the limits.</w:t>
      </w:r>
    </w:p>
    <w:p w14:paraId="6029DAC0" w14:textId="77777777" w:rsidR="00A5057E" w:rsidRPr="00E557E8" w:rsidRDefault="00E10820" w:rsidP="00FF5758">
      <w:pPr>
        <w:rPr>
          <w:del w:id="274" w:author="Rachel Abbey" w:date="2020-06-09T14:59:00Z"/>
          <w:rStyle w:val="Heading2Char"/>
          <w:b w:val="0"/>
          <w:sz w:val="24"/>
        </w:rPr>
      </w:pPr>
      <w:del w:id="275" w:author="Rachel Abbey" w:date="2020-06-09T14:59:00Z">
        <w:r>
          <w:rPr>
            <w:noProof/>
            <w:lang w:eastAsia="en-GB"/>
          </w:rPr>
          <w:lastRenderedPageBreak/>
          <w:drawing>
            <wp:anchor distT="0" distB="0" distL="114300" distR="114300" simplePos="0" relativeHeight="251749376" behindDoc="0" locked="0" layoutInCell="1" allowOverlap="1" wp14:anchorId="40B9ECB7" wp14:editId="37BAF0B6">
              <wp:simplePos x="0" y="0"/>
              <wp:positionH relativeFrom="margin">
                <wp:align>right</wp:align>
              </wp:positionH>
              <wp:positionV relativeFrom="paragraph">
                <wp:posOffset>113627</wp:posOffset>
              </wp:positionV>
              <wp:extent cx="2210937" cy="1026070"/>
              <wp:effectExtent l="0" t="0" r="0" b="3175"/>
              <wp:wrapSquare wrapText="bothSides"/>
              <wp:docPr id="20" name="Picture 20" descr="tax spelled out with Scrabble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2210937" cy="1026070"/>
                      </a:xfrm>
                      <a:prstGeom prst="rect">
                        <a:avLst/>
                      </a:prstGeom>
                    </pic:spPr>
                  </pic:pic>
                </a:graphicData>
              </a:graphic>
              <wp14:sizeRelH relativeFrom="page">
                <wp14:pctWidth>0</wp14:pctWidth>
              </wp14:sizeRelH>
              <wp14:sizeRelV relativeFrom="page">
                <wp14:pctHeight>0</wp14:pctHeight>
              </wp14:sizeRelV>
            </wp:anchor>
          </w:drawing>
        </w:r>
      </w:del>
    </w:p>
    <w:p w14:paraId="1164C83F" w14:textId="6F0232E1" w:rsidR="00A5057E" w:rsidRPr="00E557E8" w:rsidRDefault="00E10820" w:rsidP="00FF5758">
      <w:pPr>
        <w:rPr>
          <w:rStyle w:val="Heading2Char"/>
          <w:b w:val="0"/>
          <w:sz w:val="24"/>
        </w:rPr>
      </w:pPr>
      <w:ins w:id="276" w:author="Rachel Abbey" w:date="2020-06-09T14:59:00Z">
        <w:r>
          <w:rPr>
            <w:noProof/>
            <w:lang w:eastAsia="en-GB"/>
          </w:rPr>
          <w:drawing>
            <wp:anchor distT="0" distB="0" distL="114300" distR="114300" simplePos="0" relativeHeight="251735040" behindDoc="0" locked="0" layoutInCell="1" allowOverlap="1" wp14:anchorId="26804DB4" wp14:editId="73CFAC80">
              <wp:simplePos x="0" y="0"/>
              <wp:positionH relativeFrom="margin">
                <wp:posOffset>3521075</wp:posOffset>
              </wp:positionH>
              <wp:positionV relativeFrom="paragraph">
                <wp:posOffset>14556</wp:posOffset>
              </wp:positionV>
              <wp:extent cx="2210937" cy="1026070"/>
              <wp:effectExtent l="0" t="0" r="0" b="3175"/>
              <wp:wrapSquare wrapText="bothSides"/>
              <wp:docPr id="22" name="Picture 22" descr="tax spelled out with Scrabble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2210937" cy="1026070"/>
                      </a:xfrm>
                      <a:prstGeom prst="rect">
                        <a:avLst/>
                      </a:prstGeom>
                    </pic:spPr>
                  </pic:pic>
                </a:graphicData>
              </a:graphic>
              <wp14:sizeRelH relativeFrom="page">
                <wp14:pctWidth>0</wp14:pctWidth>
              </wp14:sizeRelH>
              <wp14:sizeRelV relativeFrom="page">
                <wp14:pctHeight>0</wp14:pctHeight>
              </wp14:sizeRelV>
            </wp:anchor>
          </w:drawing>
        </w:r>
      </w:ins>
      <w:r w:rsidR="00A5057E" w:rsidRPr="00E557E8">
        <w:rPr>
          <w:rFonts w:cs="Arial"/>
        </w:rPr>
        <w:t>If you are thinking of paying extra, it is important that you are aware of these limits.</w:t>
      </w:r>
      <w:r w:rsidR="00A5057E" w:rsidRPr="00E557E8">
        <w:rPr>
          <w:rStyle w:val="Heading2Char"/>
          <w:b w:val="0"/>
          <w:sz w:val="24"/>
        </w:rPr>
        <w:t xml:space="preserve"> </w:t>
      </w:r>
      <w:r w:rsidR="00A5057E" w:rsidRPr="00E557E8">
        <w:rPr>
          <w:rFonts w:cs="Arial"/>
        </w:rPr>
        <w:t>There is no limit on the amount of contributions you can pay. You will only get tax relief on contributions up to 100% of your taxable earnings in a tax year.</w:t>
      </w:r>
    </w:p>
    <w:p w14:paraId="6262D8CC" w14:textId="28662A63" w:rsidR="00A5057E" w:rsidRPr="00E557E8" w:rsidRDefault="00A5057E" w:rsidP="00E557E8">
      <w:pPr>
        <w:rPr>
          <w:rFonts w:cs="Arial"/>
        </w:rPr>
      </w:pPr>
      <w:r w:rsidRPr="00E557E8">
        <w:rPr>
          <w:rFonts w:cs="Arial"/>
        </w:rPr>
        <w:t>The HMRC rules that limit your pension savings are the annual allowance and the lifetime allowance.</w:t>
      </w:r>
    </w:p>
    <w:p w14:paraId="525354BE" w14:textId="77777777" w:rsidR="00A5057E" w:rsidRPr="00FF5758" w:rsidRDefault="00A5057E" w:rsidP="00C11555">
      <w:pPr>
        <w:pStyle w:val="Heading4"/>
        <w:rPr>
          <w:szCs w:val="24"/>
        </w:rPr>
      </w:pPr>
      <w:r w:rsidRPr="00FF5758">
        <w:t>Annual allowance</w:t>
      </w:r>
    </w:p>
    <w:p w14:paraId="61E6E313" w14:textId="49EA58CC" w:rsidR="00A5057E" w:rsidRPr="00E557E8" w:rsidRDefault="00A5057E" w:rsidP="00E557E8">
      <w:pPr>
        <w:rPr>
          <w:rFonts w:cs="Arial"/>
        </w:rPr>
      </w:pPr>
      <w:r w:rsidRPr="00E557E8">
        <w:rPr>
          <w:rFonts w:cs="Arial"/>
        </w:rPr>
        <w:t>The annual allowance is a limit on how much your pension</w:t>
      </w:r>
      <w:r w:rsidRPr="00E557E8">
        <w:rPr>
          <w:rStyle w:val="Heading2Char"/>
          <w:b w:val="0"/>
          <w:sz w:val="24"/>
        </w:rPr>
        <w:t xml:space="preserve"> </w:t>
      </w:r>
      <w:r w:rsidRPr="00E557E8">
        <w:rPr>
          <w:rFonts w:cs="Arial"/>
        </w:rPr>
        <w:t xml:space="preserve">benefits may increase in a year without you having to pay a tax charge. </w:t>
      </w:r>
    </w:p>
    <w:p w14:paraId="776CD592" w14:textId="19B153DB" w:rsidR="00A5057E" w:rsidRPr="00E557E8" w:rsidRDefault="00A5057E" w:rsidP="00FF5758">
      <w:pPr>
        <w:rPr>
          <w:rFonts w:cs="Arial"/>
        </w:rPr>
      </w:pPr>
      <w:r w:rsidRPr="00E557E8">
        <w:rPr>
          <w:rFonts w:cs="Arial"/>
        </w:rPr>
        <w:t xml:space="preserve">In the </w:t>
      </w:r>
      <w:del w:id="277" w:author="Rachel Abbey" w:date="2020-06-09T14:59:00Z">
        <w:r w:rsidRPr="00E557E8">
          <w:rPr>
            <w:rFonts w:cs="Arial"/>
          </w:rPr>
          <w:delText>LGPS</w:delText>
        </w:r>
      </w:del>
      <w:ins w:id="278" w:author="Rachel Abbey" w:date="2020-06-09T14:59:00Z">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ins>
      <w:r w:rsidRPr="00E557E8">
        <w:rPr>
          <w:rFonts w:cs="Arial"/>
        </w:rPr>
        <w:t>, the amount of annual</w:t>
      </w:r>
      <w:r w:rsidRPr="00E557E8">
        <w:rPr>
          <w:rStyle w:val="Heading2Char"/>
          <w:b w:val="0"/>
          <w:sz w:val="24"/>
        </w:rPr>
        <w:t xml:space="preserve"> </w:t>
      </w:r>
      <w:r w:rsidRPr="00E557E8">
        <w:rPr>
          <w:rFonts w:cs="Arial"/>
        </w:rPr>
        <w:t>allowance used is the growth in the value of your pension benefits over the tax year.</w:t>
      </w:r>
    </w:p>
    <w:p w14:paraId="28C5C559" w14:textId="432B913A" w:rsidR="00A5057E" w:rsidRPr="00E557E8" w:rsidRDefault="00A5057E" w:rsidP="00FF5758">
      <w:pPr>
        <w:rPr>
          <w:rStyle w:val="Heading2Char"/>
          <w:b w:val="0"/>
          <w:sz w:val="24"/>
          <w:szCs w:val="24"/>
        </w:rPr>
      </w:pPr>
      <w:r w:rsidRPr="00E557E8">
        <w:rPr>
          <w:rFonts w:cs="Arial"/>
        </w:rPr>
        <w:t>For money purchase arrangements, such as AVC schemes, the annual allowance you use is the total contributions paid by you, and on your behalf, over the tax year.</w:t>
      </w:r>
    </w:p>
    <w:p w14:paraId="533F56E5" w14:textId="42EAB4F3" w:rsidR="00A5057E" w:rsidRPr="00E557E8" w:rsidRDefault="00A5057E" w:rsidP="00E557E8">
      <w:pPr>
        <w:rPr>
          <w:rFonts w:cs="Arial"/>
        </w:rPr>
      </w:pPr>
      <w:r w:rsidRPr="00E557E8">
        <w:rPr>
          <w:rFonts w:cs="Arial"/>
          <w:color w:val="FF0000"/>
        </w:rPr>
        <w:t>We/your pension administrator/</w:t>
      </w:r>
      <w:proofErr w:type="spellStart"/>
      <w:r w:rsidRPr="00E557E8">
        <w:rPr>
          <w:rFonts w:cs="Arial"/>
          <w:color w:val="FF0000"/>
        </w:rPr>
        <w:t>xxpension</w:t>
      </w:r>
      <w:proofErr w:type="spellEnd"/>
      <w:r w:rsidRPr="00E557E8">
        <w:rPr>
          <w:rFonts w:cs="Arial"/>
          <w:color w:val="FF0000"/>
        </w:rPr>
        <w:t xml:space="preserve"> fund </w:t>
      </w:r>
      <w:r w:rsidRPr="00E557E8">
        <w:rPr>
          <w:rFonts w:cs="Arial"/>
        </w:rPr>
        <w:t xml:space="preserve">will inform you if your </w:t>
      </w:r>
      <w:del w:id="279" w:author="Rachel Abbey" w:date="2020-06-09T14:59:00Z">
        <w:r w:rsidRPr="00E557E8">
          <w:rPr>
            <w:rFonts w:cs="Arial"/>
          </w:rPr>
          <w:delText>LGPS</w:delText>
        </w:r>
      </w:del>
      <w:ins w:id="280" w:author="Rachel Abbey" w:date="2020-06-09T14:59:00Z">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ins>
      <w:r w:rsidRPr="00E557E8">
        <w:rPr>
          <w:rFonts w:cs="Arial"/>
        </w:rPr>
        <w:t xml:space="preserve"> pension savings exceed the standard annual allowance</w:t>
      </w:r>
      <w:r w:rsidRPr="00E557E8">
        <w:rPr>
          <w:rStyle w:val="Heading2Char"/>
          <w:b w:val="0"/>
          <w:sz w:val="24"/>
          <w:szCs w:val="24"/>
        </w:rPr>
        <w:t xml:space="preserve"> </w:t>
      </w:r>
      <w:r w:rsidRPr="00E557E8">
        <w:rPr>
          <w:rFonts w:cs="Arial"/>
        </w:rPr>
        <w:t xml:space="preserve">by sending you a pension saving statement. The statement must be sent to you by 6 October following the end of the tax year. </w:t>
      </w:r>
    </w:p>
    <w:p w14:paraId="451E85D4" w14:textId="412CB78D" w:rsidR="00A5057E" w:rsidRPr="00E557E8" w:rsidRDefault="00A5057E" w:rsidP="001C7A17">
      <w:pPr>
        <w:pBdr>
          <w:top w:val="single" w:sz="18" w:space="6" w:color="0070C0"/>
          <w:left w:val="single" w:sz="18" w:space="4" w:color="0070C0"/>
          <w:bottom w:val="single" w:sz="18" w:space="6" w:color="0070C0"/>
          <w:right w:val="single" w:sz="18" w:space="4" w:color="0070C0"/>
        </w:pBdr>
        <w:ind w:left="142" w:right="95"/>
        <w:rPr>
          <w:rFonts w:cs="Arial"/>
        </w:rPr>
      </w:pPr>
      <w:r w:rsidRPr="00E557E8">
        <w:rPr>
          <w:rFonts w:cs="Arial"/>
          <w:b/>
        </w:rPr>
        <w:t>Important</w:t>
      </w:r>
      <w:del w:id="281" w:author="Rachel Abbey" w:date="2020-06-09T14:59:00Z">
        <w:r w:rsidRPr="00E557E8">
          <w:rPr>
            <w:rFonts w:cs="Arial"/>
          </w:rPr>
          <w:delText xml:space="preserve"> –</w:delText>
        </w:r>
      </w:del>
      <w:ins w:id="282" w:author="Rachel Abbey" w:date="2020-06-09T14:59:00Z">
        <w:r w:rsidR="00A9159E">
          <w:rPr>
            <w:rFonts w:cs="Arial"/>
            <w:b/>
          </w:rPr>
          <w:t>:</w:t>
        </w:r>
      </w:ins>
      <w:r w:rsidRPr="00E557E8">
        <w:rPr>
          <w:rFonts w:cs="Arial"/>
        </w:rPr>
        <w:t xml:space="preserve"> you may be paying into more than</w:t>
      </w:r>
      <w:r w:rsidRPr="00E557E8">
        <w:rPr>
          <w:rStyle w:val="Heading2Char"/>
          <w:b w:val="0"/>
          <w:sz w:val="24"/>
          <w:szCs w:val="24"/>
        </w:rPr>
        <w:t xml:space="preserve"> </w:t>
      </w:r>
      <w:r w:rsidRPr="00E557E8">
        <w:rPr>
          <w:rFonts w:cs="Arial"/>
        </w:rPr>
        <w:t xml:space="preserve">one pension scheme. It is your responsibility to check that your total pension savings across all schemes do not exceed the annual allowance limit. </w:t>
      </w:r>
    </w:p>
    <w:p w14:paraId="6B8A7DED" w14:textId="77777777" w:rsidR="00A5057E" w:rsidRPr="00FF5758" w:rsidRDefault="00A5057E" w:rsidP="00FF5758">
      <w:pPr>
        <w:rPr>
          <w:del w:id="283" w:author="Rachel Abbey" w:date="2020-06-09T14:59:00Z"/>
          <w:rStyle w:val="Heading2Char"/>
          <w:b w:val="0"/>
          <w:sz w:val="24"/>
          <w:szCs w:val="24"/>
        </w:rPr>
      </w:pPr>
    </w:p>
    <w:p w14:paraId="3B0DE7E8" w14:textId="77777777" w:rsidR="00E10820" w:rsidRDefault="00E10820">
      <w:pPr>
        <w:spacing w:after="160" w:line="259" w:lineRule="auto"/>
        <w:rPr>
          <w:del w:id="284" w:author="Rachel Abbey" w:date="2020-06-09T14:59:00Z"/>
          <w:rFonts w:cs="Arial"/>
          <w:b/>
          <w:color w:val="0070C0"/>
          <w:sz w:val="28"/>
          <w:szCs w:val="28"/>
        </w:rPr>
      </w:pPr>
      <w:del w:id="285" w:author="Rachel Abbey" w:date="2020-06-09T14:59:00Z">
        <w:r>
          <w:br w:type="page"/>
        </w:r>
      </w:del>
    </w:p>
    <w:p w14:paraId="21439EA4" w14:textId="1F867E08" w:rsidR="00A5057E" w:rsidRPr="00FF5758" w:rsidRDefault="00E10820" w:rsidP="00C11555">
      <w:pPr>
        <w:pStyle w:val="Heading4"/>
      </w:pPr>
      <w:del w:id="286" w:author="Rachel Abbey" w:date="2020-06-09T14:59:00Z">
        <w:r>
          <w:rPr>
            <w:noProof/>
            <w:lang w:eastAsia="en-GB"/>
          </w:rPr>
          <w:lastRenderedPageBreak/>
          <w:drawing>
            <wp:anchor distT="0" distB="0" distL="114300" distR="114300" simplePos="0" relativeHeight="251751424" behindDoc="0" locked="0" layoutInCell="1" allowOverlap="1" wp14:anchorId="059DCF14" wp14:editId="121DE166">
              <wp:simplePos x="0" y="0"/>
              <wp:positionH relativeFrom="margin">
                <wp:posOffset>2708247</wp:posOffset>
              </wp:positionH>
              <wp:positionV relativeFrom="paragraph">
                <wp:posOffset>199</wp:posOffset>
              </wp:positionV>
              <wp:extent cx="3097530" cy="1548765"/>
              <wp:effectExtent l="0" t="0" r="7620" b="0"/>
              <wp:wrapSquare wrapText="bothSides"/>
              <wp:docPr id="23" name="Picture 23" descr="a bar chart showing an upward 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28A0092B-C50C-407E-A947-70E740481C1C}">
                            <a14:useLocalDpi xmlns:a14="http://schemas.microsoft.com/office/drawing/2010/main"/>
                          </a:ext>
                        </a:extLst>
                      </a:blip>
                      <a:stretch>
                        <a:fillRect/>
                      </a:stretch>
                    </pic:blipFill>
                    <pic:spPr>
                      <a:xfrm>
                        <a:off x="0" y="0"/>
                        <a:ext cx="3097530" cy="1548765"/>
                      </a:xfrm>
                      <a:prstGeom prst="rect">
                        <a:avLst/>
                      </a:prstGeom>
                    </pic:spPr>
                  </pic:pic>
                </a:graphicData>
              </a:graphic>
              <wp14:sizeRelH relativeFrom="page">
                <wp14:pctWidth>0</wp14:pctWidth>
              </wp14:sizeRelH>
              <wp14:sizeRelV relativeFrom="page">
                <wp14:pctHeight>0</wp14:pctHeight>
              </wp14:sizeRelV>
            </wp:anchor>
          </w:drawing>
        </w:r>
      </w:del>
      <w:ins w:id="287" w:author="Rachel Abbey" w:date="2020-06-09T14:59:00Z">
        <w:r>
          <w:rPr>
            <w:noProof/>
            <w:lang w:eastAsia="en-GB"/>
          </w:rPr>
          <w:drawing>
            <wp:anchor distT="0" distB="0" distL="114300" distR="114300" simplePos="0" relativeHeight="251736064" behindDoc="0" locked="0" layoutInCell="1" allowOverlap="1" wp14:anchorId="1DCC0FB4" wp14:editId="30F80934">
              <wp:simplePos x="0" y="0"/>
              <wp:positionH relativeFrom="margin">
                <wp:posOffset>2721708</wp:posOffset>
              </wp:positionH>
              <wp:positionV relativeFrom="paragraph">
                <wp:posOffset>246184</wp:posOffset>
              </wp:positionV>
              <wp:extent cx="3097530" cy="1548765"/>
              <wp:effectExtent l="0" t="0" r="7620" b="0"/>
              <wp:wrapSquare wrapText="bothSides"/>
              <wp:docPr id="38" name="Picture 38" descr="a bar chart showing an upward 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28A0092B-C50C-407E-A947-70E740481C1C}">
                            <a14:useLocalDpi xmlns:a14="http://schemas.microsoft.com/office/drawing/2010/main"/>
                          </a:ext>
                        </a:extLst>
                      </a:blip>
                      <a:stretch>
                        <a:fillRect/>
                      </a:stretch>
                    </pic:blipFill>
                    <pic:spPr>
                      <a:xfrm>
                        <a:off x="0" y="0"/>
                        <a:ext cx="3097530" cy="1548765"/>
                      </a:xfrm>
                      <a:prstGeom prst="rect">
                        <a:avLst/>
                      </a:prstGeom>
                    </pic:spPr>
                  </pic:pic>
                </a:graphicData>
              </a:graphic>
              <wp14:sizeRelH relativeFrom="page">
                <wp14:pctWidth>0</wp14:pctWidth>
              </wp14:sizeRelH>
              <wp14:sizeRelV relativeFrom="page">
                <wp14:pctHeight>0</wp14:pctHeight>
              </wp14:sizeRelV>
            </wp:anchor>
          </w:drawing>
        </w:r>
      </w:ins>
      <w:r w:rsidR="00A5057E" w:rsidRPr="00FF5758">
        <w:t xml:space="preserve">Lifetime allowance </w:t>
      </w:r>
    </w:p>
    <w:p w14:paraId="3A29ABEE" w14:textId="44B93765" w:rsidR="00A5057E" w:rsidRPr="00FF5758" w:rsidRDefault="00A5057E" w:rsidP="00FF5758">
      <w:pPr>
        <w:rPr>
          <w:rFonts w:cs="Arial"/>
          <w:noProof/>
          <w:lang w:eastAsia="en-GB"/>
        </w:rPr>
      </w:pPr>
      <w:r w:rsidRPr="00FF5758">
        <w:rPr>
          <w:rStyle w:val="Strong"/>
          <w:rFonts w:cs="Arial"/>
          <w:b w:val="0"/>
          <w:szCs w:val="24"/>
          <w:lang w:val="en"/>
        </w:rPr>
        <w:t xml:space="preserve">The lifetime allowance is a limit on the value of payouts from your pension schemes that you can get before you have to pay extra tax. Both lump sums and pensions count towards the lifetime allowance. </w:t>
      </w:r>
      <w:r w:rsidRPr="00FF5758">
        <w:rPr>
          <w:rFonts w:cs="Arial"/>
          <w:lang w:val="en"/>
        </w:rPr>
        <w:t>The lifetime allowance for most people is £1,</w:t>
      </w:r>
      <w:del w:id="288" w:author="Rachel Abbey" w:date="2020-06-09T14:59:00Z">
        <w:r w:rsidRPr="00FF5758">
          <w:rPr>
            <w:rFonts w:cs="Arial"/>
            <w:lang w:val="en"/>
          </w:rPr>
          <w:delText>055,000</w:delText>
        </w:r>
      </w:del>
      <w:ins w:id="289" w:author="Rachel Abbey" w:date="2020-06-09T14:59:00Z">
        <w:r w:rsidRPr="00FF5758">
          <w:rPr>
            <w:rFonts w:cs="Arial"/>
            <w:lang w:val="en"/>
          </w:rPr>
          <w:t>0</w:t>
        </w:r>
        <w:r w:rsidR="00C1370A">
          <w:rPr>
            <w:rFonts w:cs="Arial"/>
            <w:lang w:val="en"/>
          </w:rPr>
          <w:t>73,1</w:t>
        </w:r>
        <w:r w:rsidRPr="00FF5758">
          <w:rPr>
            <w:rFonts w:cs="Arial"/>
            <w:lang w:val="en"/>
          </w:rPr>
          <w:t>00</w:t>
        </w:r>
      </w:ins>
      <w:r w:rsidRPr="00FF5758">
        <w:rPr>
          <w:rFonts w:cs="Arial"/>
          <w:lang w:val="en"/>
        </w:rPr>
        <w:t xml:space="preserve"> in the tax year </w:t>
      </w:r>
      <w:del w:id="290" w:author="Rachel Abbey" w:date="2020-06-09T14:59:00Z">
        <w:r w:rsidRPr="00FF5758">
          <w:rPr>
            <w:rFonts w:cs="Arial"/>
            <w:lang w:val="en"/>
          </w:rPr>
          <w:delText>2019-20</w:delText>
        </w:r>
      </w:del>
      <w:ins w:id="291" w:author="Rachel Abbey" w:date="2020-06-09T14:59:00Z">
        <w:r w:rsidRPr="00FF5758">
          <w:rPr>
            <w:rFonts w:cs="Arial"/>
            <w:lang w:val="en"/>
          </w:rPr>
          <w:t>2020</w:t>
        </w:r>
        <w:r w:rsidR="00C1370A">
          <w:rPr>
            <w:rFonts w:cs="Arial"/>
            <w:lang w:val="en"/>
          </w:rPr>
          <w:t>/21</w:t>
        </w:r>
      </w:ins>
      <w:r w:rsidRPr="00FF5758">
        <w:rPr>
          <w:rFonts w:cs="Arial"/>
          <w:lang w:val="en"/>
        </w:rPr>
        <w:t>.</w:t>
      </w:r>
      <w:r w:rsidRPr="00FF5758">
        <w:rPr>
          <w:rFonts w:cs="Arial"/>
          <w:noProof/>
          <w:lang w:eastAsia="en-GB"/>
        </w:rPr>
        <w:t xml:space="preserve"> </w:t>
      </w:r>
    </w:p>
    <w:p w14:paraId="32A28E82" w14:textId="77777777" w:rsidR="00A5057E" w:rsidRPr="00FF5758" w:rsidRDefault="00A5057E" w:rsidP="00C11555">
      <w:pPr>
        <w:pStyle w:val="Heading4"/>
        <w:rPr>
          <w:noProof/>
          <w:lang w:eastAsia="en-GB"/>
        </w:rPr>
      </w:pPr>
      <w:r w:rsidRPr="00FF5758">
        <w:rPr>
          <w:noProof/>
          <w:lang w:eastAsia="en-GB"/>
        </w:rPr>
        <w:t>Further information</w:t>
      </w:r>
    </w:p>
    <w:p w14:paraId="37345601" w14:textId="108EFC8E" w:rsidR="00E51945" w:rsidRDefault="00F7577B" w:rsidP="0035551F">
      <w:pPr>
        <w:rPr>
          <w:rFonts w:cs="Arial"/>
          <w:noProof/>
          <w:lang w:eastAsia="en-GB"/>
        </w:rPr>
      </w:pPr>
      <w:r>
        <w:rPr>
          <w:rFonts w:cs="Arial"/>
          <w:noProof/>
          <w:lang w:eastAsia="en-GB"/>
        </w:rPr>
        <w:t xml:space="preserve">You can find </w:t>
      </w:r>
      <w:r w:rsidR="00A5057E" w:rsidRPr="00FF5758">
        <w:rPr>
          <w:rFonts w:cs="Arial"/>
          <w:noProof/>
          <w:lang w:eastAsia="en-GB"/>
        </w:rPr>
        <w:t xml:space="preserve">more information on </w:t>
      </w:r>
      <w:hyperlink r:id="rId34" w:history="1">
        <w:r w:rsidR="00A5057E" w:rsidRPr="00F7577B">
          <w:rPr>
            <w:rStyle w:val="Hyperlink"/>
            <w:rFonts w:cs="Arial"/>
            <w:noProof/>
            <w:lang w:eastAsia="en-GB"/>
          </w:rPr>
          <w:t>the lifetime and annual allowances</w:t>
        </w:r>
      </w:hyperlink>
      <w:r w:rsidR="00A5057E" w:rsidRPr="00FF5758">
        <w:rPr>
          <w:rFonts w:cs="Arial"/>
          <w:noProof/>
          <w:lang w:eastAsia="en-GB"/>
        </w:rPr>
        <w:t xml:space="preserve">, including tools to check your allowances, </w:t>
      </w:r>
      <w:r>
        <w:rPr>
          <w:rFonts w:cs="Arial"/>
          <w:noProof/>
          <w:lang w:eastAsia="en-GB"/>
        </w:rPr>
        <w:t xml:space="preserve">on the </w:t>
      </w:r>
      <w:del w:id="292" w:author="Rachel Abbey" w:date="2020-06-09T14:59:00Z">
        <w:r w:rsidR="00663A54">
          <w:fldChar w:fldCharType="begin"/>
        </w:r>
        <w:r w:rsidR="00663A54">
          <w:delInstrText xml:space="preserve"> HYPERLINK "http://www.lgpsmember.org" </w:delInstrText>
        </w:r>
        <w:r w:rsidR="00663A54">
          <w:fldChar w:fldCharType="separate"/>
        </w:r>
        <w:r w:rsidRPr="00F7577B">
          <w:rPr>
            <w:rStyle w:val="Hyperlink"/>
            <w:rFonts w:cs="Arial"/>
            <w:noProof/>
            <w:lang w:eastAsia="en-GB"/>
          </w:rPr>
          <w:delText>LGPS member website</w:delText>
        </w:r>
        <w:r w:rsidR="00663A54">
          <w:rPr>
            <w:rStyle w:val="Hyperlink"/>
            <w:rFonts w:cs="Arial"/>
            <w:noProof/>
            <w:lang w:eastAsia="en-GB"/>
          </w:rPr>
          <w:fldChar w:fldCharType="end"/>
        </w:r>
        <w:r>
          <w:rPr>
            <w:rFonts w:cs="Arial"/>
            <w:noProof/>
            <w:lang w:eastAsia="en-GB"/>
          </w:rPr>
          <w:delText>.</w:delText>
        </w:r>
      </w:del>
      <w:ins w:id="293" w:author="Rachel Abbey" w:date="2020-06-09T14:59:00Z">
        <w:r w:rsidR="00663A54">
          <w:fldChar w:fldCharType="begin"/>
        </w:r>
        <w:r w:rsidR="00663A54">
          <w:instrText xml:space="preserve"> HYPERLINK "http://www.lgpsmember.org/" </w:instrText>
        </w:r>
        <w:r w:rsidR="00663A54">
          <w:fldChar w:fldCharType="separate"/>
        </w:r>
        <w:r w:rsidR="00FE1348">
          <w:rPr>
            <w:rStyle w:val="Hyperlink"/>
            <w:rFonts w:cs="Arial"/>
          </w:rPr>
          <w:t>L</w:t>
        </w:r>
        <w:r w:rsidR="00FE1348" w:rsidRPr="00452324">
          <w:rPr>
            <w:rStyle w:val="Hyperlink"/>
            <w:rFonts w:cs="Arial"/>
            <w:spacing w:val="-70"/>
          </w:rPr>
          <w:t> </w:t>
        </w:r>
        <w:r w:rsidR="00FE1348">
          <w:rPr>
            <w:rStyle w:val="Hyperlink"/>
            <w:rFonts w:cs="Arial"/>
          </w:rPr>
          <w:t>G</w:t>
        </w:r>
        <w:r w:rsidR="00FE1348" w:rsidRPr="00452324">
          <w:rPr>
            <w:rStyle w:val="Hyperlink"/>
            <w:rFonts w:cs="Arial"/>
            <w:spacing w:val="-70"/>
          </w:rPr>
          <w:t> </w:t>
        </w:r>
        <w:r w:rsidR="00FE1348">
          <w:rPr>
            <w:rStyle w:val="Hyperlink"/>
            <w:rFonts w:cs="Arial"/>
          </w:rPr>
          <w:t>P</w:t>
        </w:r>
        <w:r w:rsidR="00FE1348" w:rsidRPr="00452324">
          <w:rPr>
            <w:rStyle w:val="Hyperlink"/>
            <w:rFonts w:cs="Arial"/>
            <w:spacing w:val="-70"/>
          </w:rPr>
          <w:t> </w:t>
        </w:r>
        <w:r w:rsidR="00FE1348">
          <w:rPr>
            <w:rStyle w:val="Hyperlink"/>
            <w:rFonts w:cs="Arial"/>
          </w:rPr>
          <w:t>S member website</w:t>
        </w:r>
        <w:r w:rsidR="00663A54">
          <w:rPr>
            <w:rStyle w:val="Hyperlink"/>
            <w:rFonts w:cs="Arial"/>
          </w:rPr>
          <w:fldChar w:fldCharType="end"/>
        </w:r>
        <w:r>
          <w:rPr>
            <w:rFonts w:cs="Arial"/>
            <w:noProof/>
            <w:lang w:eastAsia="en-GB"/>
          </w:rPr>
          <w:t>.</w:t>
        </w:r>
      </w:ins>
      <w:r>
        <w:rPr>
          <w:rFonts w:cs="Arial"/>
          <w:noProof/>
          <w:lang w:eastAsia="en-GB"/>
        </w:rPr>
        <w:t xml:space="preserve"> </w:t>
      </w:r>
      <w:r w:rsidR="005127C7">
        <w:rPr>
          <w:rFonts w:cs="Arial"/>
          <w:noProof/>
          <w:lang w:eastAsia="en-GB"/>
        </w:rPr>
        <w:t xml:space="preserve">You can also watch </w:t>
      </w:r>
      <w:r>
        <w:rPr>
          <w:rFonts w:cs="Arial"/>
          <w:noProof/>
          <w:lang w:eastAsia="en-GB"/>
        </w:rPr>
        <w:t xml:space="preserve">the </w:t>
      </w:r>
      <w:hyperlink r:id="rId35" w:history="1">
        <w:r w:rsidRPr="00F7577B">
          <w:rPr>
            <w:rStyle w:val="Hyperlink"/>
            <w:rFonts w:cs="Arial"/>
            <w:noProof/>
            <w:lang w:eastAsia="en-GB"/>
          </w:rPr>
          <w:t>Pensions made simple videos</w:t>
        </w:r>
      </w:hyperlink>
      <w:r>
        <w:rPr>
          <w:rFonts w:cs="Arial"/>
          <w:noProof/>
          <w:lang w:eastAsia="en-GB"/>
        </w:rPr>
        <w:t xml:space="preserve">, ‘Your annual allowance’ and ‘Your lifetime allowance’. </w:t>
      </w:r>
    </w:p>
    <w:p w14:paraId="133368A9" w14:textId="77777777" w:rsidR="001C7A17" w:rsidRDefault="001C7A17">
      <w:pPr>
        <w:spacing w:after="160" w:line="259" w:lineRule="auto"/>
        <w:rPr>
          <w:rFonts w:cs="Arial"/>
          <w:b/>
          <w:sz w:val="36"/>
          <w:szCs w:val="28"/>
        </w:rPr>
      </w:pPr>
      <w:r>
        <w:br w:type="page"/>
      </w:r>
    </w:p>
    <w:p w14:paraId="1D1A5B27" w14:textId="33670B90" w:rsidR="00A5057E" w:rsidRPr="00FF5758" w:rsidRDefault="00A5057E" w:rsidP="00C11555">
      <w:pPr>
        <w:pStyle w:val="Heading3"/>
      </w:pPr>
      <w:bookmarkStart w:id="294" w:name="_Toc39616264"/>
      <w:bookmarkStart w:id="295" w:name="_Toc29904066"/>
      <w:r w:rsidRPr="00FF5758">
        <w:lastRenderedPageBreak/>
        <w:t>After you have taken your pension</w:t>
      </w:r>
      <w:bookmarkEnd w:id="294"/>
      <w:bookmarkEnd w:id="295"/>
    </w:p>
    <w:p w14:paraId="681C1E50" w14:textId="587B8569" w:rsidR="00A5057E" w:rsidRPr="00FF5758" w:rsidRDefault="00A5057E" w:rsidP="00FF5758">
      <w:pPr>
        <w:rPr>
          <w:rFonts w:cs="Arial"/>
        </w:rPr>
      </w:pPr>
      <w:r w:rsidRPr="00FF5758">
        <w:rPr>
          <w:rFonts w:cs="Arial"/>
        </w:rPr>
        <w:t xml:space="preserve">In this section, we look at events that may happen once you are taking your </w:t>
      </w:r>
      <w:del w:id="296" w:author="Rachel Abbey" w:date="2020-06-09T14:59:00Z">
        <w:r w:rsidRPr="00FF5758">
          <w:rPr>
            <w:rFonts w:cs="Arial"/>
          </w:rPr>
          <w:delText>LGPS</w:delText>
        </w:r>
      </w:del>
      <w:ins w:id="297" w:author="Rachel Abbey" w:date="2020-06-09T14:59:00Z">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ins>
      <w:r w:rsidRPr="00FF5758">
        <w:rPr>
          <w:rFonts w:cs="Arial"/>
        </w:rPr>
        <w:t xml:space="preserve"> pension.</w:t>
      </w:r>
    </w:p>
    <w:p w14:paraId="0AE6F9E5" w14:textId="4D747826" w:rsidR="00A5057E" w:rsidRPr="00FF5758" w:rsidRDefault="00E10820" w:rsidP="00C11555">
      <w:pPr>
        <w:pStyle w:val="Heading4"/>
      </w:pPr>
      <w:r>
        <w:rPr>
          <w:noProof/>
          <w:lang w:eastAsia="en-GB"/>
        </w:rPr>
        <w:drawing>
          <wp:anchor distT="0" distB="0" distL="114300" distR="114300" simplePos="0" relativeHeight="251737088" behindDoc="0" locked="0" layoutInCell="1" allowOverlap="1" wp14:anchorId="57473FD3" wp14:editId="6DAF45F4">
            <wp:simplePos x="0" y="0"/>
            <wp:positionH relativeFrom="margin">
              <wp:align>left</wp:align>
            </wp:positionH>
            <wp:positionV relativeFrom="paragraph">
              <wp:posOffset>9592</wp:posOffset>
            </wp:positionV>
            <wp:extent cx="2060575" cy="13550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2060575" cy="1355090"/>
                    </a:xfrm>
                    <a:prstGeom prst="rect">
                      <a:avLst/>
                    </a:prstGeom>
                  </pic:spPr>
                </pic:pic>
              </a:graphicData>
            </a:graphic>
            <wp14:sizeRelH relativeFrom="page">
              <wp14:pctWidth>0</wp14:pctWidth>
            </wp14:sizeRelH>
            <wp14:sizeRelV relativeFrom="page">
              <wp14:pctHeight>0</wp14:pctHeight>
            </wp14:sizeRelV>
          </wp:anchor>
        </w:drawing>
      </w:r>
      <w:r w:rsidR="00A5057E" w:rsidRPr="00FF5758">
        <w:t>You get a new job</w:t>
      </w:r>
    </w:p>
    <w:p w14:paraId="5A0D89B3" w14:textId="15BA0555" w:rsidR="003C43C0" w:rsidRPr="00E51945" w:rsidRDefault="003C43C0" w:rsidP="00FF5758">
      <w:pPr>
        <w:rPr>
          <w:rFonts w:cs="Arial"/>
          <w:color w:val="FF0000"/>
        </w:rPr>
      </w:pPr>
      <w:r w:rsidRPr="00FF5758">
        <w:rPr>
          <w:rFonts w:cs="Arial"/>
        </w:rPr>
        <w:t xml:space="preserve">If you get a new job in local government, or with an employer who offers membership of the </w:t>
      </w:r>
      <w:del w:id="298" w:author="Rachel Abbey" w:date="2020-06-09T14:59:00Z">
        <w:r w:rsidRPr="00FF5758">
          <w:rPr>
            <w:rFonts w:cs="Arial"/>
          </w:rPr>
          <w:delText>LGPS</w:delText>
        </w:r>
      </w:del>
      <w:ins w:id="299" w:author="Rachel Abbey" w:date="2020-06-09T14:59:00Z">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ins>
      <w:r w:rsidRPr="00FF5758">
        <w:rPr>
          <w:rFonts w:cs="Arial"/>
        </w:rPr>
        <w:t xml:space="preserve">, you must tell </w:t>
      </w:r>
      <w:r w:rsidRPr="00E51945">
        <w:rPr>
          <w:rFonts w:cs="Arial"/>
          <w:color w:val="FF0000"/>
        </w:rPr>
        <w:t xml:space="preserve">us/your pension administrators/the pension fund in writing. Your pension is usually not affected (funds may wish to amend this text if their policy is to abate the pre 2014 element of the pension).  </w:t>
      </w:r>
    </w:p>
    <w:p w14:paraId="49ADD7BD" w14:textId="77777777" w:rsidR="003C43C0" w:rsidRPr="00FF5758" w:rsidRDefault="003C43C0" w:rsidP="00FF5758">
      <w:pPr>
        <w:rPr>
          <w:rFonts w:cs="Arial"/>
        </w:rPr>
      </w:pPr>
      <w:r w:rsidRPr="00FF5758">
        <w:rPr>
          <w:rFonts w:cs="Arial"/>
        </w:rPr>
        <w:t xml:space="preserve">If you are receiving a tier three ill health pension, you must let your former employer know if you start any paid work. </w:t>
      </w:r>
    </w:p>
    <w:p w14:paraId="2E9C7945" w14:textId="77777777" w:rsidR="003C43C0" w:rsidRPr="00FF5758" w:rsidRDefault="003C43C0" w:rsidP="00FF5758">
      <w:pPr>
        <w:rPr>
          <w:rFonts w:cs="Arial"/>
        </w:rPr>
      </w:pPr>
      <w:r w:rsidRPr="00FF5758">
        <w:rPr>
          <w:rFonts w:cs="Arial"/>
        </w:rPr>
        <w:t>If you return to work, your tax code may change. The tax office can provide further details.</w:t>
      </w:r>
    </w:p>
    <w:p w14:paraId="472E7B00" w14:textId="77777777" w:rsidR="003C43C0" w:rsidRPr="00FF5758" w:rsidRDefault="003C43C0" w:rsidP="00C11555">
      <w:pPr>
        <w:pStyle w:val="Heading4"/>
      </w:pPr>
      <w:r w:rsidRPr="00FF5758">
        <w:t>You move abroad</w:t>
      </w:r>
    </w:p>
    <w:p w14:paraId="5D317AFA" w14:textId="1C6B4ED8" w:rsidR="003C43C0" w:rsidRPr="00FF5758" w:rsidRDefault="003C43C0" w:rsidP="00FF5758">
      <w:pPr>
        <w:rPr>
          <w:rFonts w:cs="Arial"/>
        </w:rPr>
      </w:pPr>
      <w:r w:rsidRPr="00FF5758">
        <w:rPr>
          <w:rFonts w:cs="Arial"/>
        </w:rPr>
        <w:t xml:space="preserve">Your </w:t>
      </w:r>
      <w:del w:id="300" w:author="Rachel Abbey" w:date="2020-06-09T14:59:00Z">
        <w:r w:rsidRPr="00FF5758">
          <w:rPr>
            <w:rFonts w:cs="Arial"/>
          </w:rPr>
          <w:delText>LGPS</w:delText>
        </w:r>
      </w:del>
      <w:ins w:id="301" w:author="Rachel Abbey" w:date="2020-06-09T14:59:00Z">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ins>
      <w:r w:rsidRPr="00FF5758">
        <w:rPr>
          <w:rFonts w:cs="Arial"/>
        </w:rPr>
        <w:t xml:space="preserve"> pension can generally be paid to an overseas bank account. If you are thinking of moving </w:t>
      </w:r>
      <w:proofErr w:type="gramStart"/>
      <w:r w:rsidRPr="00FF5758">
        <w:rPr>
          <w:rFonts w:cs="Arial"/>
        </w:rPr>
        <w:t>abroad</w:t>
      </w:r>
      <w:proofErr w:type="gramEnd"/>
      <w:r w:rsidRPr="00FF5758">
        <w:rPr>
          <w:rFonts w:cs="Arial"/>
        </w:rPr>
        <w:t xml:space="preserve"> please contact </w:t>
      </w:r>
      <w:r w:rsidRPr="00FF5758">
        <w:rPr>
          <w:rFonts w:cs="Arial"/>
          <w:color w:val="FF0000"/>
        </w:rPr>
        <w:t xml:space="preserve">us/your pension administrators/the pension fund </w:t>
      </w:r>
      <w:r w:rsidRPr="00FF5758">
        <w:rPr>
          <w:rFonts w:cs="Arial"/>
        </w:rPr>
        <w:t>to ensure your pension payments continue.</w:t>
      </w:r>
    </w:p>
    <w:p w14:paraId="2E4632E9" w14:textId="73411AD9" w:rsidR="003C43C0" w:rsidRPr="00FF5758" w:rsidRDefault="00A9159E" w:rsidP="00C11555">
      <w:pPr>
        <w:pStyle w:val="Heading4"/>
        <w:rPr>
          <w:noProof/>
          <w:lang w:eastAsia="en-GB"/>
        </w:rPr>
      </w:pPr>
      <w:ins w:id="302" w:author="Rachel Abbey" w:date="2020-06-09T14:59:00Z">
        <w:r>
          <w:rPr>
            <w:noProof/>
            <w:lang w:eastAsia="en-GB"/>
          </w:rPr>
          <w:drawing>
            <wp:anchor distT="0" distB="0" distL="114300" distR="114300" simplePos="0" relativeHeight="251738112" behindDoc="0" locked="0" layoutInCell="1" allowOverlap="1" wp14:anchorId="55D4C544" wp14:editId="23AFF5EA">
              <wp:simplePos x="0" y="0"/>
              <wp:positionH relativeFrom="margin">
                <wp:align>left</wp:align>
              </wp:positionH>
              <wp:positionV relativeFrom="paragraph">
                <wp:posOffset>71120</wp:posOffset>
              </wp:positionV>
              <wp:extent cx="2691226" cy="1801504"/>
              <wp:effectExtent l="0" t="0" r="0" b="825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2691226" cy="1801504"/>
                      </a:xfrm>
                      <a:prstGeom prst="rect">
                        <a:avLst/>
                      </a:prstGeom>
                    </pic:spPr>
                  </pic:pic>
                </a:graphicData>
              </a:graphic>
              <wp14:sizeRelH relativeFrom="page">
                <wp14:pctWidth>0</wp14:pctWidth>
              </wp14:sizeRelH>
              <wp14:sizeRelV relativeFrom="page">
                <wp14:pctHeight>0</wp14:pctHeight>
              </wp14:sizeRelV>
            </wp:anchor>
          </w:drawing>
        </w:r>
      </w:ins>
      <w:r w:rsidR="003C43C0" w:rsidRPr="00FF5758">
        <w:rPr>
          <w:noProof/>
          <w:lang w:eastAsia="en-GB"/>
        </w:rPr>
        <w:t>Your marital status changes</w:t>
      </w:r>
    </w:p>
    <w:p w14:paraId="561BEA49" w14:textId="5BBC7A73" w:rsidR="003C43C0" w:rsidRPr="00FF5758" w:rsidRDefault="00E10820" w:rsidP="00FF5758">
      <w:pPr>
        <w:rPr>
          <w:rFonts w:cs="Arial"/>
        </w:rPr>
      </w:pPr>
      <w:del w:id="303" w:author="Rachel Abbey" w:date="2020-06-09T14:59:00Z">
        <w:r>
          <w:rPr>
            <w:noProof/>
            <w:lang w:eastAsia="en-GB"/>
          </w:rPr>
          <w:drawing>
            <wp:anchor distT="0" distB="0" distL="114300" distR="114300" simplePos="0" relativeHeight="251753472" behindDoc="0" locked="0" layoutInCell="1" allowOverlap="1" wp14:anchorId="68B280A4" wp14:editId="22FDFEE1">
              <wp:simplePos x="0" y="0"/>
              <wp:positionH relativeFrom="column">
                <wp:posOffset>0</wp:posOffset>
              </wp:positionH>
              <wp:positionV relativeFrom="paragraph">
                <wp:posOffset>246</wp:posOffset>
              </wp:positionV>
              <wp:extent cx="2691226" cy="1801504"/>
              <wp:effectExtent l="0" t="0" r="0" b="825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2691226" cy="1801504"/>
                      </a:xfrm>
                      <a:prstGeom prst="rect">
                        <a:avLst/>
                      </a:prstGeom>
                    </pic:spPr>
                  </pic:pic>
                </a:graphicData>
              </a:graphic>
              <wp14:sizeRelH relativeFrom="page">
                <wp14:pctWidth>0</wp14:pctWidth>
              </wp14:sizeRelH>
              <wp14:sizeRelV relativeFrom="page">
                <wp14:pctHeight>0</wp14:pctHeight>
              </wp14:sizeRelV>
            </wp:anchor>
          </w:drawing>
        </w:r>
      </w:del>
      <w:r w:rsidR="003C43C0" w:rsidRPr="00FF5758">
        <w:rPr>
          <w:rFonts w:cs="Arial"/>
        </w:rPr>
        <w:t xml:space="preserve">You need to keep </w:t>
      </w:r>
      <w:r w:rsidR="003C43C0" w:rsidRPr="00FF5758">
        <w:rPr>
          <w:rFonts w:cs="Arial"/>
          <w:color w:val="FF0000"/>
        </w:rPr>
        <w:t xml:space="preserve">us/your pension administrators/the pension fund </w:t>
      </w:r>
      <w:r w:rsidR="003C43C0" w:rsidRPr="00FF5758">
        <w:rPr>
          <w:rFonts w:cs="Arial"/>
        </w:rPr>
        <w:t xml:space="preserve">informed of any change in your marital status by forwarding </w:t>
      </w:r>
      <w:r w:rsidR="003C43C0" w:rsidRPr="00FF5758">
        <w:rPr>
          <w:rFonts w:cs="Arial"/>
          <w:color w:val="FF0000"/>
        </w:rPr>
        <w:t>a copy of the/the original certificate</w:t>
      </w:r>
      <w:r w:rsidR="003C43C0" w:rsidRPr="00FF5758">
        <w:rPr>
          <w:rFonts w:cs="Arial"/>
        </w:rPr>
        <w:t>.  This ensures that in the event of your death we have up</w:t>
      </w:r>
      <w:r w:rsidR="00EA72CC">
        <w:rPr>
          <w:rFonts w:cs="Arial"/>
        </w:rPr>
        <w:t xml:space="preserve"> </w:t>
      </w:r>
      <w:r w:rsidR="003C43C0" w:rsidRPr="00FF5758">
        <w:rPr>
          <w:rFonts w:cs="Arial"/>
        </w:rPr>
        <w:t>to</w:t>
      </w:r>
      <w:r w:rsidR="00EA72CC">
        <w:rPr>
          <w:rFonts w:cs="Arial"/>
        </w:rPr>
        <w:t xml:space="preserve"> </w:t>
      </w:r>
      <w:r w:rsidR="003C43C0" w:rsidRPr="00FF5758">
        <w:rPr>
          <w:rFonts w:cs="Arial"/>
        </w:rPr>
        <w:t xml:space="preserve">date details.  </w:t>
      </w:r>
    </w:p>
    <w:p w14:paraId="4BF12E5B" w14:textId="7AC84856" w:rsidR="003C43C0" w:rsidRPr="00FF5758" w:rsidRDefault="003C43C0" w:rsidP="00FF5758">
      <w:pPr>
        <w:rPr>
          <w:rFonts w:cs="Arial"/>
        </w:rPr>
      </w:pPr>
      <w:r w:rsidRPr="00FF5758">
        <w:rPr>
          <w:rFonts w:cs="Arial"/>
        </w:rPr>
        <w:t xml:space="preserve">You may also wish to complete a new expression of wish form to let </w:t>
      </w:r>
      <w:r w:rsidRPr="00FF5758">
        <w:rPr>
          <w:rFonts w:cs="Arial"/>
          <w:color w:val="FF0000"/>
        </w:rPr>
        <w:t>us/your fund</w:t>
      </w:r>
      <w:r w:rsidRPr="00FF5758">
        <w:rPr>
          <w:rFonts w:cs="Arial"/>
        </w:rPr>
        <w:t xml:space="preserve"> know who you would like any death gran</w:t>
      </w:r>
      <w:r w:rsidR="00B125FE">
        <w:rPr>
          <w:rFonts w:cs="Arial"/>
        </w:rPr>
        <w:t>t</w:t>
      </w:r>
      <w:r w:rsidRPr="00FF5758">
        <w:rPr>
          <w:rFonts w:cs="Arial"/>
        </w:rPr>
        <w:t xml:space="preserve"> paid to.</w:t>
      </w:r>
    </w:p>
    <w:p w14:paraId="6466C944" w14:textId="77777777" w:rsidR="003C43C0" w:rsidRPr="00FF5758" w:rsidRDefault="003C43C0" w:rsidP="00C11555">
      <w:pPr>
        <w:pStyle w:val="Heading4"/>
      </w:pPr>
      <w:r w:rsidRPr="00FF5758">
        <w:lastRenderedPageBreak/>
        <w:t>You change address</w:t>
      </w:r>
    </w:p>
    <w:p w14:paraId="56442B1D" w14:textId="75505941" w:rsidR="003C43C0" w:rsidRDefault="003C43C0" w:rsidP="00FF5758">
      <w:pPr>
        <w:rPr>
          <w:rFonts w:cs="Arial"/>
        </w:rPr>
      </w:pPr>
      <w:r w:rsidRPr="00350C64">
        <w:rPr>
          <w:rFonts w:cs="Arial"/>
        </w:rPr>
        <w:t xml:space="preserve">If you </w:t>
      </w:r>
      <w:proofErr w:type="gramStart"/>
      <w:r w:rsidRPr="00350C64">
        <w:rPr>
          <w:rFonts w:cs="Arial"/>
        </w:rPr>
        <w:t>move house</w:t>
      </w:r>
      <w:proofErr w:type="gramEnd"/>
      <w:r w:rsidRPr="00350C64">
        <w:rPr>
          <w:rFonts w:cs="Arial"/>
        </w:rPr>
        <w:t xml:space="preserve"> or change bank account you must tell</w:t>
      </w:r>
      <w:r w:rsidRPr="00FF5758">
        <w:rPr>
          <w:rStyle w:val="Heading2Char"/>
          <w:sz w:val="24"/>
          <w:szCs w:val="24"/>
        </w:rPr>
        <w:t xml:space="preserve"> </w:t>
      </w:r>
      <w:r w:rsidRPr="00FF5758">
        <w:rPr>
          <w:rFonts w:cs="Arial"/>
          <w:color w:val="FF0000"/>
        </w:rPr>
        <w:t>us/your pension administrators/the pension fund</w:t>
      </w:r>
      <w:r w:rsidRPr="00FF5758">
        <w:rPr>
          <w:rFonts w:cs="Arial"/>
        </w:rPr>
        <w:t xml:space="preserve">. Please </w:t>
      </w:r>
      <w:r w:rsidRPr="00FF5758">
        <w:rPr>
          <w:rFonts w:cs="Arial"/>
          <w:color w:val="FF0000"/>
        </w:rPr>
        <w:t xml:space="preserve">contact us in writing/telephone/visit &lt;&lt;link&gt;&gt; </w:t>
      </w:r>
      <w:r w:rsidRPr="00FF5758">
        <w:rPr>
          <w:rFonts w:cs="Arial"/>
        </w:rPr>
        <w:t xml:space="preserve">as </w:t>
      </w:r>
      <w:r w:rsidR="00350C64">
        <w:rPr>
          <w:rFonts w:cs="Arial"/>
        </w:rPr>
        <w:t>soon as possible to give</w:t>
      </w:r>
      <w:r w:rsidRPr="00FF5758">
        <w:rPr>
          <w:rFonts w:cs="Arial"/>
        </w:rPr>
        <w:t xml:space="preserve"> </w:t>
      </w:r>
      <w:r w:rsidR="00E51945">
        <w:rPr>
          <w:rFonts w:cs="Arial"/>
        </w:rPr>
        <w:t xml:space="preserve">us </w:t>
      </w:r>
      <w:r w:rsidRPr="00FF5758">
        <w:rPr>
          <w:rFonts w:cs="Arial"/>
        </w:rPr>
        <w:t xml:space="preserve">the new details. </w:t>
      </w:r>
    </w:p>
    <w:p w14:paraId="267D0D33" w14:textId="77777777" w:rsidR="00E51945" w:rsidRDefault="00E51945" w:rsidP="00FF5758">
      <w:pPr>
        <w:rPr>
          <w:rFonts w:cs="Arial"/>
        </w:rPr>
      </w:pPr>
    </w:p>
    <w:p w14:paraId="0E05C3E3" w14:textId="0E389DB4" w:rsidR="00350C64" w:rsidRDefault="00350C64" w:rsidP="00C11555">
      <w:pPr>
        <w:pStyle w:val="Heading4"/>
      </w:pPr>
      <w:r>
        <w:t>Death benefits</w:t>
      </w:r>
    </w:p>
    <w:p w14:paraId="363B83F8" w14:textId="1F161BB6" w:rsidR="003C43C0" w:rsidRPr="00FF5758" w:rsidRDefault="00E10820" w:rsidP="00FF5758">
      <w:pPr>
        <w:rPr>
          <w:rFonts w:cs="Arial"/>
        </w:rPr>
      </w:pPr>
      <w:r>
        <w:rPr>
          <w:noProof/>
          <w:lang w:eastAsia="en-GB"/>
        </w:rPr>
        <w:drawing>
          <wp:anchor distT="0" distB="0" distL="114300" distR="114300" simplePos="0" relativeHeight="251739136" behindDoc="0" locked="0" layoutInCell="1" allowOverlap="1" wp14:anchorId="55F75CC6" wp14:editId="28F54179">
            <wp:simplePos x="0" y="0"/>
            <wp:positionH relativeFrom="margin">
              <wp:align>right</wp:align>
            </wp:positionH>
            <wp:positionV relativeFrom="paragraph">
              <wp:posOffset>7383</wp:posOffset>
            </wp:positionV>
            <wp:extent cx="2299335" cy="1555115"/>
            <wp:effectExtent l="0" t="0" r="5715" b="698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2299335" cy="1555115"/>
                    </a:xfrm>
                    <a:prstGeom prst="rect">
                      <a:avLst/>
                    </a:prstGeom>
                  </pic:spPr>
                </pic:pic>
              </a:graphicData>
            </a:graphic>
            <wp14:sizeRelH relativeFrom="page">
              <wp14:pctWidth>0</wp14:pctWidth>
            </wp14:sizeRelH>
            <wp14:sizeRelV relativeFrom="page">
              <wp14:pctHeight>0</wp14:pctHeight>
            </wp14:sizeRelV>
          </wp:anchor>
        </w:drawing>
      </w:r>
      <w:r w:rsidR="003C43C0" w:rsidRPr="00FF5758">
        <w:rPr>
          <w:rFonts w:cs="Arial"/>
        </w:rPr>
        <w:t>Once you take your pension, it is paid to you for the rest of your life.</w:t>
      </w:r>
      <w:r w:rsidRPr="00E10820">
        <w:rPr>
          <w:noProof/>
          <w:lang w:eastAsia="en-GB"/>
        </w:rPr>
        <w:t xml:space="preserve"> </w:t>
      </w:r>
      <w:r w:rsidR="003C43C0" w:rsidRPr="00FF5758">
        <w:rPr>
          <w:rFonts w:cs="Arial"/>
        </w:rPr>
        <w:t xml:space="preserve"> </w:t>
      </w:r>
    </w:p>
    <w:p w14:paraId="2A24B5A9" w14:textId="77777777" w:rsidR="003C43C0" w:rsidRDefault="003C43C0" w:rsidP="00FF5758">
      <w:pPr>
        <w:rPr>
          <w:rFonts w:cs="Arial"/>
        </w:rPr>
      </w:pPr>
      <w:r w:rsidRPr="00FF5758">
        <w:rPr>
          <w:rFonts w:cs="Arial"/>
        </w:rPr>
        <w:t xml:space="preserve">If you die after you have taken your pension, payment of your pension will stop. Your next-of-kin or person dealing with your estate should inform </w:t>
      </w:r>
      <w:r w:rsidRPr="00FF5758">
        <w:rPr>
          <w:rFonts w:cs="Arial"/>
          <w:bCs/>
          <w:iCs/>
          <w:color w:val="FF0000"/>
        </w:rPr>
        <w:t xml:space="preserve">us/your pension administrators/the pension fund </w:t>
      </w:r>
      <w:r w:rsidRPr="00FF5758">
        <w:rPr>
          <w:rFonts w:cs="Arial"/>
          <w:color w:val="000000" w:themeColor="text1"/>
        </w:rPr>
        <w:t xml:space="preserve">of </w:t>
      </w:r>
      <w:r w:rsidRPr="00FF5758">
        <w:rPr>
          <w:rFonts w:cs="Arial"/>
        </w:rPr>
        <w:t>your death. They should do this as soon as possible so your pension is not overpaid.</w:t>
      </w:r>
    </w:p>
    <w:p w14:paraId="5DD32871" w14:textId="00EFC46D" w:rsidR="003C43C0" w:rsidRDefault="00D0516D" w:rsidP="001C7A17">
      <w:r>
        <w:t xml:space="preserve">If you die before </w:t>
      </w:r>
      <w:r w:rsidR="003C43C0" w:rsidRPr="00FF5758">
        <w:t>age 75 and less than ten years’ pension has been paid to you</w:t>
      </w:r>
      <w:r>
        <w:t>, a</w:t>
      </w:r>
      <w:r w:rsidRPr="00FF5758">
        <w:t xml:space="preserve"> lump sum death grant</w:t>
      </w:r>
      <w:r>
        <w:t xml:space="preserve"> may be paid</w:t>
      </w:r>
      <w:r w:rsidR="003C43C0" w:rsidRPr="00FF5758">
        <w:t>. The amount payable would be:</w:t>
      </w:r>
    </w:p>
    <w:p w14:paraId="4AA68E1C" w14:textId="77777777" w:rsidR="003C43C0" w:rsidRPr="001C7A17" w:rsidRDefault="003C43C0" w:rsidP="001C7A17">
      <w:pPr>
        <w:pStyle w:val="ListParagraph"/>
        <w:numPr>
          <w:ilvl w:val="0"/>
          <w:numId w:val="17"/>
        </w:numPr>
        <w:ind w:left="851"/>
      </w:pPr>
      <w:r w:rsidRPr="001C7A17">
        <w:t>ten times your annual pension (adjusted if you exchanged pension for tax-free lump sum)</w:t>
      </w:r>
    </w:p>
    <w:p w14:paraId="72A69831" w14:textId="1FC09B17" w:rsidR="003C43C0" w:rsidRPr="001C7A17" w:rsidRDefault="003C43C0" w:rsidP="001C7A17">
      <w:pPr>
        <w:pStyle w:val="ListParagraph"/>
        <w:numPr>
          <w:ilvl w:val="0"/>
          <w:numId w:val="17"/>
        </w:numPr>
        <w:ind w:left="851"/>
      </w:pPr>
      <w:r w:rsidRPr="001C7A17">
        <w:t xml:space="preserve">less the amount </w:t>
      </w:r>
      <w:r w:rsidR="00B125FE" w:rsidRPr="001C7A17">
        <w:t>of pension already paid to you.</w:t>
      </w:r>
    </w:p>
    <w:p w14:paraId="7C298FB3" w14:textId="77777777" w:rsidR="00193F56" w:rsidRDefault="003C43C0" w:rsidP="001C7A17">
      <w:r w:rsidRPr="00FF5758">
        <w:t>A survivor pension will be paid to your spouse or civil partner after you die. A survivor pension may be paid to your cohabiting partner and/or children, subject to certain qualifying conditions.</w:t>
      </w:r>
    </w:p>
    <w:p w14:paraId="3E6F930B" w14:textId="77777777" w:rsidR="003C43C0" w:rsidRPr="00FF5758" w:rsidRDefault="003C43C0" w:rsidP="00C11555">
      <w:pPr>
        <w:pStyle w:val="Heading4"/>
      </w:pPr>
      <w:r w:rsidRPr="00FF5758">
        <w:t>Further information</w:t>
      </w:r>
    </w:p>
    <w:p w14:paraId="5968DC92" w14:textId="5F675569" w:rsidR="003C43C0" w:rsidRPr="005127C7" w:rsidRDefault="00541FAC" w:rsidP="001C7A17">
      <w:pPr>
        <w:rPr>
          <w:color w:val="auto"/>
        </w:rPr>
      </w:pPr>
      <w:r>
        <w:t xml:space="preserve">You can find out more about </w:t>
      </w:r>
      <w:r w:rsidR="00663A54">
        <w:fldChar w:fldCharType="begin"/>
      </w:r>
      <w:r w:rsidR="00663A54">
        <w:instrText xml:space="preserve"> HYPERLINK "http://www.lgpsmember.org/arl/already-left-prot.php" </w:instrText>
      </w:r>
      <w:r w:rsidR="00663A54">
        <w:fldChar w:fldCharType="separate"/>
      </w:r>
      <w:r w:rsidR="003C43C0" w:rsidRPr="00541FAC">
        <w:rPr>
          <w:rStyle w:val="Hyperlink"/>
          <w:rFonts w:cs="Arial"/>
        </w:rPr>
        <w:t xml:space="preserve">death benefits in the </w:t>
      </w:r>
      <w:del w:id="304" w:author="Rachel Abbey" w:date="2020-06-09T14:59:00Z">
        <w:r w:rsidR="003C43C0" w:rsidRPr="00541FAC">
          <w:rPr>
            <w:rStyle w:val="Hyperlink"/>
            <w:rFonts w:cs="Arial"/>
          </w:rPr>
          <w:delText>LGPS</w:delText>
        </w:r>
      </w:del>
      <w:ins w:id="305" w:author="Rachel Abbey" w:date="2020-06-09T14:59:00Z">
        <w:r w:rsidR="003C43C0" w:rsidRPr="00541FAC">
          <w:rPr>
            <w:rStyle w:val="Hyperlink"/>
            <w:rFonts w:cs="Arial"/>
          </w:rPr>
          <w:t>L</w:t>
        </w:r>
        <w:r w:rsidR="002C3533" w:rsidRPr="002C3533">
          <w:rPr>
            <w:rStyle w:val="Hyperlink"/>
            <w:rFonts w:cs="Arial"/>
            <w:spacing w:val="-70"/>
          </w:rPr>
          <w:t> </w:t>
        </w:r>
        <w:r w:rsidR="003C43C0" w:rsidRPr="00541FAC">
          <w:rPr>
            <w:rStyle w:val="Hyperlink"/>
            <w:rFonts w:cs="Arial"/>
          </w:rPr>
          <w:t>G</w:t>
        </w:r>
        <w:r w:rsidR="002C3533" w:rsidRPr="002C3533">
          <w:rPr>
            <w:rStyle w:val="Hyperlink"/>
            <w:rFonts w:cs="Arial"/>
            <w:spacing w:val="-70"/>
          </w:rPr>
          <w:t> </w:t>
        </w:r>
        <w:r w:rsidR="003C43C0" w:rsidRPr="00541FAC">
          <w:rPr>
            <w:rStyle w:val="Hyperlink"/>
            <w:rFonts w:cs="Arial"/>
          </w:rPr>
          <w:t>P</w:t>
        </w:r>
        <w:r w:rsidR="002C3533" w:rsidRPr="002C3533">
          <w:rPr>
            <w:rStyle w:val="Hyperlink"/>
            <w:rFonts w:cs="Arial"/>
            <w:spacing w:val="-70"/>
          </w:rPr>
          <w:t> </w:t>
        </w:r>
        <w:r w:rsidR="003C43C0" w:rsidRPr="00541FAC">
          <w:rPr>
            <w:rStyle w:val="Hyperlink"/>
            <w:rFonts w:cs="Arial"/>
          </w:rPr>
          <w:t>S</w:t>
        </w:r>
      </w:ins>
      <w:r w:rsidR="00663A54">
        <w:rPr>
          <w:rStyle w:val="Hyperlink"/>
          <w:rFonts w:cs="Arial"/>
        </w:rPr>
        <w:fldChar w:fldCharType="end"/>
      </w:r>
      <w:del w:id="306" w:author="Rachel Abbey" w:date="2020-06-09T14:59:00Z">
        <w:r>
          <w:rPr>
            <w:rFonts w:cs="Arial"/>
          </w:rPr>
          <w:delText xml:space="preserve"> on the </w:delText>
        </w:r>
        <w:r w:rsidR="00663A54">
          <w:fldChar w:fldCharType="begin"/>
        </w:r>
        <w:r w:rsidR="00663A54">
          <w:delInstrText xml:space="preserve"> HYPERLINK "http://www.lgpsmember.org" </w:delInstrText>
        </w:r>
        <w:r w:rsidR="00663A54">
          <w:fldChar w:fldCharType="separate"/>
        </w:r>
        <w:r w:rsidRPr="00541FAC">
          <w:rPr>
            <w:rStyle w:val="Hyperlink"/>
            <w:rFonts w:cs="Arial"/>
          </w:rPr>
          <w:delText>LGPS member website</w:delText>
        </w:r>
        <w:r w:rsidR="00663A54">
          <w:rPr>
            <w:rStyle w:val="Hyperlink"/>
            <w:rFonts w:cs="Arial"/>
          </w:rPr>
          <w:fldChar w:fldCharType="end"/>
        </w:r>
        <w:r>
          <w:rPr>
            <w:rFonts w:cs="Arial"/>
          </w:rPr>
          <w:delText>.</w:delText>
        </w:r>
      </w:del>
      <w:ins w:id="307" w:author="Rachel Abbey" w:date="2020-06-09T14:59:00Z">
        <w:r>
          <w:t xml:space="preserve"> on the </w:t>
        </w:r>
        <w:r w:rsidR="00663A54">
          <w:fldChar w:fldCharType="begin"/>
        </w:r>
        <w:r w:rsidR="00663A54">
          <w:instrText xml:space="preserve"> HYPERLINK "http://www.lgpsmember.org/" </w:instrText>
        </w:r>
        <w:r w:rsidR="00663A54">
          <w:fldChar w:fldCharType="separate"/>
        </w:r>
        <w:r w:rsidR="00B04132">
          <w:rPr>
            <w:rStyle w:val="Hyperlink"/>
            <w:rFonts w:cs="Arial"/>
          </w:rPr>
          <w:t>L</w:t>
        </w:r>
        <w:r w:rsidR="00B04132" w:rsidRPr="00452324">
          <w:rPr>
            <w:rStyle w:val="Hyperlink"/>
            <w:rFonts w:cs="Arial"/>
            <w:spacing w:val="-70"/>
          </w:rPr>
          <w:t> </w:t>
        </w:r>
        <w:r w:rsidR="00B04132">
          <w:rPr>
            <w:rStyle w:val="Hyperlink"/>
            <w:rFonts w:cs="Arial"/>
          </w:rPr>
          <w:t>G</w:t>
        </w:r>
        <w:r w:rsidR="00B04132" w:rsidRPr="00452324">
          <w:rPr>
            <w:rStyle w:val="Hyperlink"/>
            <w:rFonts w:cs="Arial"/>
            <w:spacing w:val="-70"/>
          </w:rPr>
          <w:t> </w:t>
        </w:r>
        <w:r w:rsidR="00B04132">
          <w:rPr>
            <w:rStyle w:val="Hyperlink"/>
            <w:rFonts w:cs="Arial"/>
          </w:rPr>
          <w:t>P</w:t>
        </w:r>
        <w:r w:rsidR="00B04132" w:rsidRPr="00452324">
          <w:rPr>
            <w:rStyle w:val="Hyperlink"/>
            <w:rFonts w:cs="Arial"/>
            <w:spacing w:val="-70"/>
          </w:rPr>
          <w:t> </w:t>
        </w:r>
        <w:r w:rsidR="00B04132">
          <w:rPr>
            <w:rStyle w:val="Hyperlink"/>
            <w:rFonts w:cs="Arial"/>
          </w:rPr>
          <w:t>S member website</w:t>
        </w:r>
        <w:r w:rsidR="00663A54">
          <w:rPr>
            <w:rStyle w:val="Hyperlink"/>
            <w:rFonts w:cs="Arial"/>
          </w:rPr>
          <w:fldChar w:fldCharType="end"/>
        </w:r>
        <w:r>
          <w:t>.</w:t>
        </w:r>
      </w:ins>
      <w:r>
        <w:t xml:space="preserve"> </w:t>
      </w:r>
      <w:r w:rsidR="003C43C0" w:rsidRPr="00FF5758">
        <w:t xml:space="preserve"> </w:t>
      </w:r>
      <w:r>
        <w:t>You can also</w:t>
      </w:r>
      <w:r w:rsidR="00F7577B">
        <w:t xml:space="preserve"> watch the </w:t>
      </w:r>
      <w:hyperlink r:id="rId39" w:history="1">
        <w:r w:rsidRPr="00541FAC">
          <w:rPr>
            <w:rStyle w:val="Hyperlink"/>
            <w:rFonts w:cs="Arial"/>
          </w:rPr>
          <w:t>Pensions made simple videos</w:t>
        </w:r>
      </w:hyperlink>
      <w:r>
        <w:t xml:space="preserve">, including ‘Protection for your family’. </w:t>
      </w:r>
    </w:p>
    <w:p w14:paraId="101C0201" w14:textId="1A4475F0" w:rsidR="003C43C0" w:rsidRPr="00FF5758" w:rsidRDefault="003C43C0" w:rsidP="00C11555">
      <w:pPr>
        <w:pStyle w:val="Heading3"/>
      </w:pPr>
      <w:bookmarkStart w:id="308" w:name="_Taking_your_LGPS"/>
      <w:bookmarkStart w:id="309" w:name="_Toc39616265"/>
      <w:bookmarkStart w:id="310" w:name="_Toc29904067"/>
      <w:bookmarkEnd w:id="308"/>
      <w:r w:rsidRPr="00FF5758">
        <w:t xml:space="preserve">Taking your </w:t>
      </w:r>
      <w:del w:id="311" w:author="Rachel Abbey" w:date="2020-06-09T14:59:00Z">
        <w:r w:rsidRPr="00FF5758">
          <w:delText>LGPS</w:delText>
        </w:r>
      </w:del>
      <w:ins w:id="312" w:author="Rachel Abbey" w:date="2020-06-09T14:59:00Z">
        <w:r w:rsidR="005173F4" w:rsidRPr="00FF5758">
          <w:t>L</w:t>
        </w:r>
        <w:r w:rsidR="005173F4" w:rsidRPr="0042597B">
          <w:rPr>
            <w:spacing w:val="-70"/>
          </w:rPr>
          <w:t> </w:t>
        </w:r>
        <w:r w:rsidR="005173F4" w:rsidRPr="00FF5758">
          <w:t>G</w:t>
        </w:r>
        <w:r w:rsidR="005173F4" w:rsidRPr="0042597B">
          <w:rPr>
            <w:spacing w:val="-70"/>
          </w:rPr>
          <w:t> </w:t>
        </w:r>
        <w:r w:rsidR="005173F4" w:rsidRPr="00FF5758">
          <w:t>P</w:t>
        </w:r>
        <w:r w:rsidR="005173F4" w:rsidRPr="0042597B">
          <w:rPr>
            <w:spacing w:val="-70"/>
          </w:rPr>
          <w:t> </w:t>
        </w:r>
        <w:r w:rsidR="005173F4" w:rsidRPr="00FF5758">
          <w:t>S</w:t>
        </w:r>
      </w:ins>
      <w:r w:rsidRPr="00FF5758">
        <w:t xml:space="preserve"> pension – the process</w:t>
      </w:r>
      <w:bookmarkEnd w:id="309"/>
      <w:bookmarkEnd w:id="310"/>
    </w:p>
    <w:p w14:paraId="29B902F1" w14:textId="77777777" w:rsidR="003C43C0" w:rsidRPr="00FF5758" w:rsidRDefault="003C43C0" w:rsidP="00193F56">
      <w:pPr>
        <w:rPr>
          <w:rFonts w:cs="Arial"/>
        </w:rPr>
      </w:pPr>
      <w:r w:rsidRPr="00FF5758">
        <w:rPr>
          <w:rFonts w:cs="Arial"/>
        </w:rPr>
        <w:t>In this section we look at:</w:t>
      </w:r>
    </w:p>
    <w:p w14:paraId="14639C80" w14:textId="4F6D3507" w:rsidR="003C43C0" w:rsidRPr="00FF5758" w:rsidRDefault="003C43C0" w:rsidP="001C7A17">
      <w:pPr>
        <w:pStyle w:val="ListParagraph"/>
        <w:numPr>
          <w:ilvl w:val="0"/>
          <w:numId w:val="18"/>
        </w:numPr>
        <w:ind w:left="851"/>
      </w:pPr>
      <w:r w:rsidRPr="00FF5758">
        <w:t xml:space="preserve">what you should think about when you are planning to take your </w:t>
      </w:r>
      <w:del w:id="313" w:author="Rachel Abbey" w:date="2020-06-09T14:59:00Z">
        <w:r w:rsidRPr="00FF5758">
          <w:rPr>
            <w:rFonts w:cs="Arial"/>
          </w:rPr>
          <w:delText>LGPS</w:delText>
        </w:r>
      </w:del>
      <w:ins w:id="314" w:author="Rachel Abbey" w:date="2020-06-09T14:59:00Z">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ins>
      <w:r w:rsidRPr="00FF5758">
        <w:t xml:space="preserve"> pension, and</w:t>
      </w:r>
    </w:p>
    <w:p w14:paraId="4C7786B5" w14:textId="77777777" w:rsidR="003C43C0" w:rsidRPr="00FF5758" w:rsidRDefault="003C43C0" w:rsidP="001C7A17">
      <w:pPr>
        <w:pStyle w:val="ListParagraph"/>
        <w:numPr>
          <w:ilvl w:val="0"/>
          <w:numId w:val="18"/>
        </w:numPr>
        <w:ind w:left="851"/>
        <w:rPr>
          <w:color w:val="000000" w:themeColor="text1"/>
          <w:szCs w:val="24"/>
        </w:rPr>
      </w:pPr>
      <w:r w:rsidRPr="00FF5758">
        <w:t>what happens next when you have made a final decision to retire.</w:t>
      </w:r>
    </w:p>
    <w:p w14:paraId="6A928611" w14:textId="122E1C1C" w:rsidR="00350C64" w:rsidRDefault="00350C64" w:rsidP="00C11555">
      <w:pPr>
        <w:pStyle w:val="Heading4"/>
      </w:pPr>
      <w:r>
        <w:lastRenderedPageBreak/>
        <w:t>Pre-retirement training</w:t>
      </w:r>
    </w:p>
    <w:p w14:paraId="3891EDD1" w14:textId="77777777" w:rsidR="003C43C0" w:rsidRPr="00193F56" w:rsidRDefault="003C43C0" w:rsidP="00193F56">
      <w:pPr>
        <w:rPr>
          <w:rFonts w:cs="Arial"/>
          <w:color w:val="FF0000"/>
        </w:rPr>
      </w:pPr>
      <w:r w:rsidRPr="00193F56">
        <w:rPr>
          <w:rFonts w:cs="Arial"/>
          <w:color w:val="FF0000"/>
        </w:rPr>
        <w:t>Some employers offer courses for their employees who are approaching retirement. Topics covered will vary depending on who is delivering the course. Attending this type of session can give you:</w:t>
      </w:r>
    </w:p>
    <w:p w14:paraId="7F7AA386" w14:textId="77777777" w:rsidR="003C43C0" w:rsidRPr="00193F56" w:rsidRDefault="003C43C0" w:rsidP="00193F56">
      <w:pPr>
        <w:pStyle w:val="ListParagraph"/>
        <w:numPr>
          <w:ilvl w:val="0"/>
          <w:numId w:val="7"/>
        </w:numPr>
        <w:rPr>
          <w:rFonts w:cs="Arial"/>
          <w:color w:val="FF0000"/>
        </w:rPr>
      </w:pPr>
      <w:r w:rsidRPr="00193F56">
        <w:rPr>
          <w:rFonts w:cs="Arial"/>
          <w:color w:val="FF0000"/>
        </w:rPr>
        <w:t>useful information about what you should consider before retirement</w:t>
      </w:r>
    </w:p>
    <w:p w14:paraId="1EE036AE" w14:textId="77777777" w:rsidR="003C43C0" w:rsidRPr="00193F56" w:rsidRDefault="003C43C0" w:rsidP="00193F56">
      <w:pPr>
        <w:pStyle w:val="ListParagraph"/>
        <w:numPr>
          <w:ilvl w:val="0"/>
          <w:numId w:val="7"/>
        </w:numPr>
        <w:rPr>
          <w:rFonts w:cs="Arial"/>
          <w:color w:val="FF0000"/>
        </w:rPr>
      </w:pPr>
      <w:r w:rsidRPr="00193F56">
        <w:rPr>
          <w:rFonts w:cs="Arial"/>
          <w:color w:val="FF0000"/>
        </w:rPr>
        <w:t>the opportunity to have an expert answer your questions</w:t>
      </w:r>
    </w:p>
    <w:p w14:paraId="1A9E7360" w14:textId="77777777" w:rsidR="003C43C0" w:rsidRPr="00193F56" w:rsidRDefault="003C43C0" w:rsidP="00193F56">
      <w:pPr>
        <w:pStyle w:val="ListParagraph"/>
        <w:numPr>
          <w:ilvl w:val="0"/>
          <w:numId w:val="7"/>
        </w:numPr>
        <w:rPr>
          <w:rFonts w:cs="Arial"/>
          <w:color w:val="FF0000"/>
        </w:rPr>
      </w:pPr>
      <w:r w:rsidRPr="00193F56">
        <w:rPr>
          <w:rFonts w:cs="Arial"/>
          <w:color w:val="FF0000"/>
        </w:rPr>
        <w:t xml:space="preserve">a forum to share your views and experiences with colleagues who are also approaching retirement. </w:t>
      </w:r>
    </w:p>
    <w:p w14:paraId="29C09DA2" w14:textId="77777777" w:rsidR="003C43C0" w:rsidRPr="00193F56" w:rsidRDefault="003C43C0" w:rsidP="001C7A17">
      <w:pPr>
        <w:pStyle w:val="NormalWeb"/>
        <w:spacing w:before="0" w:beforeAutospacing="0" w:after="240" w:afterAutospacing="0" w:line="240" w:lineRule="auto"/>
        <w:rPr>
          <w:rFonts w:ascii="Arial" w:hAnsi="Arial" w:cs="Arial"/>
          <w:color w:val="FF0000"/>
          <w:szCs w:val="24"/>
        </w:rPr>
      </w:pPr>
      <w:r w:rsidRPr="00193F56">
        <w:rPr>
          <w:rFonts w:ascii="Arial" w:hAnsi="Arial" w:cs="Arial"/>
          <w:color w:val="FF0000"/>
        </w:rPr>
        <w:t>Contact your employer to find out what training they offer.</w:t>
      </w:r>
    </w:p>
    <w:p w14:paraId="44349594" w14:textId="305B1DD1" w:rsidR="00350C64" w:rsidRDefault="00350C64" w:rsidP="00C11555">
      <w:pPr>
        <w:pStyle w:val="Heading4"/>
      </w:pPr>
      <w:r>
        <w:t>Notice period</w:t>
      </w:r>
    </w:p>
    <w:p w14:paraId="61DBA59A" w14:textId="2B983A44" w:rsidR="003C43C0" w:rsidRPr="00FF5758" w:rsidRDefault="003C43C0" w:rsidP="00193F56">
      <w:pPr>
        <w:rPr>
          <w:rFonts w:cs="Arial"/>
        </w:rPr>
      </w:pPr>
      <w:r w:rsidRPr="00FF5758">
        <w:rPr>
          <w:rFonts w:cs="Arial"/>
        </w:rPr>
        <w:t xml:space="preserve">The process to pay your </w:t>
      </w:r>
      <w:del w:id="315" w:author="Rachel Abbey" w:date="2020-06-09T14:59:00Z">
        <w:r w:rsidRPr="00FF5758">
          <w:rPr>
            <w:rFonts w:cs="Arial"/>
          </w:rPr>
          <w:delText>LGPS</w:delText>
        </w:r>
      </w:del>
      <w:ins w:id="316" w:author="Rachel Abbey" w:date="2020-06-09T14:59:00Z">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ins>
      <w:r w:rsidRPr="00FF5758">
        <w:rPr>
          <w:rFonts w:cs="Arial"/>
        </w:rPr>
        <w:t xml:space="preserve"> pension can be complex. You may need to give your employer more notice than the period set out in your contract of employment to make sure your pension is paid on time. </w:t>
      </w:r>
    </w:p>
    <w:p w14:paraId="3293A69B" w14:textId="656B4D51" w:rsidR="00350C64" w:rsidRDefault="00350C64" w:rsidP="00C11555">
      <w:pPr>
        <w:pStyle w:val="Heading4"/>
      </w:pPr>
      <w:r>
        <w:t>Income and spending after retirement</w:t>
      </w:r>
    </w:p>
    <w:p w14:paraId="48EC877C" w14:textId="77777777" w:rsidR="003C43C0" w:rsidRPr="00FF5758" w:rsidRDefault="003C43C0" w:rsidP="00193F56">
      <w:pPr>
        <w:rPr>
          <w:rFonts w:cs="Arial"/>
        </w:rPr>
      </w:pPr>
      <w:r w:rsidRPr="00FF5758">
        <w:rPr>
          <w:rFonts w:cs="Arial"/>
        </w:rPr>
        <w:t xml:space="preserve">It is important that you think about your retirement income before you leave your job. Some costs will reduce after you stop working. Your travel costs may drop, you are likely to pay less tax and you will not pay national insurance. Other costs such as household bills may increase when you stop working. </w:t>
      </w:r>
    </w:p>
    <w:p w14:paraId="3CFDCC3A" w14:textId="668B3393" w:rsidR="003C43C0" w:rsidRPr="00FF5758" w:rsidRDefault="003C43C0" w:rsidP="00193F56">
      <w:pPr>
        <w:rPr>
          <w:rFonts w:cs="Arial"/>
        </w:rPr>
      </w:pPr>
      <w:r w:rsidRPr="00FF5758">
        <w:rPr>
          <w:rFonts w:cs="Arial"/>
        </w:rPr>
        <w:t xml:space="preserve">Depending on your age when you stop working, you may be able to take your State Pension. You can find more information about the </w:t>
      </w:r>
      <w:hyperlink w:anchor="_State_Pension" w:history="1">
        <w:r w:rsidRPr="00B125FE">
          <w:rPr>
            <w:rStyle w:val="Hyperlink"/>
            <w:rFonts w:cs="Arial"/>
          </w:rPr>
          <w:t>State Pension</w:t>
        </w:r>
      </w:hyperlink>
      <w:r w:rsidRPr="00FF5758">
        <w:rPr>
          <w:rFonts w:cs="Arial"/>
        </w:rPr>
        <w:t xml:space="preserve"> in Part two of this guide.</w:t>
      </w:r>
    </w:p>
    <w:p w14:paraId="1D2ED57F" w14:textId="3AD35365" w:rsidR="003C43C0" w:rsidRPr="00FF5758" w:rsidRDefault="003C43C0" w:rsidP="00193F56">
      <w:pPr>
        <w:rPr>
          <w:rFonts w:cs="Arial"/>
        </w:rPr>
      </w:pPr>
      <w:r w:rsidRPr="00FF5758">
        <w:rPr>
          <w:rFonts w:cs="Arial"/>
        </w:rPr>
        <w:t xml:space="preserve">We have provided a basic </w:t>
      </w:r>
      <w:hyperlink w:anchor="_Budget_Planner" w:history="1">
        <w:r w:rsidRPr="00B125FE">
          <w:rPr>
            <w:rStyle w:val="Hyperlink"/>
            <w:rFonts w:cs="Arial"/>
          </w:rPr>
          <w:t>budget planner</w:t>
        </w:r>
      </w:hyperlink>
      <w:r w:rsidRPr="00FF5758">
        <w:rPr>
          <w:rFonts w:cs="Arial"/>
        </w:rPr>
        <w:t xml:space="preserve"> at the end of this guide to help you.</w:t>
      </w:r>
    </w:p>
    <w:p w14:paraId="785D6CCF" w14:textId="0A000BB0" w:rsidR="00350C64" w:rsidRDefault="00350C64" w:rsidP="00C11555">
      <w:pPr>
        <w:pStyle w:val="Heading4"/>
      </w:pPr>
      <w:r>
        <w:t xml:space="preserve">Your </w:t>
      </w:r>
      <w:del w:id="317" w:author="Rachel Abbey" w:date="2020-06-09T14:59:00Z">
        <w:r>
          <w:delText>LGPS</w:delText>
        </w:r>
      </w:del>
      <w:ins w:id="318" w:author="Rachel Abbey" w:date="2020-06-09T14:59:00Z">
        <w:r>
          <w:t>L</w:t>
        </w:r>
        <w:r w:rsidR="00941AB7" w:rsidRPr="00941AB7">
          <w:rPr>
            <w:spacing w:val="-70"/>
          </w:rPr>
          <w:t> </w:t>
        </w:r>
        <w:r>
          <w:t>G</w:t>
        </w:r>
        <w:r w:rsidR="00941AB7" w:rsidRPr="00941AB7">
          <w:rPr>
            <w:spacing w:val="-70"/>
          </w:rPr>
          <w:t> </w:t>
        </w:r>
        <w:r>
          <w:t>P</w:t>
        </w:r>
        <w:r w:rsidR="00941AB7" w:rsidRPr="00941AB7">
          <w:rPr>
            <w:spacing w:val="-70"/>
          </w:rPr>
          <w:t> </w:t>
        </w:r>
        <w:r>
          <w:t>S</w:t>
        </w:r>
      </w:ins>
      <w:r>
        <w:t xml:space="preserve"> pension</w:t>
      </w:r>
    </w:p>
    <w:p w14:paraId="2BA22E39" w14:textId="3ECD0F44" w:rsidR="003C43C0" w:rsidRPr="00E51945" w:rsidRDefault="003C43C0" w:rsidP="00193F56">
      <w:pPr>
        <w:rPr>
          <w:rFonts w:cs="Arial"/>
          <w:color w:val="FF0000"/>
        </w:rPr>
      </w:pPr>
      <w:r w:rsidRPr="00FF5758">
        <w:rPr>
          <w:rFonts w:cs="Arial"/>
        </w:rPr>
        <w:t xml:space="preserve">Your annual benefit statement shows the </w:t>
      </w:r>
      <w:del w:id="319" w:author="Rachel Abbey" w:date="2020-06-09T14:59:00Z">
        <w:r w:rsidRPr="00FF5758">
          <w:rPr>
            <w:rFonts w:cs="Arial"/>
          </w:rPr>
          <w:delText>LGPS</w:delText>
        </w:r>
      </w:del>
      <w:ins w:id="320" w:author="Rachel Abbey" w:date="2020-06-09T14:59:00Z">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ins>
      <w:r w:rsidRPr="00FF5758">
        <w:rPr>
          <w:rFonts w:cs="Arial"/>
        </w:rPr>
        <w:t xml:space="preserve"> benefits you have built up to 31 March each year </w:t>
      </w:r>
      <w:r w:rsidRPr="00E51945">
        <w:rPr>
          <w:rFonts w:cs="Arial"/>
          <w:color w:val="FF0000"/>
        </w:rPr>
        <w:t>and an estimate of the benefits you would receive if you remained in employment until your normal pension age (NPA).</w:t>
      </w:r>
    </w:p>
    <w:p w14:paraId="6A4B553C" w14:textId="77777777" w:rsidR="003C43C0" w:rsidRPr="00FF5758" w:rsidRDefault="003C43C0" w:rsidP="00193F56">
      <w:pPr>
        <w:rPr>
          <w:rFonts w:cs="Arial"/>
        </w:rPr>
      </w:pPr>
      <w:r w:rsidRPr="00FF5758">
        <w:rPr>
          <w:rFonts w:cs="Arial"/>
        </w:rPr>
        <w:t>It is important that you know how much your pension benefits will be on your chosen retirement date before you make a final decision. The figures in your statement may not tell you:</w:t>
      </w:r>
    </w:p>
    <w:p w14:paraId="305A9A91" w14:textId="77777777" w:rsidR="003C43C0" w:rsidRPr="00FF5758" w:rsidRDefault="003C43C0" w:rsidP="00193F56">
      <w:pPr>
        <w:pStyle w:val="ListParagraph"/>
        <w:numPr>
          <w:ilvl w:val="0"/>
          <w:numId w:val="8"/>
        </w:numPr>
        <w:rPr>
          <w:rFonts w:cs="Arial"/>
        </w:rPr>
      </w:pPr>
      <w:r w:rsidRPr="00FF5758">
        <w:rPr>
          <w:rFonts w:cs="Arial"/>
        </w:rPr>
        <w:t>the reduced benefits that would be paid if you retire early</w:t>
      </w:r>
    </w:p>
    <w:p w14:paraId="1EE871E9" w14:textId="77777777" w:rsidR="003C43C0" w:rsidRPr="00FF5758" w:rsidRDefault="003C43C0" w:rsidP="00193F56">
      <w:pPr>
        <w:pStyle w:val="ListParagraph"/>
        <w:numPr>
          <w:ilvl w:val="0"/>
          <w:numId w:val="8"/>
        </w:numPr>
        <w:rPr>
          <w:rFonts w:cs="Arial"/>
        </w:rPr>
      </w:pPr>
      <w:r w:rsidRPr="00FF5758">
        <w:rPr>
          <w:rFonts w:cs="Arial"/>
        </w:rPr>
        <w:t>the benefits that would be paid if your pay or working hours have changed recently or will change before you take your pension</w:t>
      </w:r>
    </w:p>
    <w:p w14:paraId="5666CB30" w14:textId="77777777" w:rsidR="003C43C0" w:rsidRPr="00FF5758" w:rsidRDefault="003C43C0" w:rsidP="00193F56">
      <w:pPr>
        <w:pStyle w:val="ListParagraph"/>
        <w:numPr>
          <w:ilvl w:val="0"/>
          <w:numId w:val="8"/>
        </w:numPr>
        <w:rPr>
          <w:rFonts w:cs="Arial"/>
        </w:rPr>
      </w:pPr>
      <w:r w:rsidRPr="00FF5758">
        <w:rPr>
          <w:rFonts w:cs="Arial"/>
        </w:rPr>
        <w:lastRenderedPageBreak/>
        <w:t>the effect of a pension sharing order (if part of your pension has been awarded to your former partner following a divorce or dissolution of a civil partnership)</w:t>
      </w:r>
    </w:p>
    <w:p w14:paraId="408DDE95" w14:textId="77777777" w:rsidR="003C43C0" w:rsidRPr="00FF5758" w:rsidRDefault="003C43C0" w:rsidP="00193F56">
      <w:pPr>
        <w:pStyle w:val="ListParagraph"/>
        <w:numPr>
          <w:ilvl w:val="0"/>
          <w:numId w:val="8"/>
        </w:numPr>
        <w:rPr>
          <w:rFonts w:cs="Arial"/>
        </w:rPr>
      </w:pPr>
      <w:r w:rsidRPr="00FF5758">
        <w:rPr>
          <w:rFonts w:cs="Arial"/>
        </w:rPr>
        <w:t>what your options are if you have an in-house AVC</w:t>
      </w:r>
    </w:p>
    <w:p w14:paraId="1DA0D46B" w14:textId="77777777" w:rsidR="003C43C0" w:rsidRPr="00FF5758" w:rsidRDefault="003C43C0" w:rsidP="00193F56">
      <w:pPr>
        <w:pStyle w:val="ListParagraph"/>
        <w:numPr>
          <w:ilvl w:val="0"/>
          <w:numId w:val="8"/>
        </w:numPr>
        <w:rPr>
          <w:rFonts w:cs="Arial"/>
        </w:rPr>
      </w:pPr>
      <w:r w:rsidRPr="00FF5758">
        <w:rPr>
          <w:rFonts w:cs="Arial"/>
        </w:rPr>
        <w:t>if you will be affected by HMRC limits on pension savings.</w:t>
      </w:r>
    </w:p>
    <w:p w14:paraId="147CDE87" w14:textId="77777777" w:rsidR="000A3686" w:rsidRDefault="000A3686">
      <w:pPr>
        <w:spacing w:after="160" w:line="259" w:lineRule="auto"/>
        <w:rPr>
          <w:rFonts w:cs="Arial"/>
          <w:color w:val="FF0000"/>
        </w:rPr>
      </w:pPr>
      <w:r>
        <w:rPr>
          <w:rFonts w:cs="Arial"/>
          <w:color w:val="FF0000"/>
        </w:rPr>
        <w:br w:type="page"/>
      </w:r>
    </w:p>
    <w:p w14:paraId="69478DEF" w14:textId="5BCF839C" w:rsidR="003C43C0" w:rsidRPr="00E51945" w:rsidRDefault="003C43C0" w:rsidP="00193F56">
      <w:pPr>
        <w:rPr>
          <w:rFonts w:cs="Arial"/>
          <w:color w:val="FF0000"/>
        </w:rPr>
      </w:pPr>
      <w:r w:rsidRPr="00E51945">
        <w:rPr>
          <w:rFonts w:cs="Arial"/>
          <w:color w:val="FF0000"/>
        </w:rPr>
        <w:lastRenderedPageBreak/>
        <w:t xml:space="preserve">You can get an estimate of the </w:t>
      </w:r>
      <w:del w:id="321" w:author="Rachel Abbey" w:date="2020-06-09T14:59:00Z">
        <w:r w:rsidRPr="00E51945">
          <w:rPr>
            <w:rFonts w:cs="Arial"/>
            <w:color w:val="FF0000"/>
          </w:rPr>
          <w:delText>LGPS</w:delText>
        </w:r>
      </w:del>
      <w:ins w:id="322" w:author="Rachel Abbey" w:date="2020-06-09T14:59:00Z">
        <w:r w:rsidR="005173F4" w:rsidRPr="005173F4">
          <w:rPr>
            <w:rFonts w:cs="Arial"/>
            <w:color w:val="FF0000"/>
          </w:rPr>
          <w:t>L</w:t>
        </w:r>
        <w:r w:rsidR="005173F4" w:rsidRPr="005173F4">
          <w:rPr>
            <w:rFonts w:cs="Arial"/>
            <w:color w:val="FF0000"/>
            <w:spacing w:val="-70"/>
          </w:rPr>
          <w:t> </w:t>
        </w:r>
        <w:r w:rsidR="005173F4" w:rsidRPr="005173F4">
          <w:rPr>
            <w:rFonts w:cs="Arial"/>
            <w:color w:val="FF0000"/>
          </w:rPr>
          <w:t>G</w:t>
        </w:r>
        <w:r w:rsidR="005173F4" w:rsidRPr="005173F4">
          <w:rPr>
            <w:rFonts w:cs="Arial"/>
            <w:color w:val="FF0000"/>
            <w:spacing w:val="-70"/>
          </w:rPr>
          <w:t> </w:t>
        </w:r>
        <w:r w:rsidR="005173F4" w:rsidRPr="005173F4">
          <w:rPr>
            <w:rFonts w:cs="Arial"/>
            <w:color w:val="FF0000"/>
          </w:rPr>
          <w:t>P</w:t>
        </w:r>
        <w:r w:rsidR="005173F4" w:rsidRPr="005173F4">
          <w:rPr>
            <w:rFonts w:cs="Arial"/>
            <w:color w:val="FF0000"/>
            <w:spacing w:val="-70"/>
          </w:rPr>
          <w:t> </w:t>
        </w:r>
        <w:r w:rsidR="005173F4" w:rsidRPr="005173F4">
          <w:rPr>
            <w:rFonts w:cs="Arial"/>
            <w:color w:val="FF0000"/>
          </w:rPr>
          <w:t>S</w:t>
        </w:r>
      </w:ins>
      <w:r w:rsidRPr="005173F4">
        <w:rPr>
          <w:rFonts w:cs="Arial"/>
          <w:color w:val="FF0000"/>
        </w:rPr>
        <w:t xml:space="preserve"> </w:t>
      </w:r>
      <w:r w:rsidRPr="00E51945">
        <w:rPr>
          <w:rFonts w:cs="Arial"/>
          <w:color w:val="FF0000"/>
        </w:rPr>
        <w:t>benefits payable on a certain date by writing to/emailing us/your pension administrators/the pension fund/using the online portal &lt;&lt;link&gt;&gt; (add a note about divorce</w:t>
      </w:r>
      <w:r w:rsidR="00B125FE">
        <w:rPr>
          <w:rFonts w:cs="Arial"/>
          <w:color w:val="FF0000"/>
        </w:rPr>
        <w:t xml:space="preserve"> debits</w:t>
      </w:r>
      <w:r w:rsidRPr="00E51945">
        <w:rPr>
          <w:rFonts w:cs="Arial"/>
          <w:color w:val="FF0000"/>
        </w:rPr>
        <w:t>, AVC</w:t>
      </w:r>
      <w:r w:rsidR="00B125FE">
        <w:rPr>
          <w:rFonts w:cs="Arial"/>
          <w:color w:val="FF0000"/>
        </w:rPr>
        <w:t>s</w:t>
      </w:r>
      <w:r w:rsidRPr="00E51945">
        <w:rPr>
          <w:rFonts w:cs="Arial"/>
          <w:color w:val="FF0000"/>
        </w:rPr>
        <w:t>, AA and LTA limits if these are not covered by calculations run online).</w:t>
      </w:r>
    </w:p>
    <w:p w14:paraId="68AF3061" w14:textId="77777777" w:rsidR="003C43C0" w:rsidRPr="00FF5758" w:rsidRDefault="003C43C0" w:rsidP="00193F56">
      <w:pPr>
        <w:rPr>
          <w:rFonts w:cs="Arial"/>
        </w:rPr>
      </w:pPr>
      <w:r w:rsidRPr="00FF5758">
        <w:rPr>
          <w:rFonts w:cs="Arial"/>
        </w:rPr>
        <w:t>Your employer will need to request a pension estimate on your behalf if you are:</w:t>
      </w:r>
    </w:p>
    <w:p w14:paraId="5F189C43" w14:textId="77777777" w:rsidR="003C43C0" w:rsidRPr="00FF5758" w:rsidRDefault="003C43C0" w:rsidP="00193F56">
      <w:pPr>
        <w:pStyle w:val="ListParagraph"/>
        <w:numPr>
          <w:ilvl w:val="0"/>
          <w:numId w:val="9"/>
        </w:numPr>
        <w:rPr>
          <w:rFonts w:cs="Arial"/>
        </w:rPr>
      </w:pPr>
      <w:r w:rsidRPr="00FF5758">
        <w:rPr>
          <w:rFonts w:cs="Arial"/>
        </w:rPr>
        <w:t>considering flexible retirement</w:t>
      </w:r>
    </w:p>
    <w:p w14:paraId="4E2F902E" w14:textId="77777777" w:rsidR="003C43C0" w:rsidRPr="00FF5758" w:rsidRDefault="003C43C0" w:rsidP="00193F56">
      <w:pPr>
        <w:pStyle w:val="ListParagraph"/>
        <w:numPr>
          <w:ilvl w:val="0"/>
          <w:numId w:val="9"/>
        </w:numPr>
        <w:rPr>
          <w:rFonts w:cs="Arial"/>
        </w:rPr>
      </w:pPr>
      <w:r w:rsidRPr="00FF5758">
        <w:rPr>
          <w:rFonts w:cs="Arial"/>
        </w:rPr>
        <w:t>at risk of redundancy over age 55</w:t>
      </w:r>
    </w:p>
    <w:p w14:paraId="4EF0B6FE" w14:textId="42F8E4B1" w:rsidR="003C43C0" w:rsidRPr="00FF5758" w:rsidRDefault="003C43C0" w:rsidP="00193F56">
      <w:pPr>
        <w:rPr>
          <w:rFonts w:cs="Arial"/>
        </w:rPr>
      </w:pPr>
      <w:r w:rsidRPr="00FF5758">
        <w:rPr>
          <w:rFonts w:cs="Arial"/>
        </w:rPr>
        <w:t xml:space="preserve">The </w:t>
      </w:r>
      <w:r w:rsidR="00541FAC">
        <w:rPr>
          <w:rFonts w:cs="Arial"/>
        </w:rPr>
        <w:t>summary</w:t>
      </w:r>
      <w:r w:rsidRPr="00FF5758">
        <w:rPr>
          <w:rFonts w:cs="Arial"/>
        </w:rPr>
        <w:t xml:space="preserve"> below shows a basic outline of the process that will be followed once you have made a final decision to take your </w:t>
      </w:r>
      <w:del w:id="323" w:author="Rachel Abbey" w:date="2020-06-09T14:59:00Z">
        <w:r w:rsidRPr="00FF5758">
          <w:rPr>
            <w:rFonts w:cs="Arial"/>
          </w:rPr>
          <w:delText>LGPS</w:delText>
        </w:r>
      </w:del>
      <w:ins w:id="324" w:author="Rachel Abbey" w:date="2020-06-09T14:59:00Z">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ins>
      <w:r w:rsidRPr="00FF5758">
        <w:rPr>
          <w:rFonts w:cs="Arial"/>
        </w:rPr>
        <w:t xml:space="preserve"> pension. </w:t>
      </w:r>
    </w:p>
    <w:p w14:paraId="5A8A3797" w14:textId="653C9A02" w:rsidR="003C43C0" w:rsidRDefault="00F92E58" w:rsidP="000A3686">
      <w:pPr>
        <w:pBdr>
          <w:top w:val="single" w:sz="18" w:space="4" w:color="0070C0"/>
        </w:pBdr>
        <w:ind w:left="1560" w:hanging="1560"/>
        <w:rPr>
          <w:rFonts w:cs="Arial"/>
        </w:rPr>
      </w:pPr>
      <w:r w:rsidRPr="00F92E58">
        <w:rPr>
          <w:rFonts w:cs="Arial"/>
          <w:b/>
          <w:color w:val="002060"/>
        </w:rPr>
        <w:t>Step 1</w:t>
      </w:r>
      <w:r>
        <w:rPr>
          <w:rFonts w:cs="Arial"/>
          <w:b/>
        </w:rPr>
        <w:tab/>
      </w:r>
      <w:r w:rsidR="003C43C0" w:rsidRPr="00FF5758">
        <w:rPr>
          <w:rFonts w:cs="Arial"/>
        </w:rPr>
        <w:t>Talk to your employer and agree your retirement date</w:t>
      </w:r>
    </w:p>
    <w:p w14:paraId="6D99415A" w14:textId="077C7038" w:rsidR="003C43C0" w:rsidRDefault="00F92E58" w:rsidP="000A3686">
      <w:pPr>
        <w:ind w:left="1560" w:hanging="1560"/>
        <w:rPr>
          <w:rFonts w:cs="Arial"/>
        </w:rPr>
      </w:pPr>
      <w:r w:rsidRPr="00F92E58">
        <w:rPr>
          <w:rFonts w:cs="Arial"/>
          <w:b/>
          <w:color w:val="002060"/>
        </w:rPr>
        <w:t>Step 2</w:t>
      </w:r>
      <w:r>
        <w:rPr>
          <w:rFonts w:cs="Arial"/>
        </w:rPr>
        <w:tab/>
      </w:r>
      <w:r w:rsidR="003C43C0" w:rsidRPr="00FF5758">
        <w:rPr>
          <w:rFonts w:cs="Arial"/>
        </w:rPr>
        <w:t xml:space="preserve">Your employer gives </w:t>
      </w:r>
      <w:r w:rsidR="003C43C0" w:rsidRPr="00FF5758">
        <w:rPr>
          <w:rFonts w:cs="Arial"/>
          <w:color w:val="FF0000"/>
        </w:rPr>
        <w:t xml:space="preserve">us/your pension fund/your pension administrators </w:t>
      </w:r>
      <w:r w:rsidR="003C43C0" w:rsidRPr="00FF5758">
        <w:rPr>
          <w:rFonts w:cs="Arial"/>
        </w:rPr>
        <w:t>information about your pay, leaving date and reason for leaving</w:t>
      </w:r>
    </w:p>
    <w:p w14:paraId="6F0CF3BD" w14:textId="3F00DC56" w:rsidR="003C43C0" w:rsidRPr="00FF5758" w:rsidRDefault="00F92E58" w:rsidP="000A3686">
      <w:pPr>
        <w:ind w:left="1560" w:hanging="1560"/>
        <w:rPr>
          <w:rFonts w:cs="Arial"/>
        </w:rPr>
      </w:pPr>
      <w:r w:rsidRPr="001103E9">
        <w:rPr>
          <w:rFonts w:cs="Arial"/>
          <w:b/>
          <w:color w:val="002060"/>
        </w:rPr>
        <w:t>Step 3</w:t>
      </w:r>
      <w:r>
        <w:rPr>
          <w:rFonts w:cs="Arial"/>
        </w:rPr>
        <w:tab/>
      </w:r>
      <w:r w:rsidR="003C43C0" w:rsidRPr="00FF5758">
        <w:rPr>
          <w:rFonts w:cs="Arial"/>
          <w:color w:val="FF0000"/>
        </w:rPr>
        <w:t>We/your pension fund/your pension administrator calculate(s)</w:t>
      </w:r>
      <w:r w:rsidR="003C43C0" w:rsidRPr="00FF5758">
        <w:rPr>
          <w:rFonts w:cs="Arial"/>
        </w:rPr>
        <w:t xml:space="preserve"> an estimate of your pension benefits. </w:t>
      </w:r>
      <w:r w:rsidR="003C43C0" w:rsidRPr="00FF5758">
        <w:rPr>
          <w:rFonts w:cs="Arial"/>
          <w:color w:val="FF0000"/>
        </w:rPr>
        <w:t xml:space="preserve">We/they </w:t>
      </w:r>
      <w:r w:rsidR="003C43C0" w:rsidRPr="00FF5758">
        <w:rPr>
          <w:rFonts w:cs="Arial"/>
        </w:rPr>
        <w:t>send this to you with forms for you to confirm:</w:t>
      </w:r>
    </w:p>
    <w:p w14:paraId="5EEF88ED" w14:textId="77777777" w:rsidR="003C43C0" w:rsidRPr="00FF5758" w:rsidRDefault="003C43C0" w:rsidP="00B125FE">
      <w:pPr>
        <w:pStyle w:val="ListParagraph"/>
        <w:numPr>
          <w:ilvl w:val="0"/>
          <w:numId w:val="10"/>
        </w:numPr>
        <w:spacing w:before="120" w:after="120"/>
        <w:ind w:left="2268" w:hanging="357"/>
        <w:rPr>
          <w:rFonts w:cs="Arial"/>
        </w:rPr>
      </w:pPr>
      <w:r w:rsidRPr="00FF5758">
        <w:rPr>
          <w:rFonts w:cs="Arial"/>
        </w:rPr>
        <w:t>that you wish to take your pension (if applicable)</w:t>
      </w:r>
    </w:p>
    <w:p w14:paraId="2664E243" w14:textId="77777777" w:rsidR="003C43C0" w:rsidRPr="00FF5758" w:rsidRDefault="003C43C0" w:rsidP="000A3686">
      <w:pPr>
        <w:ind w:left="720" w:firstLine="840"/>
        <w:rPr>
          <w:rFonts w:cs="Arial"/>
        </w:rPr>
      </w:pPr>
      <w:r w:rsidRPr="00FF5758">
        <w:rPr>
          <w:rFonts w:cs="Arial"/>
        </w:rPr>
        <w:t>and, if you are taking your pension:</w:t>
      </w:r>
    </w:p>
    <w:p w14:paraId="0748E8FA" w14:textId="77777777" w:rsidR="003C43C0" w:rsidRPr="00FF5758" w:rsidRDefault="003C43C0" w:rsidP="00B125FE">
      <w:pPr>
        <w:pStyle w:val="ListParagraph"/>
        <w:numPr>
          <w:ilvl w:val="0"/>
          <w:numId w:val="10"/>
        </w:numPr>
        <w:spacing w:before="120"/>
        <w:ind w:left="2268" w:hanging="357"/>
        <w:rPr>
          <w:rFonts w:cs="Arial"/>
        </w:rPr>
      </w:pPr>
      <w:r w:rsidRPr="00FF5758">
        <w:rPr>
          <w:rFonts w:cs="Arial"/>
        </w:rPr>
        <w:t>your option to exchange pension for lump sum</w:t>
      </w:r>
    </w:p>
    <w:p w14:paraId="131E80FC" w14:textId="77777777" w:rsidR="003C43C0" w:rsidRPr="00FF5758" w:rsidRDefault="003C43C0" w:rsidP="00B125FE">
      <w:pPr>
        <w:pStyle w:val="ListParagraph"/>
        <w:numPr>
          <w:ilvl w:val="0"/>
          <w:numId w:val="10"/>
        </w:numPr>
        <w:spacing w:after="120"/>
        <w:ind w:left="2268" w:hanging="357"/>
        <w:rPr>
          <w:rFonts w:cs="Arial"/>
        </w:rPr>
      </w:pPr>
      <w:r w:rsidRPr="00FF5758">
        <w:rPr>
          <w:rFonts w:cs="Arial"/>
        </w:rPr>
        <w:t xml:space="preserve">AVC payment options, if you have an in-house AVC </w:t>
      </w:r>
    </w:p>
    <w:p w14:paraId="144705F0" w14:textId="77777777" w:rsidR="003C43C0" w:rsidRPr="000A3686" w:rsidRDefault="003C43C0" w:rsidP="0047176C">
      <w:pPr>
        <w:ind w:left="1560"/>
        <w:rPr>
          <w:rFonts w:cs="Arial"/>
        </w:rPr>
      </w:pPr>
      <w:r w:rsidRPr="00FF5758">
        <w:rPr>
          <w:rFonts w:cs="Arial"/>
        </w:rPr>
        <w:t xml:space="preserve">You will also be asked for bank details </w:t>
      </w:r>
      <w:r w:rsidRPr="000A3686">
        <w:rPr>
          <w:rFonts w:cs="Arial"/>
        </w:rPr>
        <w:t>and a copy of your birth certificate or passport</w:t>
      </w:r>
    </w:p>
    <w:p w14:paraId="4A223ED4" w14:textId="6B422AD2" w:rsidR="003C43C0" w:rsidRPr="00FF5758" w:rsidRDefault="001103E9" w:rsidP="0047176C">
      <w:pPr>
        <w:ind w:left="1560" w:hanging="1560"/>
        <w:rPr>
          <w:rFonts w:cs="Arial"/>
        </w:rPr>
      </w:pPr>
      <w:r w:rsidRPr="001103E9">
        <w:rPr>
          <w:rFonts w:cs="Arial"/>
          <w:b/>
          <w:color w:val="002060"/>
        </w:rPr>
        <w:t>Step 4</w:t>
      </w:r>
      <w:r>
        <w:rPr>
          <w:rFonts w:cs="Arial"/>
        </w:rPr>
        <w:tab/>
      </w:r>
      <w:r w:rsidR="003C43C0" w:rsidRPr="00FF5758">
        <w:rPr>
          <w:rFonts w:cs="Arial"/>
        </w:rPr>
        <w:t xml:space="preserve">You return the pension claim forms and any certificates that </w:t>
      </w:r>
      <w:r w:rsidR="003C43C0" w:rsidRPr="00FF5758">
        <w:rPr>
          <w:rFonts w:cs="Arial"/>
          <w:color w:val="FF0000"/>
        </w:rPr>
        <w:t xml:space="preserve">we/your pension fund/your pension administrators </w:t>
      </w:r>
      <w:r w:rsidR="003C43C0" w:rsidRPr="00FF5758">
        <w:rPr>
          <w:rFonts w:cs="Arial"/>
        </w:rPr>
        <w:t xml:space="preserve">have requested. </w:t>
      </w:r>
    </w:p>
    <w:p w14:paraId="566ECF06" w14:textId="77777777" w:rsidR="003C43C0" w:rsidRPr="00FF5758" w:rsidRDefault="003C43C0" w:rsidP="0047176C">
      <w:pPr>
        <w:ind w:left="1560"/>
        <w:rPr>
          <w:rFonts w:cs="Arial"/>
        </w:rPr>
      </w:pPr>
      <w:r w:rsidRPr="00FF5758">
        <w:rPr>
          <w:rFonts w:cs="Arial"/>
          <w:b/>
        </w:rPr>
        <w:t xml:space="preserve">Remember - </w:t>
      </w:r>
      <w:r w:rsidRPr="00FF5758">
        <w:rPr>
          <w:rFonts w:cs="Arial"/>
        </w:rPr>
        <w:t xml:space="preserve">once you have </w:t>
      </w:r>
      <w:proofErr w:type="gramStart"/>
      <w:r w:rsidRPr="00FF5758">
        <w:rPr>
          <w:rFonts w:cs="Arial"/>
        </w:rPr>
        <w:t>made a decision</w:t>
      </w:r>
      <w:proofErr w:type="gramEnd"/>
      <w:r w:rsidRPr="00FF5758">
        <w:rPr>
          <w:rFonts w:cs="Arial"/>
        </w:rPr>
        <w:t xml:space="preserve"> on: </w:t>
      </w:r>
    </w:p>
    <w:p w14:paraId="74090FF0" w14:textId="582EE54D" w:rsidR="003C43C0" w:rsidRPr="00FF5758" w:rsidRDefault="003C43C0" w:rsidP="00B125FE">
      <w:pPr>
        <w:pStyle w:val="ListParagraph"/>
        <w:numPr>
          <w:ilvl w:val="0"/>
          <w:numId w:val="11"/>
        </w:numPr>
        <w:spacing w:before="120"/>
        <w:ind w:left="2268" w:hanging="357"/>
        <w:rPr>
          <w:rFonts w:cs="Arial"/>
        </w:rPr>
      </w:pPr>
      <w:r w:rsidRPr="00FF5758">
        <w:rPr>
          <w:rFonts w:cs="Arial"/>
        </w:rPr>
        <w:t xml:space="preserve">whether to </w:t>
      </w:r>
      <w:r w:rsidR="00541FAC">
        <w:rPr>
          <w:rFonts w:cs="Arial"/>
        </w:rPr>
        <w:t>swap</w:t>
      </w:r>
      <w:r w:rsidRPr="00FF5758">
        <w:rPr>
          <w:rFonts w:cs="Arial"/>
        </w:rPr>
        <w:t xml:space="preserve"> pension for lump sum and</w:t>
      </w:r>
    </w:p>
    <w:p w14:paraId="1AB56692" w14:textId="77777777" w:rsidR="003C43C0" w:rsidRPr="00FF5758" w:rsidRDefault="003C43C0" w:rsidP="00B125FE">
      <w:pPr>
        <w:pStyle w:val="ListParagraph"/>
        <w:numPr>
          <w:ilvl w:val="0"/>
          <w:numId w:val="11"/>
        </w:numPr>
        <w:spacing w:after="120"/>
        <w:ind w:left="2268" w:hanging="357"/>
        <w:rPr>
          <w:rFonts w:cs="Arial"/>
        </w:rPr>
      </w:pPr>
      <w:r w:rsidRPr="00FF5758">
        <w:rPr>
          <w:rFonts w:cs="Arial"/>
        </w:rPr>
        <w:t xml:space="preserve">how you want your in-house AVC to be paid </w:t>
      </w:r>
    </w:p>
    <w:p w14:paraId="3C2CB699" w14:textId="177A0FB6" w:rsidR="003C43C0" w:rsidRDefault="003C43C0" w:rsidP="0047176C">
      <w:pPr>
        <w:ind w:left="1560"/>
        <w:rPr>
          <w:rFonts w:cs="Arial"/>
        </w:rPr>
      </w:pPr>
      <w:r w:rsidRPr="00FF5758">
        <w:rPr>
          <w:rFonts w:cs="Arial"/>
        </w:rPr>
        <w:t>these decisions are final and cannot be reversed later</w:t>
      </w:r>
    </w:p>
    <w:p w14:paraId="78B37E84" w14:textId="230609EA" w:rsidR="003C43C0" w:rsidRPr="00FF5758" w:rsidRDefault="001103E9" w:rsidP="0047176C">
      <w:pPr>
        <w:pBdr>
          <w:bottom w:val="single" w:sz="18" w:space="4" w:color="0070C0"/>
        </w:pBdr>
        <w:ind w:left="1560" w:hanging="1560"/>
        <w:rPr>
          <w:rFonts w:cs="Arial"/>
        </w:rPr>
      </w:pPr>
      <w:r w:rsidRPr="001103E9">
        <w:rPr>
          <w:rFonts w:cs="Arial"/>
          <w:b/>
          <w:color w:val="002060"/>
        </w:rPr>
        <w:lastRenderedPageBreak/>
        <w:t>Step 5</w:t>
      </w:r>
      <w:r>
        <w:rPr>
          <w:rFonts w:cs="Arial"/>
        </w:rPr>
        <w:tab/>
      </w:r>
      <w:r w:rsidR="003C43C0" w:rsidRPr="00FF5758">
        <w:rPr>
          <w:rFonts w:cs="Arial"/>
          <w:color w:val="FF0000"/>
        </w:rPr>
        <w:t xml:space="preserve">We/your pension fund/your pension administrator </w:t>
      </w:r>
      <w:r w:rsidR="003C43C0" w:rsidRPr="00FF5758">
        <w:rPr>
          <w:rFonts w:cs="Arial"/>
        </w:rPr>
        <w:t>arranges payment of your pension and any tax-free lump sum after your retirement date</w:t>
      </w:r>
      <w:r w:rsidR="00B125FE">
        <w:rPr>
          <w:rFonts w:cs="Arial"/>
        </w:rPr>
        <w:t>.</w:t>
      </w:r>
    </w:p>
    <w:p w14:paraId="2C3CED83" w14:textId="38708A3D" w:rsidR="00350C64" w:rsidRDefault="00350C64" w:rsidP="00C11555">
      <w:pPr>
        <w:pStyle w:val="Heading4"/>
      </w:pPr>
      <w:r>
        <w:t>Additional Information</w:t>
      </w:r>
    </w:p>
    <w:p w14:paraId="786FAF83" w14:textId="77777777" w:rsidR="003C43C0" w:rsidRPr="00193F56" w:rsidRDefault="003C43C0" w:rsidP="00FF5758">
      <w:pPr>
        <w:rPr>
          <w:rFonts w:cs="Arial"/>
          <w:color w:val="FF0000"/>
        </w:rPr>
      </w:pPr>
      <w:r w:rsidRPr="00193F56">
        <w:rPr>
          <w:rFonts w:cs="Arial"/>
          <w:color w:val="FF0000"/>
        </w:rPr>
        <w:t>&lt;&lt;Each fund should include here information that will be useful to members planning their retirement. Some suggestions are shown below&gt;&gt;</w:t>
      </w:r>
    </w:p>
    <w:p w14:paraId="63CEF5E8" w14:textId="41637475" w:rsidR="003C43C0" w:rsidRPr="00541FAC" w:rsidRDefault="003C43C0" w:rsidP="00FF5758">
      <w:pPr>
        <w:rPr>
          <w:rFonts w:cs="Arial"/>
          <w:color w:val="FF0000"/>
        </w:rPr>
      </w:pPr>
      <w:r w:rsidRPr="00541FAC">
        <w:rPr>
          <w:rFonts w:cs="Arial"/>
          <w:color w:val="FF0000"/>
        </w:rPr>
        <w:t>We can only calculate your pension benefits (Step 3) after your employer has given us</w:t>
      </w:r>
      <w:r w:rsidR="00E51945" w:rsidRPr="00541FAC">
        <w:rPr>
          <w:rFonts w:cs="Arial"/>
          <w:color w:val="FF0000"/>
        </w:rPr>
        <w:t xml:space="preserve"> with the </w:t>
      </w:r>
      <w:r w:rsidRPr="00541FAC">
        <w:rPr>
          <w:rFonts w:cs="Arial"/>
          <w:color w:val="FF0000"/>
        </w:rPr>
        <w:t xml:space="preserve">information we need.  Once we have that information, we aim to provide you with a pension calculation within xx days. </w:t>
      </w:r>
    </w:p>
    <w:p w14:paraId="02A99D7C" w14:textId="77777777" w:rsidR="003C43C0" w:rsidRPr="00541FAC" w:rsidRDefault="003C43C0" w:rsidP="00FF5758">
      <w:pPr>
        <w:rPr>
          <w:rFonts w:cs="Arial"/>
          <w:color w:val="FF0000"/>
        </w:rPr>
      </w:pPr>
      <w:r w:rsidRPr="00541FAC">
        <w:rPr>
          <w:rFonts w:cs="Arial"/>
          <w:color w:val="FF0000"/>
        </w:rPr>
        <w:t xml:space="preserve">Once we have received your completed </w:t>
      </w:r>
      <w:proofErr w:type="gramStart"/>
      <w:r w:rsidRPr="00541FAC">
        <w:rPr>
          <w:rFonts w:cs="Arial"/>
          <w:color w:val="FF0000"/>
        </w:rPr>
        <w:t>forms</w:t>
      </w:r>
      <w:proofErr w:type="gramEnd"/>
      <w:r w:rsidRPr="00541FAC">
        <w:rPr>
          <w:rFonts w:cs="Arial"/>
          <w:color w:val="FF0000"/>
        </w:rPr>
        <w:t xml:space="preserve"> we aim to set up your pension within xx days (Step 5). If you are taking a tax-free lump sum, we aim to pay this within xx days of receiving the completed forms, or the day after your retirement, if later. </w:t>
      </w:r>
    </w:p>
    <w:p w14:paraId="0F4E7BD2" w14:textId="77777777" w:rsidR="003C43C0" w:rsidRPr="00541FAC" w:rsidRDefault="003C43C0" w:rsidP="00FF5758">
      <w:pPr>
        <w:rPr>
          <w:rFonts w:cs="Arial"/>
          <w:color w:val="FF0000"/>
        </w:rPr>
      </w:pPr>
      <w:r w:rsidRPr="00541FAC">
        <w:rPr>
          <w:rFonts w:cs="Arial"/>
          <w:color w:val="FF0000"/>
        </w:rPr>
        <w:t xml:space="preserve">Please be aware that Steps 3 and 5 may take longer if you have an in-house AVC fund or you are affected by the annual or lifetime allowance. You should consider these timings when deciding how much notice to give. </w:t>
      </w:r>
    </w:p>
    <w:p w14:paraId="433C006B" w14:textId="616A3F27" w:rsidR="003C43C0" w:rsidRPr="00541FAC" w:rsidRDefault="003C43C0" w:rsidP="00FF5758">
      <w:pPr>
        <w:rPr>
          <w:rFonts w:cs="Arial"/>
          <w:color w:val="FF0000"/>
        </w:rPr>
      </w:pPr>
      <w:r w:rsidRPr="00541FAC">
        <w:rPr>
          <w:rFonts w:cs="Arial"/>
          <w:color w:val="FF0000"/>
        </w:rPr>
        <w:t xml:space="preserve">We will pay your </w:t>
      </w:r>
      <w:del w:id="325" w:author="Rachel Abbey" w:date="2020-06-09T14:59:00Z">
        <w:r w:rsidRPr="00541FAC">
          <w:rPr>
            <w:rFonts w:cs="Arial"/>
            <w:color w:val="FF0000"/>
          </w:rPr>
          <w:delText>LGPS</w:delText>
        </w:r>
      </w:del>
      <w:ins w:id="326" w:author="Rachel Abbey" w:date="2020-06-09T14:59:00Z">
        <w:r w:rsidR="00317E0D" w:rsidRPr="00317E0D">
          <w:rPr>
            <w:rFonts w:cs="Arial"/>
            <w:color w:val="FF0000"/>
          </w:rPr>
          <w:t>L</w:t>
        </w:r>
        <w:r w:rsidR="00317E0D" w:rsidRPr="00317E0D">
          <w:rPr>
            <w:rFonts w:cs="Arial"/>
            <w:color w:val="FF0000"/>
            <w:spacing w:val="-70"/>
          </w:rPr>
          <w:t> </w:t>
        </w:r>
        <w:r w:rsidR="00317E0D" w:rsidRPr="00317E0D">
          <w:rPr>
            <w:rFonts w:cs="Arial"/>
            <w:color w:val="FF0000"/>
          </w:rPr>
          <w:t>G</w:t>
        </w:r>
        <w:r w:rsidR="00317E0D" w:rsidRPr="00317E0D">
          <w:rPr>
            <w:rFonts w:cs="Arial"/>
            <w:color w:val="FF0000"/>
            <w:spacing w:val="-70"/>
          </w:rPr>
          <w:t> </w:t>
        </w:r>
        <w:r w:rsidR="00317E0D" w:rsidRPr="00317E0D">
          <w:rPr>
            <w:rFonts w:cs="Arial"/>
            <w:color w:val="FF0000"/>
          </w:rPr>
          <w:t>P</w:t>
        </w:r>
        <w:r w:rsidR="00317E0D" w:rsidRPr="00317E0D">
          <w:rPr>
            <w:rFonts w:cs="Arial"/>
            <w:color w:val="FF0000"/>
            <w:spacing w:val="-70"/>
          </w:rPr>
          <w:t> </w:t>
        </w:r>
        <w:r w:rsidR="00317E0D" w:rsidRPr="00317E0D">
          <w:rPr>
            <w:rFonts w:cs="Arial"/>
            <w:color w:val="FF0000"/>
          </w:rPr>
          <w:t>S</w:t>
        </w:r>
      </w:ins>
      <w:r w:rsidRPr="00317E0D">
        <w:rPr>
          <w:rFonts w:cs="Arial"/>
          <w:color w:val="FF0000"/>
        </w:rPr>
        <w:t xml:space="preserve"> </w:t>
      </w:r>
      <w:r w:rsidRPr="00541FAC">
        <w:rPr>
          <w:rFonts w:cs="Arial"/>
          <w:color w:val="FF0000"/>
        </w:rPr>
        <w:t xml:space="preserve">pension on xx of every month. When your pension is first paid, a tax code of xx will apply. We will send details of your pension payments to HMRC. HMRC will provide us with a revised tax code, if needed. You can read more about tax in </w:t>
      </w:r>
      <w:hyperlink w:anchor="_Part_2_–" w:history="1">
        <w:r w:rsidRPr="000514C4">
          <w:rPr>
            <w:rStyle w:val="Hyperlink"/>
            <w:rFonts w:cs="Arial"/>
          </w:rPr>
          <w:t>Part two</w:t>
        </w:r>
      </w:hyperlink>
      <w:r w:rsidRPr="00541FAC">
        <w:rPr>
          <w:rFonts w:cs="Arial"/>
          <w:color w:val="FF0000"/>
        </w:rPr>
        <w:t xml:space="preserve"> of this guide. </w:t>
      </w:r>
    </w:p>
    <w:p w14:paraId="7ADBC481" w14:textId="5C0E8551" w:rsidR="00350C64" w:rsidRDefault="00350C64" w:rsidP="00C11555">
      <w:pPr>
        <w:pStyle w:val="Heading4"/>
      </w:pPr>
      <w:r>
        <w:t>Getting further help</w:t>
      </w:r>
    </w:p>
    <w:p w14:paraId="356BC0CD" w14:textId="0B856BEF" w:rsidR="003C43C0" w:rsidRPr="00FF5758" w:rsidRDefault="003C43C0" w:rsidP="00FF5758">
      <w:pPr>
        <w:rPr>
          <w:rFonts w:cs="Arial"/>
        </w:rPr>
      </w:pPr>
      <w:r w:rsidRPr="00FF5758">
        <w:rPr>
          <w:rFonts w:cs="Arial"/>
        </w:rPr>
        <w:t xml:space="preserve">The decisions you make when you take your pension will affect your income in later life. It is important that you make the right decisions. Many organisations provide </w:t>
      </w:r>
      <w:r w:rsidR="000514C4">
        <w:rPr>
          <w:rFonts w:cs="Arial"/>
        </w:rPr>
        <w:t xml:space="preserve">support, </w:t>
      </w:r>
      <w:r w:rsidRPr="00FF5758">
        <w:rPr>
          <w:rFonts w:cs="Arial"/>
        </w:rPr>
        <w:t xml:space="preserve">guidance and information. You can find </w:t>
      </w:r>
      <w:hyperlink w:anchor="_Where_to_go" w:history="1">
        <w:r w:rsidR="000514C4">
          <w:rPr>
            <w:rStyle w:val="Hyperlink"/>
            <w:rFonts w:cs="Arial"/>
          </w:rPr>
          <w:t>contact information for support organisations</w:t>
        </w:r>
      </w:hyperlink>
      <w:r w:rsidRPr="00FF5758">
        <w:rPr>
          <w:rFonts w:cs="Arial"/>
        </w:rPr>
        <w:t xml:space="preserve"> in Part two of this guide.</w:t>
      </w:r>
    </w:p>
    <w:p w14:paraId="2CAAC13B" w14:textId="77777777" w:rsidR="003C43C0" w:rsidRPr="00FF5758" w:rsidRDefault="003C43C0" w:rsidP="00C11555">
      <w:pPr>
        <w:pStyle w:val="Heading3"/>
      </w:pPr>
      <w:bookmarkStart w:id="327" w:name="_Toc39616266"/>
      <w:bookmarkStart w:id="328" w:name="_Toc29904068"/>
      <w:r w:rsidRPr="00FF5758">
        <w:t>Help if you have a query or complaint</w:t>
      </w:r>
      <w:bookmarkEnd w:id="327"/>
      <w:bookmarkEnd w:id="328"/>
    </w:p>
    <w:p w14:paraId="48326E9D" w14:textId="77777777" w:rsidR="003C43C0" w:rsidRPr="00FF5758" w:rsidRDefault="003C43C0" w:rsidP="00FF5758">
      <w:pPr>
        <w:rPr>
          <w:rFonts w:cs="Arial"/>
        </w:rPr>
      </w:pPr>
      <w:r w:rsidRPr="00FF5758">
        <w:rPr>
          <w:rFonts w:cs="Arial"/>
        </w:rPr>
        <w:t xml:space="preserve">You should contact </w:t>
      </w:r>
      <w:r w:rsidRPr="00350C64">
        <w:rPr>
          <w:rFonts w:cs="Arial"/>
          <w:color w:val="FF0000"/>
        </w:rPr>
        <w:t xml:space="preserve">us/your pension administrator/your pension fund </w:t>
      </w:r>
      <w:r w:rsidRPr="00FF5758">
        <w:rPr>
          <w:rFonts w:cs="Arial"/>
        </w:rPr>
        <w:t>if you:</w:t>
      </w:r>
    </w:p>
    <w:p w14:paraId="51CA68EE" w14:textId="4405A7BD" w:rsidR="003C43C0" w:rsidRPr="00FF5758" w:rsidRDefault="003C43C0" w:rsidP="00FF5758">
      <w:pPr>
        <w:pStyle w:val="ListParagraph"/>
        <w:numPr>
          <w:ilvl w:val="0"/>
          <w:numId w:val="12"/>
        </w:numPr>
        <w:rPr>
          <w:rFonts w:cs="Arial"/>
        </w:rPr>
      </w:pPr>
      <w:r w:rsidRPr="00FF5758">
        <w:rPr>
          <w:rFonts w:cs="Arial"/>
        </w:rPr>
        <w:t xml:space="preserve">are in any doubt about your </w:t>
      </w:r>
      <w:del w:id="329" w:author="Rachel Abbey" w:date="2020-06-09T14:59:00Z">
        <w:r w:rsidRPr="00FF5758">
          <w:rPr>
            <w:rFonts w:cs="Arial"/>
          </w:rPr>
          <w:delText>LGPS</w:delText>
        </w:r>
      </w:del>
      <w:ins w:id="330" w:author="Rachel Abbey" w:date="2020-06-09T14:59:00Z">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ins>
      <w:r w:rsidRPr="00FF5758">
        <w:rPr>
          <w:rFonts w:cs="Arial"/>
        </w:rPr>
        <w:t xml:space="preserve"> pension</w:t>
      </w:r>
    </w:p>
    <w:p w14:paraId="5D2861E1" w14:textId="2800DF12" w:rsidR="003C43C0" w:rsidRPr="00FF5758" w:rsidRDefault="003C43C0" w:rsidP="00FF5758">
      <w:pPr>
        <w:pStyle w:val="ListParagraph"/>
        <w:numPr>
          <w:ilvl w:val="0"/>
          <w:numId w:val="12"/>
        </w:numPr>
        <w:rPr>
          <w:rFonts w:cs="Arial"/>
        </w:rPr>
      </w:pPr>
      <w:r w:rsidRPr="00FF5758">
        <w:rPr>
          <w:rFonts w:cs="Arial"/>
        </w:rPr>
        <w:t xml:space="preserve">have a question about your </w:t>
      </w:r>
      <w:del w:id="331" w:author="Rachel Abbey" w:date="2020-06-09T14:59:00Z">
        <w:r w:rsidRPr="00FF5758">
          <w:rPr>
            <w:rFonts w:cs="Arial"/>
          </w:rPr>
          <w:delText>LGPS</w:delText>
        </w:r>
      </w:del>
      <w:ins w:id="332" w:author="Rachel Abbey" w:date="2020-06-09T14:59:00Z">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ins>
      <w:r w:rsidRPr="00FF5758">
        <w:rPr>
          <w:rFonts w:cs="Arial"/>
        </w:rPr>
        <w:t xml:space="preserve"> membership or benefits</w:t>
      </w:r>
    </w:p>
    <w:p w14:paraId="713FD265" w14:textId="447A6E1C" w:rsidR="003C43C0" w:rsidRPr="00FF5758" w:rsidRDefault="003C43C0" w:rsidP="00FF5758">
      <w:pPr>
        <w:pStyle w:val="ListParagraph"/>
        <w:numPr>
          <w:ilvl w:val="0"/>
          <w:numId w:val="12"/>
        </w:numPr>
        <w:rPr>
          <w:rFonts w:cs="Arial"/>
        </w:rPr>
      </w:pPr>
      <w:r w:rsidRPr="00FF5758">
        <w:rPr>
          <w:rFonts w:cs="Arial"/>
        </w:rPr>
        <w:t xml:space="preserve">have experienced any problem related to the </w:t>
      </w:r>
      <w:del w:id="333" w:author="Rachel Abbey" w:date="2020-06-09T14:59:00Z">
        <w:r w:rsidRPr="00FF5758">
          <w:rPr>
            <w:rFonts w:cs="Arial"/>
          </w:rPr>
          <w:delText>LGPS</w:delText>
        </w:r>
      </w:del>
      <w:ins w:id="334" w:author="Rachel Abbey" w:date="2020-06-09T14:59:00Z">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ins>
      <w:r w:rsidRPr="00FF5758">
        <w:rPr>
          <w:rFonts w:cs="Arial"/>
        </w:rPr>
        <w:t xml:space="preserve">. </w:t>
      </w:r>
    </w:p>
    <w:p w14:paraId="58E41B93" w14:textId="77777777" w:rsidR="003C43C0" w:rsidRPr="00FF5758" w:rsidRDefault="003C43C0" w:rsidP="00FF5758">
      <w:pPr>
        <w:rPr>
          <w:rFonts w:cs="Arial"/>
        </w:rPr>
      </w:pPr>
      <w:r w:rsidRPr="00FF5758">
        <w:rPr>
          <w:rFonts w:cs="Arial"/>
          <w:color w:val="FF0000"/>
        </w:rPr>
        <w:t xml:space="preserve">We/they </w:t>
      </w:r>
      <w:r w:rsidRPr="00FF5758">
        <w:rPr>
          <w:rFonts w:cs="Arial"/>
        </w:rPr>
        <w:t>will seek to address the issue you have raised as quickly and efficiently as possible by:</w:t>
      </w:r>
    </w:p>
    <w:p w14:paraId="4202BEB4" w14:textId="77777777" w:rsidR="003C43C0" w:rsidRPr="00FF5758" w:rsidRDefault="003C43C0" w:rsidP="00FF5758">
      <w:pPr>
        <w:pStyle w:val="ListParagraph"/>
        <w:numPr>
          <w:ilvl w:val="0"/>
          <w:numId w:val="13"/>
        </w:numPr>
        <w:rPr>
          <w:rFonts w:cs="Arial"/>
        </w:rPr>
      </w:pPr>
      <w:r w:rsidRPr="00FF5758">
        <w:rPr>
          <w:rFonts w:cs="Arial"/>
        </w:rPr>
        <w:lastRenderedPageBreak/>
        <w:t>providing you with missing information</w:t>
      </w:r>
    </w:p>
    <w:p w14:paraId="7E5AD33B" w14:textId="77777777" w:rsidR="003C43C0" w:rsidRPr="00FF5758" w:rsidRDefault="003C43C0" w:rsidP="00FF5758">
      <w:pPr>
        <w:pStyle w:val="ListParagraph"/>
        <w:numPr>
          <w:ilvl w:val="0"/>
          <w:numId w:val="13"/>
        </w:numPr>
        <w:rPr>
          <w:rFonts w:cs="Arial"/>
        </w:rPr>
      </w:pPr>
      <w:r w:rsidRPr="00FF5758">
        <w:rPr>
          <w:rFonts w:cs="Arial"/>
        </w:rPr>
        <w:t>correcting any inaccuracy, and</w:t>
      </w:r>
    </w:p>
    <w:p w14:paraId="7D668873" w14:textId="77777777" w:rsidR="003C43C0" w:rsidRPr="00FF5758" w:rsidRDefault="003C43C0" w:rsidP="00FF5758">
      <w:pPr>
        <w:pStyle w:val="ListParagraph"/>
        <w:numPr>
          <w:ilvl w:val="0"/>
          <w:numId w:val="13"/>
        </w:numPr>
        <w:rPr>
          <w:rFonts w:cs="Arial"/>
        </w:rPr>
      </w:pPr>
      <w:r w:rsidRPr="00FF5758">
        <w:rPr>
          <w:rFonts w:cs="Arial"/>
        </w:rPr>
        <w:t xml:space="preserve">taking any action needed to put right the problem you have experienced. </w:t>
      </w:r>
    </w:p>
    <w:p w14:paraId="0F77415A" w14:textId="27DF0755" w:rsidR="003C43C0" w:rsidRDefault="003C43C0" w:rsidP="00FF5758">
      <w:pPr>
        <w:rPr>
          <w:rFonts w:cs="Arial"/>
        </w:rPr>
      </w:pPr>
      <w:r w:rsidRPr="00FF5758">
        <w:rPr>
          <w:rFonts w:cs="Arial"/>
        </w:rPr>
        <w:t xml:space="preserve">If you are still dissatisfied with any decision made concerning the </w:t>
      </w:r>
      <w:del w:id="335" w:author="Rachel Abbey" w:date="2020-06-09T14:59:00Z">
        <w:r w:rsidRPr="00FF5758">
          <w:rPr>
            <w:rFonts w:cs="Arial"/>
          </w:rPr>
          <w:delText>LGPS</w:delText>
        </w:r>
      </w:del>
      <w:ins w:id="336" w:author="Rachel Abbey" w:date="2020-06-09T14:59:00Z">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ins>
      <w:r w:rsidRPr="00FF5758">
        <w:rPr>
          <w:rFonts w:cs="Arial"/>
        </w:rPr>
        <w:t xml:space="preserve">, you can take further action. </w:t>
      </w:r>
    </w:p>
    <w:p w14:paraId="6D12CAFF" w14:textId="0DBDDC0F" w:rsidR="003C43C0" w:rsidRPr="00350C64" w:rsidRDefault="003C43C0" w:rsidP="0047176C">
      <w:pPr>
        <w:pStyle w:val="ListParagraph"/>
        <w:numPr>
          <w:ilvl w:val="0"/>
          <w:numId w:val="14"/>
        </w:numPr>
        <w:spacing w:after="240"/>
        <w:ind w:left="788" w:hanging="357"/>
        <w:contextualSpacing w:val="0"/>
        <w:rPr>
          <w:rFonts w:cs="Arial"/>
        </w:rPr>
      </w:pPr>
      <w:r w:rsidRPr="00FF5758">
        <w:rPr>
          <w:rFonts w:cs="Arial"/>
        </w:rPr>
        <w:t>You can ask for your complaint to be reviewed under the Scheme’s Internal Disputes Resolution Procedure (</w:t>
      </w:r>
      <w:del w:id="337" w:author="Rachel Abbey" w:date="2020-06-09T14:59:00Z">
        <w:r w:rsidRPr="00FF5758">
          <w:rPr>
            <w:rFonts w:cs="Arial"/>
          </w:rPr>
          <w:delText>IDRP</w:delText>
        </w:r>
      </w:del>
      <w:ins w:id="338" w:author="Rachel Abbey" w:date="2020-06-09T14:59:00Z">
        <w:r w:rsidRPr="00FF5758">
          <w:rPr>
            <w:rFonts w:cs="Arial"/>
          </w:rPr>
          <w:t>I</w:t>
        </w:r>
        <w:r w:rsidR="00B47150" w:rsidRPr="00616FE8">
          <w:rPr>
            <w:rFonts w:cs="Arial"/>
            <w:spacing w:val="-70"/>
          </w:rPr>
          <w:t> </w:t>
        </w:r>
        <w:r w:rsidRPr="00FF5758">
          <w:rPr>
            <w:rFonts w:cs="Arial"/>
          </w:rPr>
          <w:t>D</w:t>
        </w:r>
        <w:r w:rsidR="00B47150" w:rsidRPr="00616FE8">
          <w:rPr>
            <w:rFonts w:cs="Arial"/>
            <w:spacing w:val="-70"/>
          </w:rPr>
          <w:t> </w:t>
        </w:r>
        <w:r w:rsidRPr="00FF5758">
          <w:rPr>
            <w:rFonts w:cs="Arial"/>
          </w:rPr>
          <w:t>R</w:t>
        </w:r>
        <w:r w:rsidR="00B47150" w:rsidRPr="00616FE8">
          <w:rPr>
            <w:rFonts w:cs="Arial"/>
            <w:spacing w:val="-70"/>
          </w:rPr>
          <w:t> </w:t>
        </w:r>
        <w:r w:rsidRPr="00FF5758">
          <w:rPr>
            <w:rFonts w:cs="Arial"/>
          </w:rPr>
          <w:t>P</w:t>
        </w:r>
      </w:ins>
      <w:r w:rsidRPr="00FF5758">
        <w:rPr>
          <w:rFonts w:cs="Arial"/>
        </w:rPr>
        <w:t xml:space="preserve">). The </w:t>
      </w:r>
      <w:del w:id="339" w:author="Rachel Abbey" w:date="2020-06-09T14:59:00Z">
        <w:r w:rsidRPr="00FF5758">
          <w:rPr>
            <w:rFonts w:cs="Arial"/>
          </w:rPr>
          <w:delText>IDRP</w:delText>
        </w:r>
      </w:del>
      <w:ins w:id="340" w:author="Rachel Abbey" w:date="2020-06-09T14:59:00Z">
        <w:r w:rsidR="00616FE8" w:rsidRPr="00FF5758">
          <w:rPr>
            <w:rFonts w:cs="Arial"/>
          </w:rPr>
          <w:t>I</w:t>
        </w:r>
        <w:r w:rsidR="00616FE8" w:rsidRPr="00616FE8">
          <w:rPr>
            <w:rFonts w:cs="Arial"/>
            <w:spacing w:val="-70"/>
          </w:rPr>
          <w:t> </w:t>
        </w:r>
        <w:r w:rsidR="00616FE8" w:rsidRPr="00FF5758">
          <w:rPr>
            <w:rFonts w:cs="Arial"/>
          </w:rPr>
          <w:t>D</w:t>
        </w:r>
        <w:r w:rsidR="00616FE8" w:rsidRPr="00616FE8">
          <w:rPr>
            <w:rFonts w:cs="Arial"/>
            <w:spacing w:val="-70"/>
          </w:rPr>
          <w:t> </w:t>
        </w:r>
        <w:r w:rsidR="00616FE8" w:rsidRPr="00FF5758">
          <w:rPr>
            <w:rFonts w:cs="Arial"/>
          </w:rPr>
          <w:t>R</w:t>
        </w:r>
        <w:r w:rsidR="00616FE8" w:rsidRPr="00616FE8">
          <w:rPr>
            <w:rFonts w:cs="Arial"/>
            <w:spacing w:val="-70"/>
          </w:rPr>
          <w:t> </w:t>
        </w:r>
        <w:r w:rsidR="00616FE8" w:rsidRPr="00FF5758">
          <w:rPr>
            <w:rFonts w:cs="Arial"/>
          </w:rPr>
          <w:t>P</w:t>
        </w:r>
      </w:ins>
      <w:r w:rsidRPr="00FF5758">
        <w:rPr>
          <w:rFonts w:cs="Arial"/>
        </w:rPr>
        <w:t xml:space="preserve"> is a formal review of the decision, act or omission that you are complaining about. To find out more about the </w:t>
      </w:r>
      <w:del w:id="341" w:author="Rachel Abbey" w:date="2020-06-09T14:59:00Z">
        <w:r w:rsidRPr="00FF5758">
          <w:rPr>
            <w:rFonts w:cs="Arial"/>
          </w:rPr>
          <w:delText>IDRP</w:delText>
        </w:r>
      </w:del>
      <w:ins w:id="342" w:author="Rachel Abbey" w:date="2020-06-09T14:59:00Z">
        <w:r w:rsidR="00616FE8" w:rsidRPr="00FF5758">
          <w:rPr>
            <w:rFonts w:cs="Arial"/>
          </w:rPr>
          <w:t>I</w:t>
        </w:r>
        <w:r w:rsidR="00616FE8" w:rsidRPr="00616FE8">
          <w:rPr>
            <w:rFonts w:cs="Arial"/>
            <w:spacing w:val="-70"/>
          </w:rPr>
          <w:t> </w:t>
        </w:r>
        <w:r w:rsidR="00616FE8" w:rsidRPr="00FF5758">
          <w:rPr>
            <w:rFonts w:cs="Arial"/>
          </w:rPr>
          <w:t>D</w:t>
        </w:r>
        <w:r w:rsidR="00616FE8" w:rsidRPr="00616FE8">
          <w:rPr>
            <w:rFonts w:cs="Arial"/>
            <w:spacing w:val="-70"/>
          </w:rPr>
          <w:t> </w:t>
        </w:r>
        <w:r w:rsidR="00616FE8" w:rsidRPr="00FF5758">
          <w:rPr>
            <w:rFonts w:cs="Arial"/>
          </w:rPr>
          <w:t>R</w:t>
        </w:r>
        <w:r w:rsidR="00616FE8" w:rsidRPr="00616FE8">
          <w:rPr>
            <w:rFonts w:cs="Arial"/>
            <w:spacing w:val="-70"/>
          </w:rPr>
          <w:t> </w:t>
        </w:r>
        <w:r w:rsidR="00616FE8" w:rsidRPr="00FF5758">
          <w:rPr>
            <w:rFonts w:cs="Arial"/>
          </w:rPr>
          <w:t>P</w:t>
        </w:r>
      </w:ins>
      <w:r w:rsidRPr="00FF5758">
        <w:rPr>
          <w:rFonts w:cs="Arial"/>
        </w:rPr>
        <w:t xml:space="preserve"> and the time limits that apply, please </w:t>
      </w:r>
      <w:r w:rsidRPr="00FF5758">
        <w:rPr>
          <w:rFonts w:cs="Arial"/>
          <w:color w:val="FF0000"/>
        </w:rPr>
        <w:t>contact your pension administrators/see the guide on our website. You can find our contact d</w:t>
      </w:r>
      <w:r w:rsidR="00350C64">
        <w:rPr>
          <w:rFonts w:cs="Arial"/>
          <w:color w:val="FF0000"/>
        </w:rPr>
        <w:t>etails at the end of this guide.</w:t>
      </w:r>
    </w:p>
    <w:p w14:paraId="1BEB2AE1" w14:textId="41B47403" w:rsidR="00350C64" w:rsidRPr="0047176C" w:rsidRDefault="003C43C0" w:rsidP="0047176C">
      <w:pPr>
        <w:pStyle w:val="ListParagraph"/>
        <w:numPr>
          <w:ilvl w:val="0"/>
          <w:numId w:val="14"/>
        </w:numPr>
        <w:spacing w:after="240"/>
        <w:ind w:left="788" w:hanging="357"/>
        <w:contextualSpacing w:val="0"/>
        <w:rPr>
          <w:rFonts w:cs="Arial"/>
          <w:color w:val="auto"/>
        </w:rPr>
      </w:pPr>
      <w:r w:rsidRPr="00FF5758">
        <w:rPr>
          <w:rFonts w:cs="Arial"/>
        </w:rPr>
        <w:t>You can contact the Pensions Advisory Service (</w:t>
      </w:r>
      <w:del w:id="343" w:author="Rachel Abbey" w:date="2020-06-09T14:59:00Z">
        <w:r w:rsidRPr="00FF5758">
          <w:rPr>
            <w:rFonts w:cs="Arial"/>
          </w:rPr>
          <w:delText>TPAS). TPAS</w:delText>
        </w:r>
      </w:del>
      <w:ins w:id="344" w:author="Rachel Abbey" w:date="2020-06-09T14:59:00Z">
        <w:r w:rsidRPr="00FF5758">
          <w:rPr>
            <w:rFonts w:cs="Arial"/>
          </w:rPr>
          <w:t>T</w:t>
        </w:r>
        <w:r w:rsidR="00616FE8" w:rsidRPr="00616FE8">
          <w:rPr>
            <w:rFonts w:cs="Arial"/>
            <w:spacing w:val="-70"/>
          </w:rPr>
          <w:t> </w:t>
        </w:r>
        <w:r w:rsidRPr="00FF5758">
          <w:rPr>
            <w:rFonts w:cs="Arial"/>
          </w:rPr>
          <w:t xml:space="preserve">PAS). </w:t>
        </w:r>
        <w:r w:rsidR="00C24BD6" w:rsidRPr="00FF5758">
          <w:rPr>
            <w:rFonts w:cs="Arial"/>
          </w:rPr>
          <w:t>T</w:t>
        </w:r>
        <w:r w:rsidR="00C24BD6" w:rsidRPr="00616FE8">
          <w:rPr>
            <w:rFonts w:cs="Arial"/>
            <w:spacing w:val="-70"/>
          </w:rPr>
          <w:t> </w:t>
        </w:r>
        <w:r w:rsidR="00C24BD6" w:rsidRPr="00FF5758">
          <w:rPr>
            <w:rFonts w:cs="Arial"/>
          </w:rPr>
          <w:t>PAS</w:t>
        </w:r>
      </w:ins>
      <w:r w:rsidRPr="00FF5758">
        <w:rPr>
          <w:rFonts w:cs="Arial"/>
        </w:rPr>
        <w:t xml:space="preserve"> can assist with general queries concerning pension benefits. You can read more about the services they offer on </w:t>
      </w:r>
      <w:r w:rsidR="000514C4">
        <w:rPr>
          <w:rFonts w:cs="Arial"/>
        </w:rPr>
        <w:t xml:space="preserve">the </w:t>
      </w:r>
      <w:r w:rsidR="00663A54">
        <w:fldChar w:fldCharType="begin"/>
      </w:r>
      <w:r w:rsidR="00663A54">
        <w:instrText xml:space="preserve"> HYPERLINK "http://www.pensionsadvisoryservice.org.uk." </w:instrText>
      </w:r>
      <w:r w:rsidR="00663A54">
        <w:fldChar w:fldCharType="separate"/>
      </w:r>
      <w:del w:id="345" w:author="Rachel Abbey" w:date="2020-06-09T14:59:00Z">
        <w:r w:rsidR="000514C4" w:rsidRPr="000514C4">
          <w:rPr>
            <w:rStyle w:val="Hyperlink"/>
            <w:rFonts w:cs="Arial"/>
          </w:rPr>
          <w:delText>TPAS</w:delText>
        </w:r>
      </w:del>
      <w:ins w:id="346" w:author="Rachel Abbey" w:date="2020-06-09T14:59:00Z">
        <w:r w:rsidR="000514C4" w:rsidRPr="000514C4">
          <w:rPr>
            <w:rStyle w:val="Hyperlink"/>
            <w:rFonts w:cs="Arial"/>
          </w:rPr>
          <w:t>T</w:t>
        </w:r>
        <w:r w:rsidR="00C24BD6" w:rsidRPr="00C24BD6">
          <w:rPr>
            <w:rStyle w:val="Hyperlink"/>
            <w:rFonts w:cs="Arial"/>
            <w:spacing w:val="-70"/>
          </w:rPr>
          <w:t> </w:t>
        </w:r>
        <w:r w:rsidR="000514C4" w:rsidRPr="000514C4">
          <w:rPr>
            <w:rStyle w:val="Hyperlink"/>
            <w:rFonts w:cs="Arial"/>
          </w:rPr>
          <w:t>PAS</w:t>
        </w:r>
      </w:ins>
      <w:r w:rsidR="000514C4" w:rsidRPr="000514C4">
        <w:rPr>
          <w:rStyle w:val="Hyperlink"/>
          <w:rFonts w:cs="Arial"/>
        </w:rPr>
        <w:t xml:space="preserve"> </w:t>
      </w:r>
      <w:r w:rsidRPr="000514C4">
        <w:rPr>
          <w:rStyle w:val="Hyperlink"/>
          <w:rFonts w:cs="Arial"/>
        </w:rPr>
        <w:t>website</w:t>
      </w:r>
      <w:r w:rsidR="00663A54">
        <w:rPr>
          <w:rStyle w:val="Hyperlink"/>
          <w:rFonts w:cs="Arial"/>
        </w:rPr>
        <w:fldChar w:fldCharType="end"/>
      </w:r>
      <w:r w:rsidR="000514C4">
        <w:rPr>
          <w:rFonts w:cs="Arial"/>
        </w:rPr>
        <w:t>.</w:t>
      </w:r>
      <w:r w:rsidRPr="00FF5758">
        <w:rPr>
          <w:rFonts w:cs="Arial"/>
        </w:rPr>
        <w:t xml:space="preserve"> </w:t>
      </w:r>
    </w:p>
    <w:p w14:paraId="73776772" w14:textId="41FF8A65" w:rsidR="00193F56" w:rsidRPr="0047176C" w:rsidRDefault="003C43C0" w:rsidP="0047176C">
      <w:pPr>
        <w:pStyle w:val="ListParagraph"/>
        <w:numPr>
          <w:ilvl w:val="0"/>
          <w:numId w:val="14"/>
        </w:numPr>
        <w:rPr>
          <w:rFonts w:cs="Arial"/>
        </w:rPr>
      </w:pPr>
      <w:r w:rsidRPr="00FF5758">
        <w:rPr>
          <w:rFonts w:cs="Arial"/>
        </w:rPr>
        <w:t>If you have a complaint about the administration or management of a pension scheme, you can contact the Pensions Ombudsman (</w:t>
      </w:r>
      <w:del w:id="347" w:author="Rachel Abbey" w:date="2020-06-09T14:59:00Z">
        <w:r w:rsidRPr="00FF5758">
          <w:rPr>
            <w:rFonts w:cs="Arial"/>
          </w:rPr>
          <w:delText>TPO</w:delText>
        </w:r>
      </w:del>
      <w:ins w:id="348" w:author="Rachel Abbey" w:date="2020-06-09T14:59:00Z">
        <w:r w:rsidRPr="00FF5758">
          <w:rPr>
            <w:rFonts w:cs="Arial"/>
          </w:rPr>
          <w:t>T</w:t>
        </w:r>
        <w:r w:rsidR="00617272" w:rsidRPr="00617272">
          <w:rPr>
            <w:rFonts w:cs="Arial"/>
            <w:spacing w:val="-70"/>
          </w:rPr>
          <w:t> </w:t>
        </w:r>
        <w:r w:rsidRPr="00FF5758">
          <w:rPr>
            <w:rFonts w:cs="Arial"/>
          </w:rPr>
          <w:t>P</w:t>
        </w:r>
        <w:r w:rsidR="00617272" w:rsidRPr="00617272">
          <w:rPr>
            <w:rFonts w:cs="Arial"/>
            <w:spacing w:val="-70"/>
          </w:rPr>
          <w:t> </w:t>
        </w:r>
        <w:r w:rsidRPr="00FF5758">
          <w:rPr>
            <w:rFonts w:cs="Arial"/>
          </w:rPr>
          <w:t>O</w:t>
        </w:r>
      </w:ins>
      <w:r w:rsidRPr="00FF5758">
        <w:rPr>
          <w:rFonts w:cs="Arial"/>
        </w:rPr>
        <w:t xml:space="preserve">). You can find more information and submit an online complaint form on the </w:t>
      </w:r>
      <w:r w:rsidR="00663A54">
        <w:fldChar w:fldCharType="begin"/>
      </w:r>
      <w:r w:rsidR="00663A54">
        <w:instrText xml:space="preserve"> HYPERLINK "http://www.pensions-ombudsman.org.uk" </w:instrText>
      </w:r>
      <w:r w:rsidR="00663A54">
        <w:fldChar w:fldCharType="separate"/>
      </w:r>
      <w:del w:id="349" w:author="Rachel Abbey" w:date="2020-06-09T14:59:00Z">
        <w:r w:rsidRPr="000514C4">
          <w:rPr>
            <w:rStyle w:val="Hyperlink"/>
            <w:rFonts w:cs="Arial"/>
          </w:rPr>
          <w:delText>TPO</w:delText>
        </w:r>
      </w:del>
      <w:ins w:id="350" w:author="Rachel Abbey" w:date="2020-06-09T14:59:00Z">
        <w:r w:rsidRPr="000514C4">
          <w:rPr>
            <w:rStyle w:val="Hyperlink"/>
            <w:rFonts w:cs="Arial"/>
          </w:rPr>
          <w:t>T</w:t>
        </w:r>
        <w:r w:rsidR="00617272" w:rsidRPr="00617272">
          <w:rPr>
            <w:rStyle w:val="Hyperlink"/>
            <w:rFonts w:cs="Arial"/>
            <w:spacing w:val="-70"/>
          </w:rPr>
          <w:t> </w:t>
        </w:r>
        <w:r w:rsidRPr="000514C4">
          <w:rPr>
            <w:rStyle w:val="Hyperlink"/>
            <w:rFonts w:cs="Arial"/>
          </w:rPr>
          <w:t>P</w:t>
        </w:r>
        <w:r w:rsidR="00617272" w:rsidRPr="00617272">
          <w:rPr>
            <w:rStyle w:val="Hyperlink"/>
            <w:rFonts w:cs="Arial"/>
            <w:spacing w:val="-70"/>
          </w:rPr>
          <w:t> </w:t>
        </w:r>
        <w:r w:rsidRPr="000514C4">
          <w:rPr>
            <w:rStyle w:val="Hyperlink"/>
            <w:rFonts w:cs="Arial"/>
          </w:rPr>
          <w:t>O</w:t>
        </w:r>
      </w:ins>
      <w:r w:rsidRPr="000514C4">
        <w:rPr>
          <w:rStyle w:val="Hyperlink"/>
          <w:rFonts w:cs="Arial"/>
        </w:rPr>
        <w:t xml:space="preserve"> website</w:t>
      </w:r>
      <w:r w:rsidR="00663A54">
        <w:rPr>
          <w:rStyle w:val="Hyperlink"/>
          <w:rFonts w:cs="Arial"/>
        </w:rPr>
        <w:fldChar w:fldCharType="end"/>
      </w:r>
      <w:r w:rsidR="00350C64">
        <w:rPr>
          <w:rStyle w:val="Hyperlink"/>
          <w:rFonts w:cs="Arial"/>
          <w:szCs w:val="24"/>
        </w:rPr>
        <w:t>.</w:t>
      </w:r>
    </w:p>
    <w:p w14:paraId="70064152" w14:textId="77777777" w:rsidR="0047176C" w:rsidRDefault="0047176C">
      <w:pPr>
        <w:spacing w:after="160" w:line="259" w:lineRule="auto"/>
        <w:rPr>
          <w:rFonts w:cs="Arial"/>
          <w:b/>
          <w:sz w:val="40"/>
        </w:rPr>
      </w:pPr>
      <w:bookmarkStart w:id="351" w:name="_Part_2_–"/>
      <w:bookmarkStart w:id="352" w:name="_Toc39611459"/>
      <w:bookmarkEnd w:id="351"/>
      <w:r>
        <w:br w:type="page"/>
      </w:r>
    </w:p>
    <w:p w14:paraId="5C417A52" w14:textId="69D37396" w:rsidR="00350C64" w:rsidRDefault="003C43C0" w:rsidP="00C11555">
      <w:pPr>
        <w:pStyle w:val="Heading2"/>
      </w:pPr>
      <w:bookmarkStart w:id="353" w:name="_Toc39616267"/>
      <w:bookmarkStart w:id="354" w:name="_Toc29904069"/>
      <w:r w:rsidRPr="00FF5758">
        <w:lastRenderedPageBreak/>
        <w:t>Part 2 – Other useful information</w:t>
      </w:r>
      <w:bookmarkEnd w:id="352"/>
      <w:bookmarkEnd w:id="353"/>
      <w:bookmarkEnd w:id="354"/>
    </w:p>
    <w:p w14:paraId="160EF2BC" w14:textId="77777777" w:rsidR="003C43C0" w:rsidRPr="00FF5758" w:rsidRDefault="003C43C0" w:rsidP="00C11555">
      <w:pPr>
        <w:pStyle w:val="Heading3"/>
      </w:pPr>
      <w:bookmarkStart w:id="355" w:name="_State_Pension"/>
      <w:bookmarkStart w:id="356" w:name="_Toc39616268"/>
      <w:bookmarkStart w:id="357" w:name="_Toc29904070"/>
      <w:bookmarkEnd w:id="355"/>
      <w:r w:rsidRPr="00FF5758">
        <w:t>State Pension</w:t>
      </w:r>
      <w:bookmarkEnd w:id="356"/>
      <w:bookmarkEnd w:id="357"/>
    </w:p>
    <w:p w14:paraId="71B1AC0A" w14:textId="036D2354" w:rsidR="003C43C0" w:rsidRPr="00FF5758" w:rsidRDefault="003C43C0" w:rsidP="00FF5758">
      <w:pPr>
        <w:rPr>
          <w:rFonts w:cs="Arial"/>
        </w:rPr>
      </w:pPr>
      <w:r w:rsidRPr="00FF5758">
        <w:rPr>
          <w:rFonts w:cs="Arial"/>
        </w:rPr>
        <w:t xml:space="preserve">In addition to your </w:t>
      </w:r>
      <w:del w:id="358" w:author="Rachel Abbey" w:date="2020-06-09T14:59:00Z">
        <w:r w:rsidRPr="00FF5758">
          <w:rPr>
            <w:rFonts w:cs="Arial"/>
          </w:rPr>
          <w:delText>LGPS</w:delText>
        </w:r>
      </w:del>
      <w:ins w:id="359" w:author="Rachel Abbey" w:date="2020-06-09T14:59:00Z">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ins>
      <w:r w:rsidRPr="00FF5758">
        <w:rPr>
          <w:rFonts w:cs="Arial"/>
        </w:rPr>
        <w:t xml:space="preserve"> benefits, you may also qualify for a state retirement pension paid by the Government. </w:t>
      </w:r>
    </w:p>
    <w:p w14:paraId="59CCFDAA" w14:textId="77777777" w:rsidR="003C43C0" w:rsidRPr="00FF5758" w:rsidRDefault="003C43C0" w:rsidP="00FF5758">
      <w:pPr>
        <w:rPr>
          <w:rFonts w:cs="Arial"/>
          <w:szCs w:val="24"/>
          <w:lang w:val="en"/>
        </w:rPr>
      </w:pPr>
      <w:r w:rsidRPr="00FF5758">
        <w:rPr>
          <w:rFonts w:cs="Arial"/>
          <w:szCs w:val="24"/>
          <w:lang w:val="en"/>
        </w:rPr>
        <w:t xml:space="preserve">How much State pension you will receive is based on your </w:t>
      </w:r>
      <w:hyperlink r:id="rId40" w:history="1">
        <w:r w:rsidRPr="00FF5758">
          <w:rPr>
            <w:rStyle w:val="Hyperlink"/>
            <w:rFonts w:cs="Arial"/>
            <w:szCs w:val="24"/>
            <w:lang w:val="en"/>
          </w:rPr>
          <w:t>National Insurance record</w:t>
        </w:r>
      </w:hyperlink>
      <w:r w:rsidRPr="00FF5758">
        <w:rPr>
          <w:rFonts w:cs="Arial"/>
          <w:szCs w:val="24"/>
          <w:lang w:val="en"/>
        </w:rPr>
        <w:t>.</w:t>
      </w:r>
    </w:p>
    <w:p w14:paraId="46091524" w14:textId="47A872FF" w:rsidR="003C43C0" w:rsidRPr="00FF5758" w:rsidRDefault="003C43C0" w:rsidP="00FF5758">
      <w:pPr>
        <w:rPr>
          <w:rFonts w:cs="Arial"/>
        </w:rPr>
      </w:pPr>
      <w:r w:rsidRPr="00FF5758">
        <w:rPr>
          <w:rFonts w:cs="Arial"/>
        </w:rPr>
        <w:t xml:space="preserve">Please visit the Government website for more information on </w:t>
      </w:r>
      <w:hyperlink r:id="rId41" w:history="1">
        <w:r w:rsidRPr="00875F51">
          <w:rPr>
            <w:rStyle w:val="Hyperlink"/>
            <w:rFonts w:cs="Arial"/>
          </w:rPr>
          <w:t>receiv</w:t>
        </w:r>
        <w:r w:rsidR="00875F51" w:rsidRPr="00875F51">
          <w:rPr>
            <w:rStyle w:val="Hyperlink"/>
            <w:rFonts w:cs="Arial"/>
          </w:rPr>
          <w:t>ing</w:t>
        </w:r>
        <w:r w:rsidRPr="00875F51">
          <w:rPr>
            <w:rStyle w:val="Hyperlink"/>
            <w:rFonts w:cs="Arial"/>
          </w:rPr>
          <w:t xml:space="preserve"> your State Pension</w:t>
        </w:r>
      </w:hyperlink>
      <w:r w:rsidRPr="00FF5758">
        <w:rPr>
          <w:rFonts w:cs="Arial"/>
        </w:rPr>
        <w:t xml:space="preserve"> and how to claim it</w:t>
      </w:r>
      <w:r w:rsidR="00875F51">
        <w:rPr>
          <w:rFonts w:cs="Arial"/>
        </w:rPr>
        <w:t>.</w:t>
      </w:r>
      <w:r w:rsidRPr="00FF5758">
        <w:rPr>
          <w:rFonts w:cs="Arial"/>
        </w:rPr>
        <w:t xml:space="preserve"> </w:t>
      </w:r>
    </w:p>
    <w:p w14:paraId="00768544" w14:textId="2A6CF79E" w:rsidR="003C43C0" w:rsidRPr="00FF5758" w:rsidRDefault="003C43C0" w:rsidP="00FF5758">
      <w:pPr>
        <w:rPr>
          <w:rFonts w:cs="Arial"/>
        </w:rPr>
      </w:pPr>
      <w:r w:rsidRPr="00FF5758">
        <w:rPr>
          <w:rFonts w:cs="Arial"/>
        </w:rPr>
        <w:t xml:space="preserve">You can also </w:t>
      </w:r>
      <w:hyperlink r:id="rId42" w:history="1">
        <w:r w:rsidRPr="00875F51">
          <w:rPr>
            <w:rStyle w:val="Hyperlink"/>
            <w:rFonts w:cs="Arial"/>
          </w:rPr>
          <w:t>request a State Pension forecast</w:t>
        </w:r>
      </w:hyperlink>
      <w:r w:rsidRPr="00FF5758">
        <w:rPr>
          <w:rFonts w:cs="Arial"/>
        </w:rPr>
        <w:t xml:space="preserve"> online. </w:t>
      </w:r>
    </w:p>
    <w:p w14:paraId="701D1BA6" w14:textId="2FAFFB5E" w:rsidR="003C43C0" w:rsidRPr="00FF5758" w:rsidRDefault="003C43C0" w:rsidP="00C11555">
      <w:pPr>
        <w:pStyle w:val="Heading3"/>
      </w:pPr>
      <w:bookmarkStart w:id="360" w:name="_Toc39616269"/>
      <w:bookmarkStart w:id="361" w:name="_Toc29904071"/>
      <w:r w:rsidRPr="00FF5758">
        <w:t>Tax</w:t>
      </w:r>
      <w:r w:rsidR="00AB0502">
        <w:t xml:space="preserve"> and your pension</w:t>
      </w:r>
      <w:bookmarkEnd w:id="360"/>
      <w:bookmarkEnd w:id="361"/>
    </w:p>
    <w:p w14:paraId="0CF110CE" w14:textId="77777777" w:rsidR="003C43C0" w:rsidRPr="00FF5758" w:rsidRDefault="003C43C0" w:rsidP="00FF5758">
      <w:pPr>
        <w:rPr>
          <w:del w:id="362" w:author="Rachel Abbey" w:date="2020-06-09T14:59:00Z"/>
          <w:rFonts w:cs="Arial"/>
        </w:rPr>
      </w:pPr>
    </w:p>
    <w:p w14:paraId="171E66A9" w14:textId="77777777" w:rsidR="00D01A09" w:rsidRPr="00D01A09" w:rsidRDefault="00D01A09" w:rsidP="00D01A09">
      <w:pPr>
        <w:rPr>
          <w:del w:id="363" w:author="Rachel Abbey" w:date="2020-06-09T14:59:00Z"/>
          <w:sz w:val="8"/>
        </w:rPr>
      </w:pPr>
    </w:p>
    <w:p w14:paraId="38B363A2" w14:textId="0455213D" w:rsidR="00D01A09" w:rsidRPr="00D01A09" w:rsidRDefault="0077457D" w:rsidP="00D01A09">
      <w:pPr>
        <w:rPr>
          <w:ins w:id="364" w:author="Rachel Abbey" w:date="2020-06-09T14:59:00Z"/>
          <w:sz w:val="8"/>
        </w:rPr>
      </w:pPr>
      <w:del w:id="365" w:author="Rachel Abbey" w:date="2020-06-09T14:59:00Z">
        <w:r w:rsidRPr="00FF5758">
          <w:rPr>
            <w:noProof/>
            <w:lang w:eastAsia="en-GB"/>
          </w:rPr>
          <w:drawing>
            <wp:anchor distT="0" distB="0" distL="114300" distR="114300" simplePos="0" relativeHeight="251755520" behindDoc="0" locked="0" layoutInCell="1" allowOverlap="1" wp14:anchorId="50E8CB58" wp14:editId="0DCDD2ED">
              <wp:simplePos x="0" y="0"/>
              <wp:positionH relativeFrom="margin">
                <wp:align>left</wp:align>
              </wp:positionH>
              <wp:positionV relativeFrom="paragraph">
                <wp:posOffset>6985</wp:posOffset>
              </wp:positionV>
              <wp:extent cx="1669415" cy="876935"/>
              <wp:effectExtent l="0" t="0" r="0" b="0"/>
              <wp:wrapSquare wrapText="bothSides"/>
              <wp:docPr id="36" name="Picture 38" descr="HM Revenue and Custom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descr="HM_Revenue_&amp;_Customs.svg.png"/>
                      <pic:cNvPicPr>
                        <a:picLocks noChangeAspect="1"/>
                      </pic:cNvPicPr>
                    </pic:nvPicPr>
                    <pic:blipFill rotWithShape="1">
                      <a:blip r:embed="rId43" cstate="email">
                        <a:extLst>
                          <a:ext uri="{28A0092B-C50C-407E-A947-70E740481C1C}">
                            <a14:useLocalDpi xmlns:a14="http://schemas.microsoft.com/office/drawing/2010/main"/>
                          </a:ext>
                        </a:extLst>
                      </a:blip>
                      <a:srcRect r="-13550"/>
                      <a:stretch/>
                    </pic:blipFill>
                    <pic:spPr bwMode="auto">
                      <a:xfrm>
                        <a:off x="0" y="0"/>
                        <a:ext cx="1678194" cy="8817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del>
      <w:ins w:id="366" w:author="Rachel Abbey" w:date="2020-06-09T14:59:00Z">
        <w:r w:rsidR="00684223" w:rsidRPr="00FF5758">
          <w:rPr>
            <w:noProof/>
            <w:lang w:eastAsia="en-GB"/>
          </w:rPr>
          <w:drawing>
            <wp:anchor distT="0" distB="0" distL="114300" distR="114300" simplePos="0" relativeHeight="251713536" behindDoc="0" locked="0" layoutInCell="1" allowOverlap="1" wp14:anchorId="2E084F62" wp14:editId="1D5A8943">
              <wp:simplePos x="0" y="0"/>
              <wp:positionH relativeFrom="margin">
                <wp:align>left</wp:align>
              </wp:positionH>
              <wp:positionV relativeFrom="paragraph">
                <wp:posOffset>10160</wp:posOffset>
              </wp:positionV>
              <wp:extent cx="1669415" cy="876935"/>
              <wp:effectExtent l="0" t="0" r="0" b="0"/>
              <wp:wrapSquare wrapText="bothSides"/>
              <wp:docPr id="17" name="Picture 38" descr="HM Revenue and Custom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descr="HM_Revenue_&amp;_Customs.svg.png"/>
                      <pic:cNvPicPr>
                        <a:picLocks noChangeAspect="1"/>
                      </pic:cNvPicPr>
                    </pic:nvPicPr>
                    <pic:blipFill rotWithShape="1">
                      <a:blip r:embed="rId43" cstate="email">
                        <a:extLst>
                          <a:ext uri="{28A0092B-C50C-407E-A947-70E740481C1C}">
                            <a14:useLocalDpi xmlns:a14="http://schemas.microsoft.com/office/drawing/2010/main"/>
                          </a:ext>
                        </a:extLst>
                      </a:blip>
                      <a:srcRect r="-13550"/>
                      <a:stretch/>
                    </pic:blipFill>
                    <pic:spPr bwMode="auto">
                      <a:xfrm>
                        <a:off x="0" y="0"/>
                        <a:ext cx="1669415" cy="876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p>
    <w:p w14:paraId="4B54A138" w14:textId="560E3307" w:rsidR="003C43C0" w:rsidRPr="00FF5758" w:rsidRDefault="003C43C0" w:rsidP="00FF5758">
      <w:pPr>
        <w:rPr>
          <w:rFonts w:cs="Arial"/>
        </w:rPr>
      </w:pPr>
      <w:r w:rsidRPr="00FF5758">
        <w:rPr>
          <w:rFonts w:cs="Arial"/>
        </w:rPr>
        <w:t xml:space="preserve">The Personal Allowance is the amount of income you can earn before paying tax. </w:t>
      </w:r>
    </w:p>
    <w:p w14:paraId="56DEDC4C" w14:textId="2C218D6A" w:rsidR="003C43C0" w:rsidRPr="00FF5758" w:rsidRDefault="003C43C0" w:rsidP="00FF5758">
      <w:pPr>
        <w:rPr>
          <w:rFonts w:cs="Arial"/>
        </w:rPr>
      </w:pPr>
      <w:r w:rsidRPr="00FF5758">
        <w:rPr>
          <w:rFonts w:cs="Arial"/>
        </w:rPr>
        <w:t xml:space="preserve">The standard Personal Allowance for </w:t>
      </w:r>
      <w:del w:id="367" w:author="Rachel Abbey" w:date="2020-06-09T14:59:00Z">
        <w:r w:rsidRPr="00FF5758">
          <w:rPr>
            <w:rFonts w:cs="Arial"/>
          </w:rPr>
          <w:delText>2019/</w:delText>
        </w:r>
      </w:del>
      <w:r w:rsidRPr="00FF5758">
        <w:rPr>
          <w:rFonts w:cs="Arial"/>
        </w:rPr>
        <w:t>2020</w:t>
      </w:r>
      <w:ins w:id="368" w:author="Rachel Abbey" w:date="2020-06-09T14:59:00Z">
        <w:r w:rsidR="00684223">
          <w:rPr>
            <w:rFonts w:cs="Arial"/>
          </w:rPr>
          <w:t>/21</w:t>
        </w:r>
      </w:ins>
      <w:r w:rsidRPr="00FF5758">
        <w:rPr>
          <w:rFonts w:cs="Arial"/>
        </w:rPr>
        <w:t xml:space="preserve"> is £12,500.</w:t>
      </w:r>
    </w:p>
    <w:p w14:paraId="719F8190" w14:textId="64779D53" w:rsidR="003C43C0" w:rsidRPr="00FF5758" w:rsidRDefault="003C43C0" w:rsidP="00FF5758">
      <w:pPr>
        <w:rPr>
          <w:rFonts w:cs="Arial"/>
        </w:rPr>
      </w:pPr>
      <w:r w:rsidRPr="00FF5758">
        <w:rPr>
          <w:rFonts w:cs="Arial"/>
        </w:rPr>
        <w:t>If your total taxable income is more than your Personal Allowance</w:t>
      </w:r>
      <w:ins w:id="369" w:author="Rachel Abbey" w:date="2020-06-09T14:59:00Z">
        <w:r w:rsidR="00E8228B">
          <w:rPr>
            <w:rFonts w:cs="Arial"/>
          </w:rPr>
          <w:t>,</w:t>
        </w:r>
      </w:ins>
      <w:r w:rsidRPr="00FF5758">
        <w:rPr>
          <w:rFonts w:cs="Arial"/>
        </w:rPr>
        <w:t xml:space="preserve"> then you will pay tax. National insurance contributions will not be deducted from your Local Government Pension payments. </w:t>
      </w:r>
    </w:p>
    <w:p w14:paraId="4C954F91" w14:textId="1846C63C" w:rsidR="003C43C0" w:rsidRPr="00FF5758" w:rsidRDefault="003C43C0" w:rsidP="00FF5758">
      <w:pPr>
        <w:rPr>
          <w:rFonts w:cs="Arial"/>
          <w:lang w:val="en"/>
        </w:rPr>
      </w:pPr>
      <w:r w:rsidRPr="00FF5758">
        <w:rPr>
          <w:rFonts w:cs="Arial"/>
        </w:rPr>
        <w:t xml:space="preserve">Each year your employer or your pension scheme (if you have a pension in payment) will give you a P60. Your P60 shows what </w:t>
      </w:r>
      <w:r w:rsidRPr="00FF5758">
        <w:rPr>
          <w:rFonts w:cs="Arial"/>
          <w:lang w:val="en"/>
        </w:rPr>
        <w:t xml:space="preserve">you have been paid, and how much tax has been deducted. It is important that you keep your P60 in a safe place. </w:t>
      </w:r>
    </w:p>
    <w:p w14:paraId="66DFFCFE" w14:textId="77777777" w:rsidR="003C43C0" w:rsidRPr="00FF5758" w:rsidRDefault="003C43C0" w:rsidP="00FF5758">
      <w:pPr>
        <w:rPr>
          <w:rFonts w:cs="Arial"/>
        </w:rPr>
      </w:pPr>
      <w:r w:rsidRPr="00FF5758">
        <w:rPr>
          <w:rFonts w:cs="Arial"/>
        </w:rPr>
        <w:t>For more information on income tax, contact HM Revenue and Customs or visit their website:</w:t>
      </w:r>
    </w:p>
    <w:p w14:paraId="1E3AE1A5" w14:textId="77777777" w:rsidR="00FF5758" w:rsidRPr="00FF5758" w:rsidRDefault="00FF5758" w:rsidP="00FF5758">
      <w:pPr>
        <w:rPr>
          <w:del w:id="370" w:author="Rachel Abbey" w:date="2020-06-09T14:59:00Z"/>
          <w:rFonts w:cs="Arial"/>
          <w:szCs w:val="24"/>
        </w:rPr>
      </w:pPr>
    </w:p>
    <w:p w14:paraId="53EF2B04" w14:textId="77777777" w:rsidR="00A5057E" w:rsidRPr="00FF5758" w:rsidRDefault="00350C64" w:rsidP="00FF5758">
      <w:pPr>
        <w:rPr>
          <w:del w:id="371" w:author="Rachel Abbey" w:date="2020-06-09T14:59:00Z"/>
          <w:rFonts w:cs="Arial"/>
        </w:rPr>
      </w:pPr>
      <w:del w:id="372" w:author="Rachel Abbey" w:date="2020-06-09T14:59:00Z">
        <w:r w:rsidRPr="00FF5758">
          <w:rPr>
            <w:rFonts w:cs="Arial"/>
            <w:noProof/>
            <w:lang w:eastAsia="en-GB"/>
          </w:rPr>
          <w:lastRenderedPageBreak/>
          <w:drawing>
            <wp:anchor distT="0" distB="0" distL="114300" distR="114300" simplePos="0" relativeHeight="251757568" behindDoc="0" locked="0" layoutInCell="1" allowOverlap="1" wp14:anchorId="19521B83" wp14:editId="7DF62902">
              <wp:simplePos x="0" y="0"/>
              <wp:positionH relativeFrom="margin">
                <wp:align>left</wp:align>
              </wp:positionH>
              <wp:positionV relativeFrom="paragraph">
                <wp:posOffset>12700</wp:posOffset>
              </wp:positionV>
              <wp:extent cx="528955" cy="508635"/>
              <wp:effectExtent l="0" t="0" r="4445" b="5715"/>
              <wp:wrapSquare wrapText="bothSides"/>
              <wp:docPr id="40" name="Picture 40" descr="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email">
                        <a:extLst>
                          <a:ext uri="{28A0092B-C50C-407E-A947-70E740481C1C}">
                            <a14:useLocalDpi xmlns:a14="http://schemas.microsoft.com/office/drawing/2010/main"/>
                          </a:ext>
                        </a:extLst>
                      </a:blip>
                      <a:stretch>
                        <a:fillRect/>
                      </a:stretch>
                    </pic:blipFill>
                    <pic:spPr>
                      <a:xfrm>
                        <a:off x="0" y="0"/>
                        <a:ext cx="528955" cy="508635"/>
                      </a:xfrm>
                      <a:prstGeom prst="rect">
                        <a:avLst/>
                      </a:prstGeom>
                    </pic:spPr>
                  </pic:pic>
                </a:graphicData>
              </a:graphic>
              <wp14:sizeRelH relativeFrom="page">
                <wp14:pctWidth>0</wp14:pctWidth>
              </wp14:sizeRelH>
              <wp14:sizeRelV relativeFrom="page">
                <wp14:pctHeight>0</wp14:pctHeight>
              </wp14:sizeRelV>
            </wp:anchor>
          </w:drawing>
        </w:r>
      </w:del>
    </w:p>
    <w:p w14:paraId="2920703C" w14:textId="39730A1F" w:rsidR="00A5057E" w:rsidRPr="00FF5758" w:rsidRDefault="00455B83" w:rsidP="00455B83">
      <w:pPr>
        <w:ind w:left="1276" w:hanging="1276"/>
        <w:rPr>
          <w:rStyle w:val="Heading2Char"/>
          <w:b w:val="0"/>
          <w:sz w:val="24"/>
        </w:rPr>
      </w:pPr>
      <w:ins w:id="373" w:author="Rachel Abbey" w:date="2020-06-09T14:59:00Z">
        <w:r>
          <w:rPr>
            <w:rFonts w:cs="Arial"/>
          </w:rPr>
          <w:t xml:space="preserve">Phone: </w:t>
        </w:r>
      </w:ins>
      <w:r w:rsidR="005762C7" w:rsidRPr="00FF5758">
        <w:rPr>
          <w:rFonts w:cs="Arial"/>
        </w:rPr>
        <w:t>0300 200 3300</w:t>
      </w:r>
    </w:p>
    <w:p w14:paraId="6790294F" w14:textId="77777777" w:rsidR="005762C7" w:rsidRPr="00FF5758" w:rsidRDefault="005762C7" w:rsidP="00FF5758">
      <w:pPr>
        <w:rPr>
          <w:del w:id="374" w:author="Rachel Abbey" w:date="2020-06-09T14:59:00Z"/>
          <w:rFonts w:cs="Arial"/>
        </w:rPr>
      </w:pPr>
    </w:p>
    <w:p w14:paraId="208DB802" w14:textId="77777777" w:rsidR="005402D2" w:rsidRPr="00FF5758" w:rsidRDefault="00350C64" w:rsidP="00FF5758">
      <w:pPr>
        <w:rPr>
          <w:del w:id="375" w:author="Rachel Abbey" w:date="2020-06-09T14:59:00Z"/>
          <w:rFonts w:cs="Arial"/>
        </w:rPr>
      </w:pPr>
      <w:del w:id="376" w:author="Rachel Abbey" w:date="2020-06-09T14:59:00Z">
        <w:r w:rsidRPr="00FF5758">
          <w:rPr>
            <w:rFonts w:cs="Arial"/>
            <w:noProof/>
            <w:lang w:eastAsia="en-GB"/>
          </w:rPr>
          <w:drawing>
            <wp:anchor distT="0" distB="0" distL="114300" distR="114300" simplePos="0" relativeHeight="251759616" behindDoc="0" locked="0" layoutInCell="1" allowOverlap="1" wp14:anchorId="77D8E550" wp14:editId="56E21DEE">
              <wp:simplePos x="0" y="0"/>
              <wp:positionH relativeFrom="margin">
                <wp:align>left</wp:align>
              </wp:positionH>
              <wp:positionV relativeFrom="paragraph">
                <wp:posOffset>6350</wp:posOffset>
              </wp:positionV>
              <wp:extent cx="577850" cy="521970"/>
              <wp:effectExtent l="0" t="0" r="0" b="0"/>
              <wp:wrapSquare wrapText="bothSides"/>
              <wp:docPr id="41" name="Picture 41" descr="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577850" cy="521970"/>
                      </a:xfrm>
                      <a:prstGeom prst="rect">
                        <a:avLst/>
                      </a:prstGeom>
                    </pic:spPr>
                  </pic:pic>
                </a:graphicData>
              </a:graphic>
              <wp14:sizeRelH relativeFrom="page">
                <wp14:pctWidth>0</wp14:pctWidth>
              </wp14:sizeRelH>
              <wp14:sizeRelV relativeFrom="page">
                <wp14:pctHeight>0</wp14:pctHeight>
              </wp14:sizeRelV>
            </wp:anchor>
          </w:drawing>
        </w:r>
      </w:del>
    </w:p>
    <w:p w14:paraId="0DC6A1B3" w14:textId="7C96FE95" w:rsidR="00A5057E" w:rsidRPr="00FF5758" w:rsidRDefault="00455B83" w:rsidP="00455B83">
      <w:pPr>
        <w:rPr>
          <w:rFonts w:cs="Arial"/>
        </w:rPr>
      </w:pPr>
      <w:ins w:id="377" w:author="Rachel Abbey" w:date="2020-06-09T14:59:00Z">
        <w:r w:rsidRPr="00455B83">
          <w:t>Website</w:t>
        </w:r>
        <w:r w:rsidR="00A46770">
          <w:t xml:space="preserve">: </w:t>
        </w:r>
      </w:ins>
      <w:hyperlink r:id="rId46" w:history="1">
        <w:r w:rsidR="00A46770" w:rsidRPr="00F532F2">
          <w:rPr>
            <w:rStyle w:val="Hyperlink"/>
            <w:rFonts w:cs="Arial"/>
          </w:rPr>
          <w:t>www.hmrc.gov.uk/incometax</w:t>
        </w:r>
      </w:hyperlink>
      <w:r w:rsidR="005402D2" w:rsidRPr="00FF5758">
        <w:rPr>
          <w:rFonts w:cs="Arial"/>
        </w:rPr>
        <w:t xml:space="preserve"> </w:t>
      </w:r>
    </w:p>
    <w:p w14:paraId="1A4A5355" w14:textId="77777777" w:rsidR="00A46770" w:rsidRDefault="00A46770">
      <w:pPr>
        <w:spacing w:after="160" w:line="259" w:lineRule="auto"/>
        <w:rPr>
          <w:rFonts w:cs="Arial"/>
          <w:b/>
          <w:sz w:val="36"/>
          <w:szCs w:val="28"/>
        </w:rPr>
      </w:pPr>
      <w:r>
        <w:br w:type="page"/>
      </w:r>
    </w:p>
    <w:p w14:paraId="6142836C" w14:textId="3E6DEDD8" w:rsidR="005762C7" w:rsidRPr="00FF5758" w:rsidRDefault="005762C7" w:rsidP="00C11555">
      <w:pPr>
        <w:pStyle w:val="Heading3"/>
      </w:pPr>
      <w:bookmarkStart w:id="378" w:name="_Toc39616270"/>
      <w:bookmarkStart w:id="379" w:name="_Toc29904072"/>
      <w:r w:rsidRPr="00FF5758">
        <w:lastRenderedPageBreak/>
        <w:t>Tracing previous pension rights</w:t>
      </w:r>
      <w:bookmarkEnd w:id="378"/>
      <w:bookmarkEnd w:id="379"/>
    </w:p>
    <w:p w14:paraId="7DF7EFFC" w14:textId="77777777" w:rsidR="005762C7" w:rsidRPr="00FF5758" w:rsidRDefault="00FF5758" w:rsidP="00FF5758">
      <w:pPr>
        <w:rPr>
          <w:rStyle w:val="Strong"/>
          <w:rFonts w:cs="Arial"/>
          <w:b w:val="0"/>
          <w:color w:val="000000" w:themeColor="text1"/>
          <w:lang w:val="en"/>
        </w:rPr>
      </w:pPr>
      <w:r w:rsidRPr="00FF5758">
        <w:rPr>
          <w:rFonts w:cs="Arial"/>
          <w:noProof/>
          <w:color w:val="0000FF"/>
          <w:lang w:eastAsia="en-GB"/>
        </w:rPr>
        <w:drawing>
          <wp:anchor distT="0" distB="0" distL="114300" distR="114300" simplePos="0" relativeHeight="251716608" behindDoc="0" locked="0" layoutInCell="1" allowOverlap="1" wp14:anchorId="732A37EE" wp14:editId="4E13D32C">
            <wp:simplePos x="0" y="0"/>
            <wp:positionH relativeFrom="column">
              <wp:posOffset>2862221</wp:posOffset>
            </wp:positionH>
            <wp:positionV relativeFrom="paragraph">
              <wp:posOffset>6957</wp:posOffset>
            </wp:positionV>
            <wp:extent cx="2828925" cy="1884687"/>
            <wp:effectExtent l="0" t="0" r="0" b="1270"/>
            <wp:wrapSquare wrapText="bothSides"/>
            <wp:docPr id="24" name="Picture 24" descr="Department for Work and Pensions Pension tracing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he pensions tracing service">
                      <a:hlinkClick r:id="rId47" tgtFrame="&quot;_blank&quot;"/>
                    </pic:cNvPr>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828925" cy="1884687"/>
                    </a:xfrm>
                    <a:prstGeom prst="rect">
                      <a:avLst/>
                    </a:prstGeom>
                    <a:noFill/>
                    <a:ln>
                      <a:noFill/>
                    </a:ln>
                  </pic:spPr>
                </pic:pic>
              </a:graphicData>
            </a:graphic>
            <wp14:sizeRelH relativeFrom="page">
              <wp14:pctWidth>0</wp14:pctWidth>
            </wp14:sizeRelH>
            <wp14:sizeRelV relativeFrom="page">
              <wp14:pctHeight>0</wp14:pctHeight>
            </wp14:sizeRelV>
          </wp:anchor>
        </w:drawing>
      </w:r>
      <w:r w:rsidR="005762C7" w:rsidRPr="00FF5758">
        <w:rPr>
          <w:rStyle w:val="Strong"/>
          <w:rFonts w:cs="Arial"/>
          <w:b w:val="0"/>
          <w:color w:val="000000" w:themeColor="text1"/>
          <w:lang w:val="en"/>
        </w:rPr>
        <w:t xml:space="preserve">There is currently an estimated £400 million in unclaimed pension savings. People have saved this money for their retirement. </w:t>
      </w:r>
    </w:p>
    <w:p w14:paraId="4B8A1FF9" w14:textId="77777777" w:rsidR="005762C7" w:rsidRPr="00FF5758" w:rsidRDefault="005762C7" w:rsidP="00FF5758">
      <w:pPr>
        <w:rPr>
          <w:rStyle w:val="Strong"/>
          <w:rFonts w:cs="Arial"/>
          <w:b w:val="0"/>
          <w:color w:val="000000" w:themeColor="text1"/>
          <w:lang w:val="en"/>
        </w:rPr>
      </w:pPr>
      <w:r w:rsidRPr="00FF5758">
        <w:rPr>
          <w:rStyle w:val="Strong"/>
          <w:rFonts w:cs="Arial"/>
          <w:b w:val="0"/>
          <w:color w:val="000000" w:themeColor="text1"/>
          <w:lang w:val="en"/>
        </w:rPr>
        <w:t xml:space="preserve">To plan for your retirement, you need to know how much income you will get. This includes income from workplace or personal pension plans and the State Pension. </w:t>
      </w:r>
    </w:p>
    <w:p w14:paraId="5A4152FE" w14:textId="77777777" w:rsidR="005762C7" w:rsidRPr="00FF5758" w:rsidRDefault="005762C7" w:rsidP="00FF5758">
      <w:pPr>
        <w:rPr>
          <w:rFonts w:cs="Arial"/>
        </w:rPr>
      </w:pPr>
      <w:r w:rsidRPr="00FF5758">
        <w:rPr>
          <w:rFonts w:cs="Arial"/>
        </w:rPr>
        <w:t xml:space="preserve">If you have lost track of a pension, there is a Government service you can use to find contact details for: </w:t>
      </w:r>
    </w:p>
    <w:p w14:paraId="51F9D8DE" w14:textId="77777777" w:rsidR="005762C7" w:rsidRPr="00A46770" w:rsidRDefault="005762C7" w:rsidP="00A46770">
      <w:pPr>
        <w:pStyle w:val="ListParagraph"/>
        <w:numPr>
          <w:ilvl w:val="0"/>
          <w:numId w:val="20"/>
        </w:numPr>
        <w:rPr>
          <w:rFonts w:cs="Arial"/>
          <w:lang w:val="en"/>
        </w:rPr>
      </w:pPr>
      <w:r w:rsidRPr="00A46770">
        <w:rPr>
          <w:rFonts w:cs="Arial"/>
          <w:lang w:val="en"/>
        </w:rPr>
        <w:t>your own workplace or personal pension scheme</w:t>
      </w:r>
    </w:p>
    <w:p w14:paraId="7901A09A" w14:textId="39B712A0" w:rsidR="005762C7" w:rsidRPr="00A46770" w:rsidRDefault="005762C7" w:rsidP="00A46770">
      <w:pPr>
        <w:pStyle w:val="ListParagraph"/>
        <w:numPr>
          <w:ilvl w:val="0"/>
          <w:numId w:val="20"/>
        </w:numPr>
        <w:rPr>
          <w:rFonts w:cs="Arial"/>
          <w:lang w:val="en"/>
        </w:rPr>
      </w:pPr>
      <w:r w:rsidRPr="00A46770">
        <w:rPr>
          <w:rFonts w:cs="Arial"/>
          <w:lang w:val="en"/>
        </w:rPr>
        <w:t>someone else’s scheme if you have their permission</w:t>
      </w:r>
      <w:r w:rsidR="00B125FE" w:rsidRPr="00A46770">
        <w:rPr>
          <w:rFonts w:cs="Arial"/>
          <w:lang w:val="en"/>
        </w:rPr>
        <w:t>.</w:t>
      </w:r>
    </w:p>
    <w:p w14:paraId="6392D555" w14:textId="7B4056B4" w:rsidR="005762C7" w:rsidRPr="00FF5758" w:rsidRDefault="00875F51" w:rsidP="00FF5758">
      <w:pPr>
        <w:rPr>
          <w:rFonts w:cs="Arial"/>
          <w:color w:val="000000" w:themeColor="text1"/>
          <w:lang w:val="en"/>
        </w:rPr>
      </w:pPr>
      <w:r>
        <w:rPr>
          <w:rFonts w:cs="Arial"/>
          <w:color w:val="000000" w:themeColor="text1"/>
          <w:lang w:val="en"/>
        </w:rPr>
        <w:t xml:space="preserve">You can access the service through the </w:t>
      </w:r>
      <w:hyperlink r:id="rId49" w:history="1">
        <w:r w:rsidRPr="00875F51">
          <w:rPr>
            <w:rStyle w:val="Hyperlink"/>
            <w:rFonts w:cs="Arial"/>
            <w:lang w:val="en"/>
          </w:rPr>
          <w:t>Pension Tracing Service website</w:t>
        </w:r>
      </w:hyperlink>
      <w:r>
        <w:rPr>
          <w:rFonts w:cs="Arial"/>
          <w:color w:val="000000" w:themeColor="text1"/>
          <w:lang w:val="en"/>
        </w:rPr>
        <w:t>.</w:t>
      </w:r>
    </w:p>
    <w:p w14:paraId="41647274" w14:textId="77777777" w:rsidR="005762C7" w:rsidRPr="0077457D" w:rsidRDefault="005762C7" w:rsidP="00FF5758">
      <w:pPr>
        <w:rPr>
          <w:rFonts w:cs="Arial"/>
          <w:b/>
          <w:sz w:val="28"/>
        </w:rPr>
      </w:pPr>
      <w:r w:rsidRPr="0077457D">
        <w:rPr>
          <w:rFonts w:cs="Arial"/>
          <w:b/>
          <w:sz w:val="28"/>
        </w:rPr>
        <w:t>Remember to keep your pension providers up to date with any change in your home address.</w:t>
      </w:r>
    </w:p>
    <w:p w14:paraId="65AC8C2F" w14:textId="77777777" w:rsidR="005762C7" w:rsidRPr="00FF5758" w:rsidRDefault="005762C7" w:rsidP="00C11555">
      <w:pPr>
        <w:pStyle w:val="Heading3"/>
      </w:pPr>
      <w:bookmarkStart w:id="380" w:name="_Toc39616271"/>
      <w:bookmarkStart w:id="381" w:name="_Toc29904073"/>
      <w:r w:rsidRPr="00FF5758">
        <w:t>Pension scams</w:t>
      </w:r>
      <w:bookmarkEnd w:id="380"/>
      <w:bookmarkEnd w:id="381"/>
    </w:p>
    <w:p w14:paraId="13569448" w14:textId="3BA314A5" w:rsidR="005762C7" w:rsidRPr="00FF5758" w:rsidRDefault="005762C7" w:rsidP="00A46770">
      <w:pPr>
        <w:rPr>
          <w:lang w:val="en"/>
        </w:rPr>
      </w:pPr>
      <w:r w:rsidRPr="00FF5758">
        <w:rPr>
          <w:lang w:val="en"/>
        </w:rPr>
        <w:t xml:space="preserve">You have worked hard to build your </w:t>
      </w:r>
      <w:del w:id="382" w:author="Rachel Abbey" w:date="2020-06-09T14:59:00Z">
        <w:r w:rsidRPr="00FF5758">
          <w:rPr>
            <w:rFonts w:cs="Arial"/>
            <w:lang w:val="en"/>
          </w:rPr>
          <w:delText>LGPS</w:delText>
        </w:r>
      </w:del>
      <w:ins w:id="383" w:author="Rachel Abbey" w:date="2020-06-09T14:59:00Z">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ins>
      <w:r w:rsidRPr="00FF5758">
        <w:rPr>
          <w:lang w:val="en"/>
        </w:rPr>
        <w:t xml:space="preserve"> pension. Scammers may try to get their hands on your pension savings. </w:t>
      </w:r>
    </w:p>
    <w:p w14:paraId="772BC1FE" w14:textId="77777777" w:rsidR="005762C7" w:rsidRDefault="005762C7" w:rsidP="00A46770">
      <w:pPr>
        <w:rPr>
          <w:lang w:val="en"/>
        </w:rPr>
      </w:pPr>
      <w:r w:rsidRPr="00FF5758">
        <w:rPr>
          <w:lang w:val="en"/>
        </w:rPr>
        <w:t>Anyone can be the victim of a pension scam, no matter how well informed they think they are. It is important that you can spot the warning signs.</w:t>
      </w:r>
    </w:p>
    <w:p w14:paraId="6D904253" w14:textId="77777777" w:rsidR="005762C7" w:rsidRPr="00B125FE" w:rsidRDefault="005762C7" w:rsidP="00A0171C">
      <w:pPr>
        <w:pStyle w:val="NormalWeb"/>
        <w:spacing w:before="0" w:beforeAutospacing="0" w:after="240" w:afterAutospacing="0" w:line="240" w:lineRule="auto"/>
        <w:rPr>
          <w:rFonts w:ascii="Arial" w:hAnsi="Arial" w:cs="Arial"/>
          <w:color w:val="auto"/>
          <w:sz w:val="36"/>
          <w:szCs w:val="24"/>
          <w:lang w:val="en"/>
        </w:rPr>
      </w:pPr>
      <w:r w:rsidRPr="00B125FE">
        <w:rPr>
          <w:rFonts w:ascii="Arial" w:hAnsi="Arial" w:cs="Arial"/>
          <w:sz w:val="22"/>
        </w:rPr>
        <w:t xml:space="preserve">Source: </w:t>
      </w:r>
      <w:hyperlink r:id="rId50" w:history="1">
        <w:r w:rsidRPr="00B125FE">
          <w:rPr>
            <w:rStyle w:val="Hyperlink"/>
            <w:rFonts w:ascii="Arial" w:hAnsi="Arial" w:cs="Arial"/>
            <w:sz w:val="22"/>
          </w:rPr>
          <w:t>www.thepensionregulator.gov.uk/pension-scams</w:t>
        </w:r>
      </w:hyperlink>
    </w:p>
    <w:p w14:paraId="354C8FF6" w14:textId="559E01E5" w:rsidR="005762C7" w:rsidRPr="00FF5758" w:rsidRDefault="00FF5758" w:rsidP="00193F56">
      <w:pPr>
        <w:rPr>
          <w:rFonts w:cs="Arial"/>
          <w:lang w:val="en"/>
        </w:rPr>
      </w:pPr>
      <w:r w:rsidRPr="00FF5758">
        <w:rPr>
          <w:rFonts w:cs="Arial"/>
          <w:noProof/>
          <w:lang w:eastAsia="en-GB"/>
        </w:rPr>
        <w:lastRenderedPageBreak/>
        <w:drawing>
          <wp:anchor distT="0" distB="0" distL="114300" distR="114300" simplePos="0" relativeHeight="251717632" behindDoc="0" locked="0" layoutInCell="1" allowOverlap="1" wp14:anchorId="512726AA" wp14:editId="5BAA88B4">
            <wp:simplePos x="0" y="0"/>
            <wp:positionH relativeFrom="column">
              <wp:posOffset>-7620</wp:posOffset>
            </wp:positionH>
            <wp:positionV relativeFrom="paragraph">
              <wp:posOffset>31447</wp:posOffset>
            </wp:positionV>
            <wp:extent cx="2752725" cy="1746015"/>
            <wp:effectExtent l="0" t="0" r="0" b="6985"/>
            <wp:wrapSquare wrapText="bothSides"/>
            <wp:docPr id="25" name="Picture 25" descr="Pension scammer riding a jet 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nsion scammer riding a jet ski"/>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2752725" cy="1746015"/>
                    </a:xfrm>
                    <a:prstGeom prst="rect">
                      <a:avLst/>
                    </a:prstGeom>
                    <a:noFill/>
                    <a:ln>
                      <a:noFill/>
                    </a:ln>
                  </pic:spPr>
                </pic:pic>
              </a:graphicData>
            </a:graphic>
            <wp14:sizeRelH relativeFrom="page">
              <wp14:pctWidth>0</wp14:pctWidth>
            </wp14:sizeRelH>
            <wp14:sizeRelV relativeFrom="page">
              <wp14:pctHeight>0</wp14:pctHeight>
            </wp14:sizeRelV>
          </wp:anchor>
        </w:drawing>
      </w:r>
      <w:r w:rsidR="005762C7" w:rsidRPr="00FF5758">
        <w:rPr>
          <w:rFonts w:cs="Arial"/>
          <w:lang w:val="en"/>
        </w:rPr>
        <w:t>Scammers try to persuade pension savers to transfer their entire pension, or to release funds from it. They make attractive-sounding promises they have no intention of keeping.</w:t>
      </w:r>
    </w:p>
    <w:p w14:paraId="6C960994" w14:textId="757B94AF" w:rsidR="005762C7" w:rsidRPr="00FF5758" w:rsidRDefault="005762C7" w:rsidP="00193F56">
      <w:pPr>
        <w:rPr>
          <w:rFonts w:cs="Arial"/>
          <w:lang w:val="en"/>
        </w:rPr>
      </w:pPr>
      <w:r w:rsidRPr="00FF5758">
        <w:rPr>
          <w:rFonts w:cs="Arial"/>
          <w:lang w:val="en"/>
        </w:rPr>
        <w:t xml:space="preserve">For more information on pension scams and how to spot them, please visit </w:t>
      </w:r>
      <w:hyperlink r:id="rId52" w:history="1">
        <w:r w:rsidR="00875F51" w:rsidRPr="00875F51">
          <w:rPr>
            <w:rStyle w:val="Hyperlink"/>
            <w:rFonts w:cs="Arial"/>
            <w:lang w:val="en"/>
          </w:rPr>
          <w:t>the Pension Regulator’s website</w:t>
        </w:r>
      </w:hyperlink>
      <w:r w:rsidR="00875F51">
        <w:rPr>
          <w:rFonts w:cs="Arial"/>
          <w:lang w:val="en"/>
        </w:rPr>
        <w:t xml:space="preserve">. </w:t>
      </w:r>
    </w:p>
    <w:p w14:paraId="6C44AF69" w14:textId="77777777" w:rsidR="005762C7" w:rsidRPr="00FF5758" w:rsidRDefault="005762C7" w:rsidP="00C11555">
      <w:pPr>
        <w:pStyle w:val="Heading3"/>
        <w:rPr>
          <w:sz w:val="24"/>
        </w:rPr>
      </w:pPr>
      <w:bookmarkStart w:id="384" w:name="_Where_to_go"/>
      <w:bookmarkStart w:id="385" w:name="_Toc39616272"/>
      <w:bookmarkStart w:id="386" w:name="_Toc29904074"/>
      <w:bookmarkEnd w:id="384"/>
      <w:r w:rsidRPr="00FF5758">
        <w:t>Where to go for support</w:t>
      </w:r>
      <w:bookmarkEnd w:id="385"/>
      <w:bookmarkEnd w:id="386"/>
    </w:p>
    <w:p w14:paraId="56DC0210" w14:textId="03E7115A" w:rsidR="005762C7" w:rsidRDefault="005762C7" w:rsidP="00F60089">
      <w:pPr>
        <w:spacing w:after="0"/>
        <w:rPr>
          <w:rFonts w:cs="Arial"/>
        </w:rPr>
      </w:pPr>
      <w:r w:rsidRPr="00FF5758">
        <w:rPr>
          <w:rFonts w:cs="Arial"/>
          <w:noProof/>
          <w:lang w:eastAsia="en-GB"/>
        </w:rPr>
        <w:drawing>
          <wp:anchor distT="0" distB="0" distL="114300" distR="114300" simplePos="0" relativeHeight="251718656" behindDoc="0" locked="0" layoutInCell="1" allowOverlap="1" wp14:anchorId="22438FB6" wp14:editId="4632E23B">
            <wp:simplePos x="0" y="0"/>
            <wp:positionH relativeFrom="column">
              <wp:posOffset>3355450</wp:posOffset>
            </wp:positionH>
            <wp:positionV relativeFrom="paragraph">
              <wp:posOffset>80010</wp:posOffset>
            </wp:positionV>
            <wp:extent cx="2169160" cy="820121"/>
            <wp:effectExtent l="0" t="0" r="2540" b="0"/>
            <wp:wrapSquare wrapText="bothSides"/>
            <wp:docPr id="26" name="Picture 26" descr="Pensionwi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NS353\AppData\Local\Microsoft\Windows\INetCache\Content.MSO\3EC9DF58.tmp"/>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2169160" cy="8201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5758">
        <w:rPr>
          <w:rFonts w:cs="Arial"/>
          <w:b/>
          <w:bCs/>
        </w:rPr>
        <w:t xml:space="preserve">Pension Wise </w:t>
      </w:r>
      <w:r w:rsidRPr="00FF5758">
        <w:rPr>
          <w:rFonts w:cs="Arial"/>
        </w:rPr>
        <w:t>is a free, impartial service offered by the Government to provide guidance, once you reach age 50, to help you understand your defined contribution p</w:t>
      </w:r>
      <w:r w:rsidR="00B125FE">
        <w:rPr>
          <w:rFonts w:cs="Arial"/>
        </w:rPr>
        <w:t>ension options. Find out more on</w:t>
      </w:r>
      <w:r w:rsidR="00875F51">
        <w:rPr>
          <w:rFonts w:cs="Arial"/>
        </w:rPr>
        <w:t xml:space="preserve"> the </w:t>
      </w:r>
      <w:hyperlink r:id="rId54" w:history="1">
        <w:r w:rsidR="00875F51" w:rsidRPr="00875F51">
          <w:rPr>
            <w:rStyle w:val="Hyperlink"/>
            <w:rFonts w:cs="Arial"/>
          </w:rPr>
          <w:t>Pension wise website</w:t>
        </w:r>
        <w:r w:rsidR="00875F51" w:rsidRPr="00D57E46">
          <w:rPr>
            <w:rStyle w:val="Hyperlink"/>
            <w:rFonts w:cs="Arial"/>
            <w:u w:val="none"/>
          </w:rPr>
          <w:t xml:space="preserve"> </w:t>
        </w:r>
      </w:hyperlink>
      <w:ins w:id="387" w:author="Rachel Abbey" w:date="2020-06-09T14:59:00Z">
        <w:r w:rsidRPr="00FF5758">
          <w:rPr>
            <w:rFonts w:cs="Arial"/>
          </w:rPr>
          <w:t xml:space="preserve">or by calling </w:t>
        </w:r>
        <w:r w:rsidRPr="00FF5758">
          <w:rPr>
            <w:rFonts w:cs="Arial"/>
            <w:b/>
            <w:bCs/>
          </w:rPr>
          <w:t>0800 138 3944</w:t>
        </w:r>
        <w:r w:rsidRPr="00FF5758">
          <w:rPr>
            <w:rFonts w:cs="Arial"/>
          </w:rPr>
          <w:t>.</w:t>
        </w:r>
      </w:ins>
    </w:p>
    <w:p w14:paraId="7A5BC7F8" w14:textId="77777777" w:rsidR="005762C7" w:rsidRDefault="005762C7" w:rsidP="00FF5758">
      <w:pPr>
        <w:rPr>
          <w:del w:id="388" w:author="Rachel Abbey" w:date="2020-06-09T14:59:00Z"/>
          <w:rFonts w:cs="Arial"/>
        </w:rPr>
      </w:pPr>
      <w:del w:id="389" w:author="Rachel Abbey" w:date="2020-06-09T14:59:00Z">
        <w:r w:rsidRPr="00FF5758">
          <w:rPr>
            <w:rFonts w:cs="Arial"/>
          </w:rPr>
          <w:delText xml:space="preserve">or by calling </w:delText>
        </w:r>
        <w:r w:rsidRPr="00FF5758">
          <w:rPr>
            <w:rFonts w:cs="Arial"/>
            <w:b/>
            <w:bCs/>
          </w:rPr>
          <w:delText>0800 138 3944</w:delText>
        </w:r>
        <w:r w:rsidRPr="00FF5758">
          <w:rPr>
            <w:rFonts w:cs="Arial"/>
          </w:rPr>
          <w:delText>.</w:delText>
        </w:r>
      </w:del>
    </w:p>
    <w:p w14:paraId="2E13609E" w14:textId="77777777" w:rsidR="00875F51" w:rsidRPr="00FF5758" w:rsidRDefault="00875F51" w:rsidP="00FF5758">
      <w:pPr>
        <w:rPr>
          <w:del w:id="390" w:author="Rachel Abbey" w:date="2020-06-09T14:59:00Z"/>
          <w:rFonts w:cs="Arial"/>
        </w:rPr>
      </w:pPr>
    </w:p>
    <w:p w14:paraId="386E5A0D" w14:textId="77777777" w:rsidR="005762C7" w:rsidRPr="00FF5758" w:rsidRDefault="005762C7" w:rsidP="00FF5758">
      <w:pPr>
        <w:rPr>
          <w:del w:id="391" w:author="Rachel Abbey" w:date="2020-06-09T14:59:00Z"/>
          <w:rFonts w:cs="Arial"/>
          <w:color w:val="000000"/>
          <w:szCs w:val="24"/>
        </w:rPr>
      </w:pPr>
      <w:del w:id="392" w:author="Rachel Abbey" w:date="2020-06-09T14:59:00Z">
        <w:r w:rsidRPr="00FF5758">
          <w:rPr>
            <w:rFonts w:cs="Arial"/>
            <w:noProof/>
            <w:lang w:eastAsia="en-GB"/>
          </w:rPr>
          <w:drawing>
            <wp:anchor distT="0" distB="0" distL="114300" distR="114300" simplePos="0" relativeHeight="251761664" behindDoc="0" locked="0" layoutInCell="1" allowOverlap="1" wp14:anchorId="0DD5D804" wp14:editId="5FCCC42E">
              <wp:simplePos x="0" y="0"/>
              <wp:positionH relativeFrom="column">
                <wp:posOffset>0</wp:posOffset>
              </wp:positionH>
              <wp:positionV relativeFrom="paragraph">
                <wp:posOffset>150523</wp:posOffset>
              </wp:positionV>
              <wp:extent cx="1457325" cy="855345"/>
              <wp:effectExtent l="0" t="0" r="9525" b="1905"/>
              <wp:wrapSquare wrapText="bothSides"/>
              <wp:docPr id="42" name="Picture 42" descr="Money Advice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oney advice service">
                        <a:hlinkClick r:id="rId55" tgtFrame="&quot;_blank&quot;"/>
                      </pic:cNvPr>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1457325" cy="855345"/>
                      </a:xfrm>
                      <a:prstGeom prst="rect">
                        <a:avLst/>
                      </a:prstGeom>
                      <a:noFill/>
                      <a:ln>
                        <a:noFill/>
                      </a:ln>
                    </pic:spPr>
                  </pic:pic>
                </a:graphicData>
              </a:graphic>
              <wp14:sizeRelH relativeFrom="page">
                <wp14:pctWidth>0</wp14:pctWidth>
              </wp14:sizeRelH>
              <wp14:sizeRelV relativeFrom="page">
                <wp14:pctHeight>0</wp14:pctHeight>
              </wp14:sizeRelV>
            </wp:anchor>
          </w:drawing>
        </w:r>
      </w:del>
    </w:p>
    <w:p w14:paraId="7C817797" w14:textId="77777777" w:rsidR="00FF5758" w:rsidRPr="00FF5758" w:rsidRDefault="00FF5758" w:rsidP="00FF5758">
      <w:pPr>
        <w:rPr>
          <w:del w:id="393" w:author="Rachel Abbey" w:date="2020-06-09T14:59:00Z"/>
          <w:rFonts w:cs="Arial"/>
        </w:rPr>
      </w:pPr>
    </w:p>
    <w:p w14:paraId="4B0FBB60" w14:textId="5C54C3E3" w:rsidR="005762C7" w:rsidRDefault="00D57E46" w:rsidP="00A46770">
      <w:pPr>
        <w:spacing w:before="360" w:after="840"/>
        <w:rPr>
          <w:rStyle w:val="Hyperlink"/>
          <w:rFonts w:cs="Arial"/>
          <w:szCs w:val="24"/>
        </w:rPr>
      </w:pPr>
      <w:ins w:id="394" w:author="Rachel Abbey" w:date="2020-06-09T14:59:00Z">
        <w:r w:rsidRPr="00FF5758">
          <w:rPr>
            <w:rFonts w:cs="Arial"/>
            <w:noProof/>
            <w:lang w:eastAsia="en-GB"/>
          </w:rPr>
          <w:drawing>
            <wp:anchor distT="0" distB="0" distL="114300" distR="114300" simplePos="0" relativeHeight="251719680" behindDoc="0" locked="0" layoutInCell="1" allowOverlap="1" wp14:anchorId="6381CF41" wp14:editId="3AEBD214">
              <wp:simplePos x="0" y="0"/>
              <wp:positionH relativeFrom="margin">
                <wp:align>left</wp:align>
              </wp:positionH>
              <wp:positionV relativeFrom="paragraph">
                <wp:posOffset>166712</wp:posOffset>
              </wp:positionV>
              <wp:extent cx="1457325" cy="855345"/>
              <wp:effectExtent l="0" t="0" r="9525" b="1905"/>
              <wp:wrapSquare wrapText="bothSides"/>
              <wp:docPr id="27" name="Picture 27" descr="Money Advice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oney advice service">
                        <a:hlinkClick r:id="rId55" tgtFrame="&quot;_blank&quot;"/>
                      </pic:cNvPr>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1457325" cy="855345"/>
                      </a:xfrm>
                      <a:prstGeom prst="rect">
                        <a:avLst/>
                      </a:prstGeom>
                      <a:noFill/>
                      <a:ln>
                        <a:noFill/>
                      </a:ln>
                    </pic:spPr>
                  </pic:pic>
                </a:graphicData>
              </a:graphic>
              <wp14:sizeRelH relativeFrom="page">
                <wp14:pctWidth>0</wp14:pctWidth>
              </wp14:sizeRelH>
              <wp14:sizeRelV relativeFrom="page">
                <wp14:pctHeight>0</wp14:pctHeight>
              </wp14:sizeRelV>
            </wp:anchor>
          </w:drawing>
        </w:r>
      </w:ins>
      <w:hyperlink r:id="rId57" w:history="1">
        <w:r w:rsidR="005762C7" w:rsidRPr="00875F51">
          <w:rPr>
            <w:rStyle w:val="Hyperlink"/>
            <w:rFonts w:cs="Arial"/>
            <w:b/>
            <w:bCs/>
          </w:rPr>
          <w:t>The Money Advice Service</w:t>
        </w:r>
      </w:hyperlink>
      <w:r w:rsidR="005762C7" w:rsidRPr="00FF5758">
        <w:rPr>
          <w:rFonts w:cs="Arial"/>
          <w:b/>
          <w:bCs/>
        </w:rPr>
        <w:t xml:space="preserve"> </w:t>
      </w:r>
      <w:r w:rsidR="005762C7" w:rsidRPr="00FF5758">
        <w:rPr>
          <w:rFonts w:cs="Arial"/>
        </w:rPr>
        <w:t>offers free and impartial money advice, including pensions and retirement information.</w:t>
      </w:r>
    </w:p>
    <w:p w14:paraId="69F11BD8" w14:textId="50A56966" w:rsidR="00875F51" w:rsidRDefault="005762C7" w:rsidP="00FF5758">
      <w:pPr>
        <w:rPr>
          <w:rFonts w:cs="Arial"/>
        </w:rPr>
      </w:pPr>
      <w:r w:rsidRPr="00FF5758">
        <w:rPr>
          <w:rFonts w:cs="Arial"/>
          <w:noProof/>
          <w:lang w:eastAsia="en-GB"/>
        </w:rPr>
        <w:drawing>
          <wp:anchor distT="0" distB="0" distL="114300" distR="114300" simplePos="0" relativeHeight="251720704" behindDoc="0" locked="0" layoutInCell="1" allowOverlap="1" wp14:anchorId="38ABC593" wp14:editId="7F72A660">
            <wp:simplePos x="0" y="0"/>
            <wp:positionH relativeFrom="column">
              <wp:posOffset>3800724</wp:posOffset>
            </wp:positionH>
            <wp:positionV relativeFrom="paragraph">
              <wp:posOffset>98067</wp:posOffset>
            </wp:positionV>
            <wp:extent cx="2208530" cy="567908"/>
            <wp:effectExtent l="0" t="0" r="1270" b="3810"/>
            <wp:wrapSquare wrapText="bothSides"/>
            <wp:docPr id="28" name="Picture 28" descr="The Pensions Advisory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email">
                      <a:extLst>
                        <a:ext uri="{28A0092B-C50C-407E-A947-70E740481C1C}">
                          <a14:useLocalDpi xmlns:a14="http://schemas.microsoft.com/office/drawing/2010/main"/>
                        </a:ext>
                      </a:extLst>
                    </a:blip>
                    <a:stretch>
                      <a:fillRect/>
                    </a:stretch>
                  </pic:blipFill>
                  <pic:spPr>
                    <a:xfrm>
                      <a:off x="0" y="0"/>
                      <a:ext cx="2208530" cy="567908"/>
                    </a:xfrm>
                    <a:prstGeom prst="rect">
                      <a:avLst/>
                    </a:prstGeom>
                  </pic:spPr>
                </pic:pic>
              </a:graphicData>
            </a:graphic>
            <wp14:sizeRelH relativeFrom="page">
              <wp14:pctWidth>0</wp14:pctWidth>
            </wp14:sizeRelH>
            <wp14:sizeRelV relativeFrom="page">
              <wp14:pctHeight>0</wp14:pctHeight>
            </wp14:sizeRelV>
          </wp:anchor>
        </w:drawing>
      </w:r>
      <w:r w:rsidRPr="00FF5758">
        <w:rPr>
          <w:rFonts w:cs="Arial"/>
          <w:b/>
        </w:rPr>
        <w:t xml:space="preserve">The Pensions Advisory Service </w:t>
      </w:r>
      <w:r w:rsidRPr="00FF5758">
        <w:rPr>
          <w:rFonts w:cs="Arial"/>
        </w:rPr>
        <w:t xml:space="preserve">offers free and impartial guidance and information about pensions. </w:t>
      </w:r>
      <w:hyperlink r:id="rId59" w:history="1">
        <w:r w:rsidRPr="00164622">
          <w:rPr>
            <w:rStyle w:val="Hyperlink"/>
            <w:rFonts w:cs="Arial"/>
          </w:rPr>
          <w:t>Visit the</w:t>
        </w:r>
        <w:r w:rsidR="00164622" w:rsidRPr="00164622">
          <w:rPr>
            <w:rStyle w:val="Hyperlink"/>
            <w:rFonts w:cs="Arial"/>
          </w:rPr>
          <w:t xml:space="preserve"> Pensions Advisory Service website</w:t>
        </w:r>
      </w:hyperlink>
      <w:r w:rsidRPr="00FF5758">
        <w:rPr>
          <w:rFonts w:cs="Arial"/>
        </w:rPr>
        <w:t xml:space="preserve"> for more information, to use their planning tools or ask a question, or call them on 0300 123 1047. </w:t>
      </w:r>
    </w:p>
    <w:p w14:paraId="4D8EF16D" w14:textId="77777777" w:rsidR="005762C7" w:rsidRPr="00FF5758" w:rsidRDefault="005762C7" w:rsidP="00FF5758">
      <w:pPr>
        <w:rPr>
          <w:del w:id="395" w:author="Rachel Abbey" w:date="2020-06-09T14:59:00Z"/>
          <w:rFonts w:cs="Arial"/>
        </w:rPr>
      </w:pPr>
      <w:del w:id="396" w:author="Rachel Abbey" w:date="2020-06-09T14:59:00Z">
        <w:r w:rsidRPr="00FF5758">
          <w:rPr>
            <w:rFonts w:cs="Arial"/>
          </w:rPr>
          <w:delText xml:space="preserve"> </w:delText>
        </w:r>
      </w:del>
    </w:p>
    <w:p w14:paraId="7FD0BED5" w14:textId="77777777" w:rsidR="005762C7" w:rsidRPr="00FF5758" w:rsidRDefault="005762C7" w:rsidP="00FF5758">
      <w:pPr>
        <w:rPr>
          <w:del w:id="397" w:author="Rachel Abbey" w:date="2020-06-09T14:59:00Z"/>
          <w:rFonts w:cs="Arial"/>
        </w:rPr>
      </w:pPr>
    </w:p>
    <w:p w14:paraId="422B1FB9" w14:textId="0635E23A" w:rsidR="005762C7" w:rsidRPr="00FF5758" w:rsidRDefault="005762C7" w:rsidP="00A46770">
      <w:pPr>
        <w:spacing w:before="240" w:after="360"/>
        <w:rPr>
          <w:rFonts w:cs="Arial"/>
          <w:noProof/>
          <w:lang w:eastAsia="en-GB"/>
        </w:rPr>
      </w:pPr>
      <w:del w:id="398" w:author="Rachel Abbey" w:date="2020-06-09T14:59:00Z">
        <w:r w:rsidRPr="00FF5758">
          <w:rPr>
            <w:rFonts w:cs="Arial"/>
            <w:noProof/>
            <w:lang w:eastAsia="en-GB"/>
          </w:rPr>
          <w:lastRenderedPageBreak/>
          <w:drawing>
            <wp:anchor distT="0" distB="0" distL="114300" distR="114300" simplePos="0" relativeHeight="251763712" behindDoc="0" locked="0" layoutInCell="1" allowOverlap="1" wp14:anchorId="5C346D76" wp14:editId="62583004">
              <wp:simplePos x="0" y="0"/>
              <wp:positionH relativeFrom="column">
                <wp:posOffset>63141</wp:posOffset>
              </wp:positionH>
              <wp:positionV relativeFrom="paragraph">
                <wp:posOffset>62782</wp:posOffset>
              </wp:positionV>
              <wp:extent cx="1638300" cy="676275"/>
              <wp:effectExtent l="0" t="0" r="0" b="9525"/>
              <wp:wrapSquare wrapText="bothSides"/>
              <wp:docPr id="43" name="Picture 43" descr="Whi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a:ext>
                        </a:extLst>
                      </a:blip>
                      <a:stretch>
                        <a:fillRect/>
                      </a:stretch>
                    </pic:blipFill>
                    <pic:spPr>
                      <a:xfrm>
                        <a:off x="0" y="0"/>
                        <a:ext cx="1638300" cy="676275"/>
                      </a:xfrm>
                      <a:prstGeom prst="rect">
                        <a:avLst/>
                      </a:prstGeom>
                    </pic:spPr>
                  </pic:pic>
                </a:graphicData>
              </a:graphic>
              <wp14:sizeRelH relativeFrom="page">
                <wp14:pctWidth>0</wp14:pctWidth>
              </wp14:sizeRelH>
              <wp14:sizeRelV relativeFrom="page">
                <wp14:pctHeight>0</wp14:pctHeight>
              </wp14:sizeRelV>
            </wp:anchor>
          </w:drawing>
        </w:r>
      </w:del>
      <w:ins w:id="399" w:author="Rachel Abbey" w:date="2020-06-09T14:59:00Z">
        <w:r w:rsidRPr="00FF5758">
          <w:rPr>
            <w:rFonts w:cs="Arial"/>
            <w:noProof/>
            <w:lang w:eastAsia="en-GB"/>
          </w:rPr>
          <w:drawing>
            <wp:anchor distT="0" distB="0" distL="114300" distR="114300" simplePos="0" relativeHeight="251721728" behindDoc="0" locked="0" layoutInCell="1" allowOverlap="1" wp14:anchorId="6E00AB7F" wp14:editId="1D5C4EAE">
              <wp:simplePos x="0" y="0"/>
              <wp:positionH relativeFrom="column">
                <wp:posOffset>62865</wp:posOffset>
              </wp:positionH>
              <wp:positionV relativeFrom="paragraph">
                <wp:posOffset>34095</wp:posOffset>
              </wp:positionV>
              <wp:extent cx="1638300" cy="676275"/>
              <wp:effectExtent l="0" t="0" r="0" b="9525"/>
              <wp:wrapSquare wrapText="bothSides"/>
              <wp:docPr id="29" name="Picture 29" descr="Whi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a:ext>
                        </a:extLst>
                      </a:blip>
                      <a:stretch>
                        <a:fillRect/>
                      </a:stretch>
                    </pic:blipFill>
                    <pic:spPr>
                      <a:xfrm>
                        <a:off x="0" y="0"/>
                        <a:ext cx="1638300" cy="676275"/>
                      </a:xfrm>
                      <a:prstGeom prst="rect">
                        <a:avLst/>
                      </a:prstGeom>
                    </pic:spPr>
                  </pic:pic>
                </a:graphicData>
              </a:graphic>
              <wp14:sizeRelH relativeFrom="page">
                <wp14:pctWidth>0</wp14:pctWidth>
              </wp14:sizeRelH>
              <wp14:sizeRelV relativeFrom="page">
                <wp14:pctHeight>0</wp14:pctHeight>
              </wp14:sizeRelV>
            </wp:anchor>
          </w:drawing>
        </w:r>
      </w:ins>
      <w:hyperlink r:id="rId61" w:history="1">
        <w:r w:rsidR="00164622" w:rsidRPr="00164622">
          <w:rPr>
            <w:rStyle w:val="Hyperlink"/>
            <w:rFonts w:cs="Arial"/>
            <w:b/>
            <w:noProof/>
            <w:lang w:eastAsia="en-GB"/>
          </w:rPr>
          <w:t>Which?</w:t>
        </w:r>
      </w:hyperlink>
      <w:r w:rsidRPr="00FF5758">
        <w:rPr>
          <w:rFonts w:cs="Arial"/>
          <w:b/>
          <w:noProof/>
          <w:lang w:eastAsia="en-GB"/>
        </w:rPr>
        <w:t xml:space="preserve"> </w:t>
      </w:r>
      <w:r w:rsidRPr="00FF5758">
        <w:rPr>
          <w:rFonts w:cs="Arial"/>
          <w:noProof/>
          <w:lang w:eastAsia="en-GB"/>
        </w:rPr>
        <w:t xml:space="preserve">is the largest independent consumer body in the UK. They provide unbiased advice and publish guides for consumers, including on pension issues. </w:t>
      </w:r>
    </w:p>
    <w:p w14:paraId="41629D3F" w14:textId="19D43259" w:rsidR="005762C7" w:rsidRDefault="00FF5758" w:rsidP="00FF5758">
      <w:pPr>
        <w:rPr>
          <w:rFonts w:cs="Arial"/>
        </w:rPr>
      </w:pPr>
      <w:r w:rsidRPr="00FF5758">
        <w:rPr>
          <w:rFonts w:cs="Arial"/>
          <w:noProof/>
          <w:lang w:eastAsia="en-GB"/>
        </w:rPr>
        <w:drawing>
          <wp:anchor distT="0" distB="0" distL="114300" distR="114300" simplePos="0" relativeHeight="251722752" behindDoc="0" locked="0" layoutInCell="1" allowOverlap="1" wp14:anchorId="25340E80" wp14:editId="3A87E875">
            <wp:simplePos x="0" y="0"/>
            <wp:positionH relativeFrom="column">
              <wp:posOffset>3728720</wp:posOffset>
            </wp:positionH>
            <wp:positionV relativeFrom="paragraph">
              <wp:posOffset>16261</wp:posOffset>
            </wp:positionV>
            <wp:extent cx="2208530" cy="873125"/>
            <wp:effectExtent l="0" t="0" r="1270" b="3175"/>
            <wp:wrapSquare wrapText="bothSides"/>
            <wp:docPr id="30" name="Picture 30" descr="unbias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INS353\AppData\Local\Microsoft\Windows\INetCache\Content.MSO\5DA230EF.tmp"/>
                    <pic:cNvPicPr>
                      <a:picLocks noChangeAspect="1" noChangeArrowheads="1"/>
                    </pic:cNvPicPr>
                  </pic:nvPicPr>
                  <pic:blipFill rotWithShape="1">
                    <a:blip r:embed="rId62" cstate="email">
                      <a:extLst>
                        <a:ext uri="{28A0092B-C50C-407E-A947-70E740481C1C}">
                          <a14:useLocalDpi xmlns:a14="http://schemas.microsoft.com/office/drawing/2010/main"/>
                        </a:ext>
                      </a:extLst>
                    </a:blip>
                    <a:srcRect t="20882"/>
                    <a:stretch/>
                  </pic:blipFill>
                  <pic:spPr bwMode="auto">
                    <a:xfrm>
                      <a:off x="0" y="0"/>
                      <a:ext cx="2208530" cy="873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63" w:history="1">
        <w:r w:rsidR="005762C7" w:rsidRPr="00164622">
          <w:rPr>
            <w:rStyle w:val="Hyperlink"/>
            <w:rFonts w:cs="Arial"/>
            <w:b/>
            <w:bCs/>
          </w:rPr>
          <w:t>Unbiased</w:t>
        </w:r>
      </w:hyperlink>
      <w:r w:rsidR="005762C7" w:rsidRPr="00FF5758">
        <w:rPr>
          <w:rFonts w:cs="Arial"/>
          <w:b/>
          <w:bCs/>
        </w:rPr>
        <w:t xml:space="preserve"> </w:t>
      </w:r>
      <w:r w:rsidR="005762C7" w:rsidRPr="00FF5758">
        <w:rPr>
          <w:rFonts w:cs="Arial"/>
        </w:rPr>
        <w:t xml:space="preserve">is a website listing regulated and independent financial advisers, mortgage brokers, solicitors and accountants. It checks that everyone is registered with the Financial Conduct Authority (FCA).  </w:t>
      </w:r>
    </w:p>
    <w:p w14:paraId="6C36F5B9" w14:textId="77777777" w:rsidR="00875F51" w:rsidRPr="00FF5758" w:rsidRDefault="00875F51" w:rsidP="00FF5758">
      <w:pPr>
        <w:rPr>
          <w:del w:id="400" w:author="Rachel Abbey" w:date="2020-06-09T14:59:00Z"/>
          <w:rStyle w:val="Hyperlink"/>
          <w:rFonts w:cs="Arial"/>
          <w:szCs w:val="24"/>
        </w:rPr>
      </w:pPr>
    </w:p>
    <w:p w14:paraId="137DA61B" w14:textId="77777777" w:rsidR="00FF5758" w:rsidRPr="00FF5758" w:rsidRDefault="00FF5758" w:rsidP="00FF5758">
      <w:pPr>
        <w:rPr>
          <w:del w:id="401" w:author="Rachel Abbey" w:date="2020-06-09T14:59:00Z"/>
          <w:rStyle w:val="Hyperlink"/>
          <w:rFonts w:cs="Arial"/>
          <w:szCs w:val="24"/>
        </w:rPr>
      </w:pPr>
    </w:p>
    <w:p w14:paraId="565A22DD" w14:textId="77777777" w:rsidR="005762C7" w:rsidRPr="00FF5758" w:rsidRDefault="005762C7" w:rsidP="00FF5758">
      <w:pPr>
        <w:rPr>
          <w:del w:id="402" w:author="Rachel Abbey" w:date="2020-06-09T14:59:00Z"/>
          <w:rStyle w:val="Hyperlink"/>
          <w:rFonts w:cs="Arial"/>
          <w:szCs w:val="24"/>
        </w:rPr>
      </w:pPr>
    </w:p>
    <w:p w14:paraId="312BD9B7" w14:textId="5AF855F2" w:rsidR="005762C7" w:rsidRPr="00FF5758" w:rsidRDefault="005762C7" w:rsidP="00A46770">
      <w:pPr>
        <w:spacing w:after="360"/>
        <w:rPr>
          <w:rStyle w:val="Hyperlink"/>
          <w:rFonts w:cs="Arial"/>
          <w:szCs w:val="24"/>
        </w:rPr>
      </w:pPr>
      <w:del w:id="403" w:author="Rachel Abbey" w:date="2020-06-09T14:59:00Z">
        <w:r w:rsidRPr="00FF5758">
          <w:rPr>
            <w:rFonts w:cs="Arial"/>
            <w:noProof/>
            <w:color w:val="0000FF"/>
            <w:lang w:eastAsia="en-GB"/>
          </w:rPr>
          <w:drawing>
            <wp:anchor distT="0" distB="0" distL="114300" distR="114300" simplePos="0" relativeHeight="251765760" behindDoc="0" locked="0" layoutInCell="1" allowOverlap="1" wp14:anchorId="040600B5" wp14:editId="7555C06B">
              <wp:simplePos x="0" y="0"/>
              <wp:positionH relativeFrom="column">
                <wp:posOffset>31612</wp:posOffset>
              </wp:positionH>
              <wp:positionV relativeFrom="paragraph">
                <wp:posOffset>12065</wp:posOffset>
              </wp:positionV>
              <wp:extent cx="1343025" cy="788035"/>
              <wp:effectExtent l="0" t="0" r="9525" b="0"/>
              <wp:wrapSquare wrapText="bothSides"/>
              <wp:docPr id="44" name="Picture 44" descr="The Financial Conduct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he Financial Conduct Authority (FCA)">
                        <a:hlinkClick r:id="rId64" tgtFrame="&quot;_blank&quot;"/>
                      </pic:cNvPr>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1343025" cy="788035"/>
                      </a:xfrm>
                      <a:prstGeom prst="rect">
                        <a:avLst/>
                      </a:prstGeom>
                      <a:noFill/>
                      <a:ln>
                        <a:noFill/>
                      </a:ln>
                    </pic:spPr>
                  </pic:pic>
                </a:graphicData>
              </a:graphic>
              <wp14:sizeRelH relativeFrom="page">
                <wp14:pctWidth>0</wp14:pctWidth>
              </wp14:sizeRelH>
              <wp14:sizeRelV relativeFrom="page">
                <wp14:pctHeight>0</wp14:pctHeight>
              </wp14:sizeRelV>
            </wp:anchor>
          </w:drawing>
        </w:r>
      </w:del>
      <w:ins w:id="404" w:author="Rachel Abbey" w:date="2020-06-09T14:59:00Z">
        <w:r w:rsidRPr="00FF5758">
          <w:rPr>
            <w:rFonts w:cs="Arial"/>
            <w:noProof/>
            <w:color w:val="0000FF"/>
            <w:lang w:eastAsia="en-GB"/>
          </w:rPr>
          <w:drawing>
            <wp:anchor distT="0" distB="0" distL="114300" distR="114300" simplePos="0" relativeHeight="251723776" behindDoc="0" locked="0" layoutInCell="1" allowOverlap="1" wp14:anchorId="49A9893D" wp14:editId="6020397D">
              <wp:simplePos x="0" y="0"/>
              <wp:positionH relativeFrom="margin">
                <wp:align>left</wp:align>
              </wp:positionH>
              <wp:positionV relativeFrom="paragraph">
                <wp:posOffset>5031</wp:posOffset>
              </wp:positionV>
              <wp:extent cx="1343025" cy="788035"/>
              <wp:effectExtent l="0" t="0" r="9525" b="0"/>
              <wp:wrapSquare wrapText="bothSides"/>
              <wp:docPr id="31" name="Picture 31" descr="The Financial Conduct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he Financial Conduct Authority (FCA)">
                        <a:hlinkClick r:id="rId64" tgtFrame="&quot;_blank&quot;"/>
                      </pic:cNvPr>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1343025" cy="788035"/>
                      </a:xfrm>
                      <a:prstGeom prst="rect">
                        <a:avLst/>
                      </a:prstGeom>
                      <a:noFill/>
                      <a:ln>
                        <a:noFill/>
                      </a:ln>
                    </pic:spPr>
                  </pic:pic>
                </a:graphicData>
              </a:graphic>
              <wp14:sizeRelH relativeFrom="page">
                <wp14:pctWidth>0</wp14:pctWidth>
              </wp14:sizeRelH>
              <wp14:sizeRelV relativeFrom="page">
                <wp14:pctHeight>0</wp14:pctHeight>
              </wp14:sizeRelV>
            </wp:anchor>
          </w:drawing>
        </w:r>
      </w:ins>
      <w:hyperlink r:id="rId66" w:history="1">
        <w:r w:rsidRPr="00164622">
          <w:rPr>
            <w:rStyle w:val="Hyperlink"/>
            <w:rFonts w:cs="Arial"/>
            <w:b/>
            <w:bCs/>
          </w:rPr>
          <w:t>The Financial Conduct Authority (FCA)</w:t>
        </w:r>
      </w:hyperlink>
      <w:r w:rsidRPr="00FF5758">
        <w:rPr>
          <w:rFonts w:cs="Arial"/>
          <w:b/>
          <w:bCs/>
        </w:rPr>
        <w:t xml:space="preserve"> </w:t>
      </w:r>
      <w:r w:rsidRPr="00FF5758">
        <w:rPr>
          <w:rFonts w:cs="Arial"/>
        </w:rPr>
        <w:t>is the regulatory body for independent financial advisers</w:t>
      </w:r>
      <w:r w:rsidR="00CA6BB6">
        <w:rPr>
          <w:rFonts w:cs="Arial"/>
        </w:rPr>
        <w:t>. The FCA</w:t>
      </w:r>
      <w:r w:rsidRPr="00FF5758">
        <w:rPr>
          <w:rFonts w:cs="Arial"/>
        </w:rPr>
        <w:t xml:space="preserve"> can assist you with spotting the signs </w:t>
      </w:r>
      <w:r w:rsidRPr="00FF5758">
        <w:rPr>
          <w:rFonts w:cs="Arial"/>
          <w:color w:val="000000" w:themeColor="text1"/>
        </w:rPr>
        <w:t xml:space="preserve">of </w:t>
      </w:r>
      <w:r w:rsidRPr="00FF5758">
        <w:rPr>
          <w:rFonts w:cs="Arial"/>
          <w:color w:val="000000" w:themeColor="text1"/>
          <w:lang w:val="en"/>
        </w:rPr>
        <w:t xml:space="preserve">investment and pension scams. </w:t>
      </w:r>
      <w:r w:rsidRPr="00FF5758">
        <w:rPr>
          <w:rFonts w:cs="Arial"/>
          <w:color w:val="000000" w:themeColor="text1"/>
        </w:rPr>
        <w:t xml:space="preserve"> </w:t>
      </w:r>
    </w:p>
    <w:p w14:paraId="75C3D090" w14:textId="77777777" w:rsidR="00FF5758" w:rsidRDefault="00FF5758" w:rsidP="00FF5758">
      <w:pPr>
        <w:rPr>
          <w:del w:id="405" w:author="Rachel Abbey" w:date="2020-06-09T14:59:00Z"/>
          <w:rStyle w:val="Hyperlink"/>
          <w:rFonts w:cs="Arial"/>
          <w:szCs w:val="24"/>
        </w:rPr>
      </w:pPr>
    </w:p>
    <w:p w14:paraId="742522B7" w14:textId="77777777" w:rsidR="00164622" w:rsidRPr="00FF5758" w:rsidRDefault="00164622" w:rsidP="00FF5758">
      <w:pPr>
        <w:rPr>
          <w:del w:id="406" w:author="Rachel Abbey" w:date="2020-06-09T14:59:00Z"/>
          <w:rStyle w:val="Hyperlink"/>
          <w:rFonts w:cs="Arial"/>
          <w:szCs w:val="24"/>
        </w:rPr>
      </w:pPr>
    </w:p>
    <w:p w14:paraId="4FB1B0CE" w14:textId="77777777" w:rsidR="005762C7" w:rsidRPr="00FF5758" w:rsidRDefault="005762C7" w:rsidP="00FF5758">
      <w:pPr>
        <w:rPr>
          <w:del w:id="407" w:author="Rachel Abbey" w:date="2020-06-09T14:59:00Z"/>
          <w:rStyle w:val="Hyperlink"/>
          <w:rFonts w:cs="Arial"/>
          <w:szCs w:val="24"/>
        </w:rPr>
      </w:pPr>
      <w:del w:id="408" w:author="Rachel Abbey" w:date="2020-06-09T14:59:00Z">
        <w:r w:rsidRPr="00FF5758">
          <w:rPr>
            <w:rFonts w:cs="Arial"/>
            <w:noProof/>
            <w:lang w:eastAsia="en-GB"/>
          </w:rPr>
          <w:drawing>
            <wp:anchor distT="0" distB="0" distL="114300" distR="114300" simplePos="0" relativeHeight="251767808" behindDoc="0" locked="0" layoutInCell="1" allowOverlap="1" wp14:anchorId="6ED89F15" wp14:editId="075BD714">
              <wp:simplePos x="0" y="0"/>
              <wp:positionH relativeFrom="column">
                <wp:posOffset>4873818</wp:posOffset>
              </wp:positionH>
              <wp:positionV relativeFrom="paragraph">
                <wp:posOffset>175950</wp:posOffset>
              </wp:positionV>
              <wp:extent cx="819150" cy="819150"/>
              <wp:effectExtent l="0" t="0" r="0" b="0"/>
              <wp:wrapSquare wrapText="bothSides"/>
              <wp:docPr id="45" name="Picture 23" descr="citizens ad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3"/>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819150" cy="819150"/>
                      </a:xfrm>
                      <a:prstGeom prst="rect">
                        <a:avLst/>
                      </a:prstGeom>
                      <a:noFill/>
                      <a:ln>
                        <a:noFill/>
                      </a:ln>
                      <a:extLst>
                        <a:ext uri="{909E8E84-426E-40dd-AFC4-6F175D3DCCD1}">
                          <a14:hiddenFill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chemeClr val="tx1"/>
                            </a:solidFill>
                            <a:miter lim="800000"/>
                            <a:headEnd/>
                            <a:tailEnd/>
                          </a14:hiddenLine>
                        </a:ext>
                      </a:extLst>
                    </pic:spPr>
                  </pic:pic>
                </a:graphicData>
              </a:graphic>
              <wp14:sizeRelH relativeFrom="page">
                <wp14:pctWidth>0</wp14:pctWidth>
              </wp14:sizeRelH>
              <wp14:sizeRelV relativeFrom="page">
                <wp14:pctHeight>0</wp14:pctHeight>
              </wp14:sizeRelV>
            </wp:anchor>
          </w:drawing>
        </w:r>
      </w:del>
    </w:p>
    <w:p w14:paraId="0C1AA9C9" w14:textId="17E6CD8C" w:rsidR="005762C7" w:rsidRDefault="005762C7" w:rsidP="00FF5758">
      <w:pPr>
        <w:rPr>
          <w:rStyle w:val="e24kjd"/>
          <w:rFonts w:cs="Arial"/>
          <w:color w:val="222222"/>
          <w:szCs w:val="24"/>
        </w:rPr>
      </w:pPr>
      <w:ins w:id="409" w:author="Rachel Abbey" w:date="2020-06-09T14:59:00Z">
        <w:r w:rsidRPr="00FF5758">
          <w:rPr>
            <w:rFonts w:cs="Arial"/>
            <w:noProof/>
            <w:lang w:eastAsia="en-GB"/>
          </w:rPr>
          <w:drawing>
            <wp:anchor distT="0" distB="0" distL="114300" distR="114300" simplePos="0" relativeHeight="251724800" behindDoc="0" locked="0" layoutInCell="1" allowOverlap="1" wp14:anchorId="6E0AFCA4" wp14:editId="687A2109">
              <wp:simplePos x="0" y="0"/>
              <wp:positionH relativeFrom="column">
                <wp:posOffset>4859557</wp:posOffset>
              </wp:positionH>
              <wp:positionV relativeFrom="paragraph">
                <wp:posOffset>28184</wp:posOffset>
              </wp:positionV>
              <wp:extent cx="819150" cy="819150"/>
              <wp:effectExtent l="0" t="0" r="0" b="0"/>
              <wp:wrapSquare wrapText="bothSides"/>
              <wp:docPr id="32" name="Picture 23" descr="citizens ad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3"/>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819150" cy="819150"/>
                      </a:xfrm>
                      <a:prstGeom prst="rect">
                        <a:avLst/>
                      </a:prstGeom>
                      <a:noFill/>
                      <a:ln>
                        <a:noFill/>
                      </a:ln>
                      <a:extLst>
                        <a:ext uri="{909E8E84-426E-40dd-AFC4-6F175D3DCCD1}">
                          <a14:hiddenFill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chemeClr val="tx1"/>
                            </a:solidFill>
                            <a:miter lim="800000"/>
                            <a:headEnd/>
                            <a:tailEnd/>
                          </a14:hiddenLine>
                        </a:ext>
                      </a:extLst>
                    </pic:spPr>
                  </pic:pic>
                </a:graphicData>
              </a:graphic>
              <wp14:sizeRelH relativeFrom="page">
                <wp14:pctWidth>0</wp14:pctWidth>
              </wp14:sizeRelH>
              <wp14:sizeRelV relativeFrom="page">
                <wp14:pctHeight>0</wp14:pctHeight>
              </wp14:sizeRelV>
            </wp:anchor>
          </w:drawing>
        </w:r>
      </w:ins>
      <w:hyperlink r:id="rId68" w:history="1">
        <w:r w:rsidRPr="00164622">
          <w:rPr>
            <w:rStyle w:val="Hyperlink"/>
            <w:rFonts w:cs="Arial"/>
            <w:b/>
            <w:bCs/>
            <w:szCs w:val="24"/>
          </w:rPr>
          <w:t>Citizens Advice</w:t>
        </w:r>
      </w:hyperlink>
      <w:r w:rsidRPr="00FF5758">
        <w:rPr>
          <w:rStyle w:val="e24kjd"/>
          <w:rFonts w:cs="Arial"/>
          <w:bCs/>
          <w:color w:val="222222"/>
          <w:szCs w:val="24"/>
        </w:rPr>
        <w:t xml:space="preserve"> </w:t>
      </w:r>
      <w:r w:rsidRPr="00FF5758">
        <w:rPr>
          <w:rStyle w:val="e24kjd"/>
          <w:rFonts w:cs="Arial"/>
          <w:color w:val="222222"/>
          <w:szCs w:val="24"/>
        </w:rPr>
        <w:t xml:space="preserve">is a network of 316 independent charities throughout the United Kingdom that give free, confidential information and </w:t>
      </w:r>
      <w:r w:rsidRPr="00FF5758">
        <w:rPr>
          <w:rStyle w:val="e24kjd"/>
          <w:rFonts w:cs="Arial"/>
          <w:bCs/>
          <w:color w:val="222222"/>
          <w:szCs w:val="24"/>
        </w:rPr>
        <w:t>advice</w:t>
      </w:r>
      <w:r w:rsidRPr="00FF5758">
        <w:rPr>
          <w:rStyle w:val="e24kjd"/>
          <w:rFonts w:cs="Arial"/>
          <w:color w:val="222222"/>
          <w:szCs w:val="24"/>
        </w:rPr>
        <w:t xml:space="preserve"> to assist people with money, legal, consumer and other problems. </w:t>
      </w:r>
    </w:p>
    <w:p w14:paraId="6956C3D9" w14:textId="77777777" w:rsidR="00164622" w:rsidRDefault="00164622" w:rsidP="00FF5758">
      <w:pPr>
        <w:rPr>
          <w:del w:id="410" w:author="Rachel Abbey" w:date="2020-06-09T14:59:00Z"/>
          <w:rStyle w:val="Hyperlink"/>
          <w:rFonts w:cs="Arial"/>
          <w:szCs w:val="24"/>
        </w:rPr>
      </w:pPr>
    </w:p>
    <w:p w14:paraId="40A454C4" w14:textId="77777777" w:rsidR="00875F51" w:rsidRPr="00FF5758" w:rsidRDefault="00875F51" w:rsidP="00FF5758">
      <w:pPr>
        <w:rPr>
          <w:del w:id="411" w:author="Rachel Abbey" w:date="2020-06-09T14:59:00Z"/>
          <w:rStyle w:val="Hyperlink"/>
          <w:rFonts w:cs="Arial"/>
          <w:szCs w:val="24"/>
        </w:rPr>
      </w:pPr>
    </w:p>
    <w:p w14:paraId="7B54C37C" w14:textId="77777777" w:rsidR="005762C7" w:rsidRPr="00FF5758" w:rsidRDefault="005762C7" w:rsidP="00FF5758">
      <w:pPr>
        <w:rPr>
          <w:del w:id="412" w:author="Rachel Abbey" w:date="2020-06-09T14:59:00Z"/>
          <w:rStyle w:val="Hyperlink"/>
          <w:rFonts w:cs="Arial"/>
          <w:szCs w:val="24"/>
        </w:rPr>
      </w:pPr>
      <w:del w:id="413" w:author="Rachel Abbey" w:date="2020-06-09T14:59:00Z">
        <w:r w:rsidRPr="00FF5758">
          <w:rPr>
            <w:rFonts w:cs="Arial"/>
            <w:noProof/>
            <w:lang w:eastAsia="en-GB"/>
          </w:rPr>
          <w:drawing>
            <wp:anchor distT="0" distB="0" distL="114300" distR="114300" simplePos="0" relativeHeight="251769856" behindDoc="0" locked="0" layoutInCell="1" allowOverlap="1" wp14:anchorId="7DDC558B" wp14:editId="08CAAC1C">
              <wp:simplePos x="0" y="0"/>
              <wp:positionH relativeFrom="column">
                <wp:posOffset>134675</wp:posOffset>
              </wp:positionH>
              <wp:positionV relativeFrom="paragraph">
                <wp:posOffset>181776</wp:posOffset>
              </wp:positionV>
              <wp:extent cx="1522095" cy="778510"/>
              <wp:effectExtent l="0" t="0" r="1905" b="2540"/>
              <wp:wrapSquare wrapText="bothSides"/>
              <wp:docPr id="46" name="Picture 1" descr="age U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Shot 2017-12-14 at 09.36.50.png"/>
                      <pic:cNvPicPr>
                        <a:picLocks noChangeAspect="1"/>
                      </pic:cNvPicPr>
                    </pic:nvPicPr>
                    <pic:blipFill rotWithShape="1">
                      <a:blip r:embed="rId69" cstate="email">
                        <a:extLst>
                          <a:ext uri="{28A0092B-C50C-407E-A947-70E740481C1C}">
                            <a14:useLocalDpi xmlns:a14="http://schemas.microsoft.com/office/drawing/2010/main"/>
                          </a:ext>
                        </a:extLst>
                      </a:blip>
                      <a:srcRect/>
                      <a:stretch/>
                    </pic:blipFill>
                    <pic:spPr bwMode="auto">
                      <a:xfrm>
                        <a:off x="0" y="0"/>
                        <a:ext cx="1522095" cy="778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del>
    </w:p>
    <w:p w14:paraId="17AE4C20" w14:textId="30523E59" w:rsidR="00A46770" w:rsidRDefault="00A46770">
      <w:pPr>
        <w:spacing w:after="160" w:line="259" w:lineRule="auto"/>
        <w:rPr>
          <w:ins w:id="414" w:author="Rachel Abbey" w:date="2020-06-09T14:59:00Z"/>
          <w:rStyle w:val="Hyperlink"/>
          <w:rFonts w:cs="Arial"/>
          <w:szCs w:val="24"/>
        </w:rPr>
      </w:pPr>
      <w:ins w:id="415" w:author="Rachel Abbey" w:date="2020-06-09T14:59:00Z">
        <w:r>
          <w:rPr>
            <w:rStyle w:val="Hyperlink"/>
            <w:rFonts w:cs="Arial"/>
            <w:szCs w:val="24"/>
          </w:rPr>
          <w:br w:type="page"/>
        </w:r>
      </w:ins>
    </w:p>
    <w:p w14:paraId="19B38A26" w14:textId="5D04137E" w:rsidR="005762C7" w:rsidRDefault="005762C7" w:rsidP="00D57E46">
      <w:pPr>
        <w:spacing w:before="240" w:after="360"/>
        <w:rPr>
          <w:rStyle w:val="Hyperlink"/>
          <w:rFonts w:cs="Arial"/>
          <w:szCs w:val="24"/>
        </w:rPr>
      </w:pPr>
      <w:ins w:id="416" w:author="Rachel Abbey" w:date="2020-06-09T14:59:00Z">
        <w:r w:rsidRPr="00FF5758">
          <w:rPr>
            <w:rFonts w:cs="Arial"/>
            <w:noProof/>
            <w:lang w:eastAsia="en-GB"/>
          </w:rPr>
          <w:lastRenderedPageBreak/>
          <w:drawing>
            <wp:anchor distT="0" distB="0" distL="114300" distR="114300" simplePos="0" relativeHeight="251725824" behindDoc="0" locked="0" layoutInCell="1" allowOverlap="1" wp14:anchorId="124C2D9C" wp14:editId="1BC41608">
              <wp:simplePos x="0" y="0"/>
              <wp:positionH relativeFrom="column">
                <wp:posOffset>120015</wp:posOffset>
              </wp:positionH>
              <wp:positionV relativeFrom="paragraph">
                <wp:posOffset>586</wp:posOffset>
              </wp:positionV>
              <wp:extent cx="1522095" cy="778510"/>
              <wp:effectExtent l="0" t="0" r="1905" b="2540"/>
              <wp:wrapSquare wrapText="bothSides"/>
              <wp:docPr id="33" name="Picture 1" descr="age U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Shot 2017-12-14 at 09.36.50.png"/>
                      <pic:cNvPicPr>
                        <a:picLocks noChangeAspect="1"/>
                      </pic:cNvPicPr>
                    </pic:nvPicPr>
                    <pic:blipFill rotWithShape="1">
                      <a:blip r:embed="rId69" cstate="email">
                        <a:extLst>
                          <a:ext uri="{28A0092B-C50C-407E-A947-70E740481C1C}">
                            <a14:useLocalDpi xmlns:a14="http://schemas.microsoft.com/office/drawing/2010/main"/>
                          </a:ext>
                        </a:extLst>
                      </a:blip>
                      <a:srcRect/>
                      <a:stretch/>
                    </pic:blipFill>
                    <pic:spPr bwMode="auto">
                      <a:xfrm>
                        <a:off x="0" y="0"/>
                        <a:ext cx="1522095" cy="778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hyperlink r:id="rId70" w:history="1">
        <w:r w:rsidRPr="00164622">
          <w:rPr>
            <w:rStyle w:val="Hyperlink"/>
            <w:rFonts w:cs="Arial"/>
            <w:b/>
          </w:rPr>
          <w:t>Age UK</w:t>
        </w:r>
      </w:hyperlink>
      <w:r w:rsidRPr="00FF5758">
        <w:rPr>
          <w:rFonts w:cs="Arial"/>
        </w:rPr>
        <w:t xml:space="preserve"> provides information and advice on money </w:t>
      </w:r>
      <w:r w:rsidR="00CA6BB6">
        <w:rPr>
          <w:rFonts w:cs="Arial"/>
        </w:rPr>
        <w:t>and</w:t>
      </w:r>
      <w:r w:rsidRPr="00FF5758">
        <w:rPr>
          <w:rFonts w:cs="Arial"/>
        </w:rPr>
        <w:t xml:space="preserve"> legal matters, health </w:t>
      </w:r>
      <w:r w:rsidR="00CA6BB6">
        <w:rPr>
          <w:rFonts w:cs="Arial"/>
        </w:rPr>
        <w:t>and</w:t>
      </w:r>
      <w:r w:rsidRPr="00FF5758">
        <w:rPr>
          <w:rFonts w:cs="Arial"/>
        </w:rPr>
        <w:t xml:space="preserve"> wellbeing, care and support and lots more. </w:t>
      </w:r>
    </w:p>
    <w:p w14:paraId="4FC15063" w14:textId="5CBAC688" w:rsidR="005762C7" w:rsidRDefault="005762C7" w:rsidP="00FF5758">
      <w:pPr>
        <w:rPr>
          <w:rFonts w:cs="Arial"/>
        </w:rPr>
      </w:pPr>
      <w:r w:rsidRPr="00164622">
        <w:rPr>
          <w:rFonts w:cs="Arial"/>
          <w:b/>
          <w:noProof/>
          <w:lang w:eastAsia="en-GB"/>
        </w:rPr>
        <w:drawing>
          <wp:anchor distT="0" distB="0" distL="114300" distR="114300" simplePos="0" relativeHeight="251726848" behindDoc="0" locked="0" layoutInCell="1" allowOverlap="1" wp14:anchorId="02D19E17" wp14:editId="63F319B7">
            <wp:simplePos x="0" y="0"/>
            <wp:positionH relativeFrom="column">
              <wp:posOffset>3975652</wp:posOffset>
            </wp:positionH>
            <wp:positionV relativeFrom="paragraph">
              <wp:posOffset>442</wp:posOffset>
            </wp:positionV>
            <wp:extent cx="1828800" cy="1212798"/>
            <wp:effectExtent l="0" t="0" r="0" b="6985"/>
            <wp:wrapSquare wrapText="bothSides"/>
            <wp:docPr id="37" name="Picture 37" descr="Independent 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email">
                      <a:extLst>
                        <a:ext uri="{28A0092B-C50C-407E-A947-70E740481C1C}">
                          <a14:useLocalDpi xmlns:a14="http://schemas.microsoft.com/office/drawing/2010/main"/>
                        </a:ext>
                      </a:extLst>
                    </a:blip>
                    <a:stretch>
                      <a:fillRect/>
                    </a:stretch>
                  </pic:blipFill>
                  <pic:spPr>
                    <a:xfrm>
                      <a:off x="0" y="0"/>
                      <a:ext cx="1828800" cy="1212798"/>
                    </a:xfrm>
                    <a:prstGeom prst="rect">
                      <a:avLst/>
                    </a:prstGeom>
                  </pic:spPr>
                </pic:pic>
              </a:graphicData>
            </a:graphic>
            <wp14:sizeRelH relativeFrom="page">
              <wp14:pctWidth>0</wp14:pctWidth>
            </wp14:sizeRelH>
            <wp14:sizeRelV relativeFrom="page">
              <wp14:pctHeight>0</wp14:pctHeight>
            </wp14:sizeRelV>
          </wp:anchor>
        </w:drawing>
      </w:r>
      <w:r w:rsidRPr="00164622">
        <w:rPr>
          <w:rFonts w:cs="Arial"/>
          <w:b/>
        </w:rPr>
        <w:t>Independent Age</w:t>
      </w:r>
      <w:r w:rsidRPr="00FF5758">
        <w:rPr>
          <w:rFonts w:cs="Arial"/>
        </w:rPr>
        <w:t xml:space="preserve"> is an older people’s charity ba</w:t>
      </w:r>
      <w:r w:rsidR="00CA6BB6">
        <w:rPr>
          <w:rFonts w:cs="Arial"/>
        </w:rPr>
        <w:t xml:space="preserve">sed in the UK. They </w:t>
      </w:r>
      <w:r w:rsidRPr="00FF5758">
        <w:rPr>
          <w:rFonts w:cs="Arial"/>
        </w:rPr>
        <w:t xml:space="preserve">provide a variety of information such as assistance with council tax, pension credit, attendance allowance and lots more. You can view all their support </w:t>
      </w:r>
      <w:r w:rsidR="00164622">
        <w:rPr>
          <w:rFonts w:cs="Arial"/>
        </w:rPr>
        <w:t xml:space="preserve">on the </w:t>
      </w:r>
      <w:hyperlink r:id="rId72" w:history="1">
        <w:r w:rsidR="00164622" w:rsidRPr="00164622">
          <w:rPr>
            <w:rStyle w:val="Hyperlink"/>
            <w:rFonts w:cs="Arial"/>
          </w:rPr>
          <w:t>Independent Age website</w:t>
        </w:r>
      </w:hyperlink>
      <w:r w:rsidR="00164622">
        <w:rPr>
          <w:rFonts w:cs="Arial"/>
        </w:rPr>
        <w:t xml:space="preserve"> or you can </w:t>
      </w:r>
      <w:r w:rsidRPr="00FF5758">
        <w:rPr>
          <w:rFonts w:cs="Arial"/>
        </w:rPr>
        <w:t>telephone them on 0800 3196789</w:t>
      </w:r>
      <w:r w:rsidR="00D01A09">
        <w:rPr>
          <w:rFonts w:cs="Arial"/>
        </w:rPr>
        <w:t>.</w:t>
      </w:r>
    </w:p>
    <w:p w14:paraId="617C631E" w14:textId="77777777" w:rsidR="00A46770" w:rsidRDefault="00A46770">
      <w:pPr>
        <w:spacing w:after="160" w:line="259" w:lineRule="auto"/>
        <w:rPr>
          <w:rFonts w:cs="Arial"/>
          <w:b/>
          <w:sz w:val="36"/>
          <w:szCs w:val="28"/>
        </w:rPr>
      </w:pPr>
      <w:bookmarkStart w:id="417" w:name="_Budget_Planner"/>
      <w:bookmarkEnd w:id="417"/>
      <w:r>
        <w:br w:type="page"/>
      </w:r>
    </w:p>
    <w:p w14:paraId="189BA189" w14:textId="2B7C7AB6" w:rsidR="005762C7" w:rsidRPr="00FF5758" w:rsidRDefault="005762C7" w:rsidP="00C4422F">
      <w:pPr>
        <w:pStyle w:val="Heading3"/>
        <w:spacing w:after="0"/>
        <w:rPr>
          <w:sz w:val="24"/>
        </w:rPr>
      </w:pPr>
      <w:bookmarkStart w:id="418" w:name="_Toc39616273"/>
      <w:bookmarkStart w:id="419" w:name="_Toc29904075"/>
      <w:r w:rsidRPr="00FF5758">
        <w:lastRenderedPageBreak/>
        <w:t>Budget Planner</w:t>
      </w:r>
      <w:bookmarkEnd w:id="418"/>
      <w:bookmarkEnd w:id="419"/>
    </w:p>
    <w:p w14:paraId="3C4C76CF" w14:textId="77777777" w:rsidR="005762C7" w:rsidRPr="00FF5758" w:rsidRDefault="005762C7" w:rsidP="00C4422F">
      <w:pPr>
        <w:spacing w:after="0"/>
        <w:rPr>
          <w:rFonts w:cs="Arial"/>
        </w:rPr>
      </w:pPr>
      <w:r w:rsidRPr="00FF5758">
        <w:rPr>
          <w:rFonts w:cs="Arial"/>
        </w:rPr>
        <w:t xml:space="preserve">It is important to understand where you are spending your income. This will help you to work out how much income you will need in retirement. You can use this budget planner as a starting point. </w:t>
      </w:r>
    </w:p>
    <w:p w14:paraId="1C58298A" w14:textId="7D3E63D4" w:rsidR="00AC1712" w:rsidRDefault="00AC1712" w:rsidP="00C4422F">
      <w:pPr>
        <w:spacing w:after="0"/>
        <w:rPr>
          <w:rFonts w:cs="Arial"/>
          <w:b/>
          <w:color w:val="0070C0"/>
          <w:sz w:val="28"/>
        </w:rPr>
      </w:pPr>
      <w:r w:rsidRPr="00FE1B8F">
        <w:rPr>
          <w:rFonts w:cs="Arial"/>
          <w:b/>
          <w:color w:val="0070C0"/>
          <w:sz w:val="28"/>
        </w:rPr>
        <w:t>Income (weekly/monthly)</w:t>
      </w:r>
    </w:p>
    <w:tbl>
      <w:tblPr>
        <w:tblStyle w:val="TableGrid"/>
        <w:tblW w:w="0" w:type="auto"/>
        <w:tblInd w:w="-5" w:type="dxa"/>
        <w:tblLook w:val="04A0" w:firstRow="1" w:lastRow="0" w:firstColumn="1" w:lastColumn="0" w:noHBand="0" w:noVBand="1"/>
      </w:tblPr>
      <w:tblGrid>
        <w:gridCol w:w="4508"/>
        <w:gridCol w:w="4508"/>
      </w:tblGrid>
      <w:tr w:rsidR="005762C7" w:rsidRPr="00FF5758" w14:paraId="1AF0D42F" w14:textId="77777777" w:rsidTr="00FA4E56">
        <w:trPr>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ABCFAE0" w14:textId="77777777" w:rsidR="005762C7" w:rsidRPr="00FF5758" w:rsidRDefault="005762C7" w:rsidP="00EB29F2">
            <w:pPr>
              <w:spacing w:after="0" w:line="240" w:lineRule="auto"/>
              <w:rPr>
                <w:rFonts w:cs="Arial"/>
              </w:rPr>
            </w:pPr>
            <w:r w:rsidRPr="00FF5758">
              <w:rPr>
                <w:rFonts w:cs="Arial"/>
              </w:rPr>
              <w:t>Wage/Salary</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EF15258" w14:textId="77777777" w:rsidR="005762C7" w:rsidRPr="00FF5758" w:rsidRDefault="005762C7" w:rsidP="00EB29F2">
            <w:pPr>
              <w:spacing w:after="0" w:line="240" w:lineRule="auto"/>
              <w:rPr>
                <w:rFonts w:cs="Arial"/>
              </w:rPr>
            </w:pPr>
            <w:r w:rsidRPr="00FF5758">
              <w:rPr>
                <w:rFonts w:cs="Arial"/>
              </w:rPr>
              <w:t>£</w:t>
            </w:r>
          </w:p>
        </w:tc>
      </w:tr>
      <w:tr w:rsidR="005762C7" w:rsidRPr="00FF5758" w14:paraId="5A75A7A8" w14:textId="77777777" w:rsidTr="00FA4E56">
        <w:trPr>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408DD3A" w14:textId="77777777" w:rsidR="005762C7" w:rsidRPr="00FF5758" w:rsidRDefault="005762C7" w:rsidP="00EB29F2">
            <w:pPr>
              <w:spacing w:after="0" w:line="240" w:lineRule="auto"/>
              <w:rPr>
                <w:rFonts w:cs="Arial"/>
              </w:rPr>
            </w:pPr>
            <w:r w:rsidRPr="00FF5758">
              <w:rPr>
                <w:rFonts w:cs="Arial"/>
              </w:rPr>
              <w:t>Wage/Salary (Partner)</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31BBEDC" w14:textId="77777777" w:rsidR="005762C7" w:rsidRPr="00FF5758" w:rsidRDefault="005762C7" w:rsidP="00EB29F2">
            <w:pPr>
              <w:spacing w:after="0" w:line="240" w:lineRule="auto"/>
              <w:rPr>
                <w:rFonts w:cs="Arial"/>
              </w:rPr>
            </w:pPr>
            <w:r w:rsidRPr="00FF5758">
              <w:rPr>
                <w:rFonts w:cs="Arial"/>
              </w:rPr>
              <w:t>£</w:t>
            </w:r>
          </w:p>
        </w:tc>
      </w:tr>
      <w:tr w:rsidR="005762C7" w:rsidRPr="00FF5758" w14:paraId="62D520AD" w14:textId="77777777" w:rsidTr="00FA4E56">
        <w:trPr>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EADB88A" w14:textId="77777777" w:rsidR="005762C7" w:rsidRPr="00FF5758" w:rsidRDefault="005762C7" w:rsidP="00EB29F2">
            <w:pPr>
              <w:spacing w:after="0" w:line="240" w:lineRule="auto"/>
              <w:rPr>
                <w:rFonts w:cs="Arial"/>
              </w:rPr>
            </w:pPr>
            <w:r w:rsidRPr="00FF5758">
              <w:rPr>
                <w:rFonts w:cs="Arial"/>
              </w:rPr>
              <w:t>Benefits</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98D752E" w14:textId="77777777" w:rsidR="005762C7" w:rsidRPr="00FF5758" w:rsidRDefault="005762C7" w:rsidP="00EB29F2">
            <w:pPr>
              <w:spacing w:after="0" w:line="240" w:lineRule="auto"/>
              <w:rPr>
                <w:rFonts w:cs="Arial"/>
              </w:rPr>
            </w:pPr>
            <w:r w:rsidRPr="00FF5758">
              <w:rPr>
                <w:rFonts w:cs="Arial"/>
              </w:rPr>
              <w:t>£</w:t>
            </w:r>
          </w:p>
        </w:tc>
      </w:tr>
      <w:tr w:rsidR="005762C7" w:rsidRPr="00FF5758" w14:paraId="0C638DD1" w14:textId="77777777" w:rsidTr="00FA4E56">
        <w:trPr>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5538B2E" w14:textId="77777777" w:rsidR="005762C7" w:rsidRPr="00FF5758" w:rsidRDefault="005762C7" w:rsidP="00EB29F2">
            <w:pPr>
              <w:spacing w:after="0" w:line="240" w:lineRule="auto"/>
              <w:rPr>
                <w:rFonts w:cs="Arial"/>
              </w:rPr>
            </w:pPr>
            <w:r w:rsidRPr="00FF5758">
              <w:rPr>
                <w:rFonts w:cs="Arial"/>
              </w:rPr>
              <w:t>Other 1</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10F20A1" w14:textId="77777777" w:rsidR="005762C7" w:rsidRPr="00FF5758" w:rsidRDefault="005762C7" w:rsidP="00EB29F2">
            <w:pPr>
              <w:spacing w:after="0" w:line="240" w:lineRule="auto"/>
              <w:rPr>
                <w:rFonts w:cs="Arial"/>
              </w:rPr>
            </w:pPr>
            <w:r w:rsidRPr="00FF5758">
              <w:rPr>
                <w:rFonts w:cs="Arial"/>
              </w:rPr>
              <w:t>£</w:t>
            </w:r>
          </w:p>
        </w:tc>
      </w:tr>
      <w:tr w:rsidR="005762C7" w:rsidRPr="00FF5758" w14:paraId="61248D61" w14:textId="77777777" w:rsidTr="00FA4E56">
        <w:trPr>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2444FC8" w14:textId="77777777" w:rsidR="005762C7" w:rsidRPr="00FF5758" w:rsidRDefault="005762C7" w:rsidP="00EB29F2">
            <w:pPr>
              <w:spacing w:after="0" w:line="240" w:lineRule="auto"/>
              <w:rPr>
                <w:rFonts w:cs="Arial"/>
              </w:rPr>
            </w:pPr>
            <w:r w:rsidRPr="00FF5758">
              <w:rPr>
                <w:rFonts w:cs="Arial"/>
              </w:rPr>
              <w:t>Other 2</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1B5A915" w14:textId="77777777" w:rsidR="005762C7" w:rsidRPr="00FF5758" w:rsidRDefault="005762C7" w:rsidP="00EB29F2">
            <w:pPr>
              <w:spacing w:after="0" w:line="240" w:lineRule="auto"/>
              <w:rPr>
                <w:rFonts w:cs="Arial"/>
              </w:rPr>
            </w:pPr>
            <w:r w:rsidRPr="00FF5758">
              <w:rPr>
                <w:rFonts w:cs="Arial"/>
              </w:rPr>
              <w:t>£</w:t>
            </w:r>
          </w:p>
        </w:tc>
      </w:tr>
      <w:tr w:rsidR="005762C7" w:rsidRPr="00FF5758" w14:paraId="10526A8C" w14:textId="77777777" w:rsidTr="00FA4E56">
        <w:trPr>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2509ABA" w14:textId="77777777" w:rsidR="005762C7" w:rsidRPr="00FF5758" w:rsidRDefault="005762C7" w:rsidP="00EB29F2">
            <w:pPr>
              <w:spacing w:after="0" w:line="240" w:lineRule="auto"/>
              <w:rPr>
                <w:rFonts w:cs="Arial"/>
              </w:rPr>
            </w:pPr>
            <w:r w:rsidRPr="00FF5758">
              <w:rPr>
                <w:rFonts w:cs="Arial"/>
              </w:rPr>
              <w:t>Other 3</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94CBF43" w14:textId="77777777" w:rsidR="005762C7" w:rsidRPr="00FF5758" w:rsidRDefault="005762C7" w:rsidP="00EB29F2">
            <w:pPr>
              <w:spacing w:after="0" w:line="240" w:lineRule="auto"/>
              <w:rPr>
                <w:rFonts w:cs="Arial"/>
              </w:rPr>
            </w:pPr>
            <w:r w:rsidRPr="00FF5758">
              <w:rPr>
                <w:rFonts w:cs="Arial"/>
              </w:rPr>
              <w:t>£</w:t>
            </w:r>
          </w:p>
        </w:tc>
      </w:tr>
      <w:tr w:rsidR="005762C7" w:rsidRPr="00FF5758" w14:paraId="4548D918" w14:textId="77777777" w:rsidTr="00FA4E56">
        <w:trPr>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4CE446A" w14:textId="77777777" w:rsidR="005762C7" w:rsidRPr="00EF5A70" w:rsidRDefault="005762C7" w:rsidP="00EB29F2">
            <w:pPr>
              <w:spacing w:after="0" w:line="240" w:lineRule="auto"/>
              <w:rPr>
                <w:rFonts w:cs="Arial"/>
                <w:b/>
              </w:rPr>
            </w:pPr>
            <w:r w:rsidRPr="00EF5A70">
              <w:rPr>
                <w:rFonts w:cs="Arial"/>
                <w:b/>
                <w:sz w:val="28"/>
              </w:rPr>
              <w:t>Total Income</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8238241" w14:textId="77777777" w:rsidR="005762C7" w:rsidRPr="00FF5758" w:rsidRDefault="005762C7" w:rsidP="00EB29F2">
            <w:pPr>
              <w:spacing w:after="0" w:line="240" w:lineRule="auto"/>
              <w:rPr>
                <w:rFonts w:cs="Arial"/>
              </w:rPr>
            </w:pPr>
            <w:r w:rsidRPr="00FF5758">
              <w:rPr>
                <w:rFonts w:cs="Arial"/>
              </w:rPr>
              <w:t>£</w:t>
            </w:r>
          </w:p>
        </w:tc>
      </w:tr>
    </w:tbl>
    <w:p w14:paraId="62397653" w14:textId="77777777" w:rsidR="005762C7" w:rsidRPr="00EF5A70" w:rsidRDefault="005762C7" w:rsidP="00FF5758">
      <w:pPr>
        <w:rPr>
          <w:del w:id="420" w:author="Rachel Abbey" w:date="2020-06-09T14:59:00Z"/>
          <w:rFonts w:cs="Arial"/>
          <w:sz w:val="14"/>
        </w:rPr>
      </w:pPr>
    </w:p>
    <w:tbl>
      <w:tblPr>
        <w:tblStyle w:val="TableGrid"/>
        <w:tblW w:w="0" w:type="auto"/>
        <w:tblLook w:val="04A0" w:firstRow="1" w:lastRow="0" w:firstColumn="1" w:lastColumn="0" w:noHBand="0" w:noVBand="1"/>
      </w:tblPr>
      <w:tblGrid>
        <w:gridCol w:w="4508"/>
        <w:gridCol w:w="4508"/>
      </w:tblGrid>
      <w:tr w:rsidR="005762C7" w:rsidRPr="00FF5758" w14:paraId="67AE4BCE" w14:textId="77777777" w:rsidTr="00FD4ED6">
        <w:trPr>
          <w:trHeight w:val="397"/>
          <w:del w:id="421" w:author="Rachel Abbey" w:date="2020-06-09T14:59:00Z"/>
        </w:trPr>
        <w:tc>
          <w:tcPr>
            <w:tcW w:w="4508" w:type="dxa"/>
            <w:tcBorders>
              <w:top w:val="nil"/>
              <w:left w:val="nil"/>
              <w:bottom w:val="single" w:sz="4" w:space="0" w:color="BFBFBF" w:themeColor="background1" w:themeShade="BF"/>
              <w:right w:val="nil"/>
            </w:tcBorders>
            <w:vAlign w:val="center"/>
          </w:tcPr>
          <w:p w14:paraId="517D4B48" w14:textId="77777777" w:rsidR="005762C7" w:rsidRPr="00EF5A70" w:rsidRDefault="005762C7" w:rsidP="00FE1B8F">
            <w:pPr>
              <w:rPr>
                <w:del w:id="422" w:author="Rachel Abbey" w:date="2020-06-09T14:59:00Z"/>
                <w:b/>
              </w:rPr>
            </w:pPr>
            <w:del w:id="423" w:author="Rachel Abbey" w:date="2020-06-09T14:59:00Z">
              <w:r w:rsidRPr="00FE1B8F">
                <w:rPr>
                  <w:rFonts w:cs="Arial"/>
                  <w:b/>
                  <w:color w:val="0070C0"/>
                  <w:sz w:val="28"/>
                </w:rPr>
                <w:delText>Outgoings (weekly/monthly)</w:delText>
              </w:r>
            </w:del>
          </w:p>
        </w:tc>
        <w:tc>
          <w:tcPr>
            <w:tcW w:w="4508" w:type="dxa"/>
            <w:tcBorders>
              <w:top w:val="nil"/>
              <w:left w:val="nil"/>
              <w:bottom w:val="single" w:sz="4" w:space="0" w:color="BFBFBF" w:themeColor="background1" w:themeShade="BF"/>
              <w:right w:val="nil"/>
            </w:tcBorders>
            <w:vAlign w:val="center"/>
          </w:tcPr>
          <w:p w14:paraId="4EBDF008" w14:textId="77777777" w:rsidR="005762C7" w:rsidRPr="00FF5758" w:rsidRDefault="005762C7" w:rsidP="00FF5758">
            <w:pPr>
              <w:rPr>
                <w:del w:id="424" w:author="Rachel Abbey" w:date="2020-06-09T14:59:00Z"/>
                <w:rFonts w:cs="Arial"/>
              </w:rPr>
            </w:pPr>
          </w:p>
        </w:tc>
      </w:tr>
    </w:tbl>
    <w:p w14:paraId="2A700216" w14:textId="66987094" w:rsidR="0058756A" w:rsidRDefault="0058756A" w:rsidP="00C4422F">
      <w:pPr>
        <w:spacing w:before="120" w:after="0" w:line="240" w:lineRule="auto"/>
        <w:rPr>
          <w:ins w:id="425" w:author="Rachel Abbey" w:date="2020-06-09T14:59:00Z"/>
        </w:rPr>
      </w:pPr>
      <w:ins w:id="426" w:author="Rachel Abbey" w:date="2020-06-09T14:59:00Z">
        <w:r w:rsidRPr="00FE1B8F">
          <w:rPr>
            <w:rFonts w:cs="Arial"/>
            <w:b/>
            <w:color w:val="0070C0"/>
            <w:sz w:val="28"/>
          </w:rPr>
          <w:t>Outgoings (weekly/monthly)</w:t>
        </w:r>
      </w:ins>
    </w:p>
    <w:tbl>
      <w:tblPr>
        <w:tblStyle w:val="TableGrid"/>
        <w:tblW w:w="0" w:type="auto"/>
        <w:tblInd w:w="-5" w:type="dxa"/>
        <w:tblLook w:val="04A0" w:firstRow="1" w:lastRow="0" w:firstColumn="1" w:lastColumn="0" w:noHBand="0" w:noVBand="1"/>
      </w:tblPr>
      <w:tblGrid>
        <w:gridCol w:w="4508"/>
        <w:gridCol w:w="23"/>
        <w:gridCol w:w="431"/>
        <w:gridCol w:w="4054"/>
      </w:tblGrid>
      <w:tr w:rsidR="005762C7" w:rsidRPr="00FF5758" w14:paraId="2CAA1860" w14:textId="77777777" w:rsidTr="00FA4E56">
        <w:trPr>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53375AC" w14:textId="77777777" w:rsidR="005762C7" w:rsidRPr="00FF5758" w:rsidRDefault="005762C7" w:rsidP="0058756A">
            <w:pPr>
              <w:spacing w:after="0" w:line="240" w:lineRule="auto"/>
              <w:rPr>
                <w:rFonts w:cs="Arial"/>
              </w:rPr>
            </w:pPr>
            <w:r w:rsidRPr="00FF5758">
              <w:rPr>
                <w:rFonts w:cs="Arial"/>
              </w:rPr>
              <w:t>Mortgage/rent</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235FFFB" w14:textId="77777777" w:rsidR="005762C7" w:rsidRPr="00FF5758" w:rsidRDefault="005762C7" w:rsidP="0058756A">
            <w:pPr>
              <w:spacing w:after="0" w:line="240" w:lineRule="auto"/>
              <w:rPr>
                <w:rFonts w:cs="Arial"/>
              </w:rPr>
            </w:pPr>
            <w:r w:rsidRPr="00FF5758">
              <w:rPr>
                <w:rFonts w:cs="Arial"/>
              </w:rPr>
              <w:t>£</w:t>
            </w:r>
          </w:p>
        </w:tc>
      </w:tr>
      <w:tr w:rsidR="005762C7" w:rsidRPr="00FF5758" w14:paraId="0C378943" w14:textId="77777777" w:rsidTr="00FA4E56">
        <w:trPr>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475ECB3" w14:textId="77777777" w:rsidR="005762C7" w:rsidRPr="00FF5758" w:rsidRDefault="005762C7" w:rsidP="0058756A">
            <w:pPr>
              <w:spacing w:after="0" w:line="240" w:lineRule="auto"/>
              <w:rPr>
                <w:rFonts w:cs="Arial"/>
              </w:rPr>
            </w:pPr>
            <w:r w:rsidRPr="00FF5758">
              <w:rPr>
                <w:rFonts w:cs="Arial"/>
              </w:rPr>
              <w:t>Loan/s, credit card/s</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B064FFE" w14:textId="77777777" w:rsidR="005762C7" w:rsidRPr="00FF5758" w:rsidRDefault="005762C7" w:rsidP="0058756A">
            <w:pPr>
              <w:spacing w:after="0" w:line="240" w:lineRule="auto"/>
              <w:rPr>
                <w:rFonts w:cs="Arial"/>
              </w:rPr>
            </w:pPr>
            <w:r w:rsidRPr="00FF5758">
              <w:rPr>
                <w:rFonts w:cs="Arial"/>
              </w:rPr>
              <w:t>£</w:t>
            </w:r>
          </w:p>
        </w:tc>
      </w:tr>
      <w:tr w:rsidR="005762C7" w:rsidRPr="00FF5758" w14:paraId="76E9EF6E" w14:textId="77777777" w:rsidTr="00FA4E56">
        <w:trPr>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999757A" w14:textId="77777777" w:rsidR="005762C7" w:rsidRPr="00FF5758" w:rsidRDefault="005762C7" w:rsidP="0058756A">
            <w:pPr>
              <w:spacing w:after="0" w:line="240" w:lineRule="auto"/>
              <w:rPr>
                <w:rFonts w:cs="Arial"/>
              </w:rPr>
            </w:pPr>
            <w:r w:rsidRPr="00FF5758">
              <w:rPr>
                <w:rFonts w:cs="Arial"/>
              </w:rPr>
              <w:t>Ground rent/service charge</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F3CB49F" w14:textId="77777777" w:rsidR="005762C7" w:rsidRPr="00FF5758" w:rsidRDefault="005762C7" w:rsidP="0058756A">
            <w:pPr>
              <w:spacing w:after="0" w:line="240" w:lineRule="auto"/>
              <w:rPr>
                <w:rFonts w:cs="Arial"/>
              </w:rPr>
            </w:pPr>
            <w:r w:rsidRPr="00FF5758">
              <w:rPr>
                <w:rFonts w:cs="Arial"/>
              </w:rPr>
              <w:t>£</w:t>
            </w:r>
          </w:p>
        </w:tc>
      </w:tr>
      <w:tr w:rsidR="005762C7" w:rsidRPr="00FF5758" w14:paraId="6084C6E3" w14:textId="77777777" w:rsidTr="00FA4E56">
        <w:trPr>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7934D98" w14:textId="77777777" w:rsidR="005762C7" w:rsidRPr="00FF5758" w:rsidRDefault="005762C7" w:rsidP="0058756A">
            <w:pPr>
              <w:spacing w:after="0" w:line="240" w:lineRule="auto"/>
              <w:rPr>
                <w:rFonts w:cs="Arial"/>
              </w:rPr>
            </w:pPr>
            <w:r w:rsidRPr="00FF5758">
              <w:rPr>
                <w:rFonts w:cs="Arial"/>
              </w:rPr>
              <w:t>Insurance</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91472CC" w14:textId="77777777" w:rsidR="005762C7" w:rsidRPr="00FF5758" w:rsidRDefault="005762C7" w:rsidP="0058756A">
            <w:pPr>
              <w:spacing w:after="0" w:line="240" w:lineRule="auto"/>
              <w:rPr>
                <w:rFonts w:cs="Arial"/>
              </w:rPr>
            </w:pPr>
            <w:r w:rsidRPr="00FF5758">
              <w:rPr>
                <w:rFonts w:cs="Arial"/>
              </w:rPr>
              <w:t>£</w:t>
            </w:r>
          </w:p>
        </w:tc>
      </w:tr>
      <w:tr w:rsidR="005762C7" w:rsidRPr="00FF5758" w14:paraId="24494898" w14:textId="77777777" w:rsidTr="00FA4E56">
        <w:trPr>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0CED6F1" w14:textId="77777777" w:rsidR="005762C7" w:rsidRPr="00FF5758" w:rsidRDefault="005762C7" w:rsidP="0058756A">
            <w:pPr>
              <w:spacing w:after="0" w:line="240" w:lineRule="auto"/>
              <w:rPr>
                <w:rFonts w:cs="Arial"/>
              </w:rPr>
            </w:pPr>
            <w:r w:rsidRPr="00FF5758">
              <w:rPr>
                <w:rFonts w:cs="Arial"/>
              </w:rPr>
              <w:t>Council Tax</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A18CBA4" w14:textId="77777777" w:rsidR="005762C7" w:rsidRPr="00FF5758" w:rsidRDefault="005762C7" w:rsidP="0058756A">
            <w:pPr>
              <w:spacing w:after="0" w:line="240" w:lineRule="auto"/>
              <w:rPr>
                <w:rFonts w:cs="Arial"/>
              </w:rPr>
            </w:pPr>
            <w:r w:rsidRPr="00FF5758">
              <w:rPr>
                <w:rFonts w:cs="Arial"/>
              </w:rPr>
              <w:t>£</w:t>
            </w:r>
          </w:p>
        </w:tc>
      </w:tr>
      <w:tr w:rsidR="005762C7" w:rsidRPr="00FF5758" w14:paraId="1CDBE7D3" w14:textId="77777777" w:rsidTr="00FA4E56">
        <w:trPr>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A72A5FE" w14:textId="77777777" w:rsidR="005762C7" w:rsidRPr="00FF5758" w:rsidRDefault="005762C7" w:rsidP="0058756A">
            <w:pPr>
              <w:spacing w:after="0" w:line="240" w:lineRule="auto"/>
              <w:rPr>
                <w:rFonts w:cs="Arial"/>
              </w:rPr>
            </w:pPr>
            <w:r w:rsidRPr="00FF5758">
              <w:rPr>
                <w:rFonts w:cs="Arial"/>
              </w:rPr>
              <w:t>Gas</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B56D2A6" w14:textId="77777777" w:rsidR="005762C7" w:rsidRPr="00FF5758" w:rsidRDefault="005762C7" w:rsidP="0058756A">
            <w:pPr>
              <w:spacing w:after="0" w:line="240" w:lineRule="auto"/>
              <w:rPr>
                <w:rFonts w:cs="Arial"/>
              </w:rPr>
            </w:pPr>
            <w:r w:rsidRPr="00FF5758">
              <w:rPr>
                <w:rFonts w:cs="Arial"/>
              </w:rPr>
              <w:t>£</w:t>
            </w:r>
          </w:p>
        </w:tc>
      </w:tr>
      <w:tr w:rsidR="005762C7" w:rsidRPr="00FF5758" w14:paraId="1186CBAE" w14:textId="77777777" w:rsidTr="00FA4E56">
        <w:trPr>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B594200" w14:textId="77777777" w:rsidR="005762C7" w:rsidRPr="00FF5758" w:rsidRDefault="005762C7" w:rsidP="0058756A">
            <w:pPr>
              <w:spacing w:after="0" w:line="240" w:lineRule="auto"/>
              <w:rPr>
                <w:rFonts w:cs="Arial"/>
              </w:rPr>
            </w:pPr>
            <w:r w:rsidRPr="00FF5758">
              <w:rPr>
                <w:rFonts w:cs="Arial"/>
              </w:rPr>
              <w:t>Electricity</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A45C440" w14:textId="77777777" w:rsidR="005762C7" w:rsidRPr="00FF5758" w:rsidRDefault="005762C7" w:rsidP="0058756A">
            <w:pPr>
              <w:spacing w:after="0" w:line="240" w:lineRule="auto"/>
              <w:rPr>
                <w:rFonts w:cs="Arial"/>
              </w:rPr>
            </w:pPr>
            <w:r w:rsidRPr="00FF5758">
              <w:rPr>
                <w:rFonts w:cs="Arial"/>
              </w:rPr>
              <w:t>£</w:t>
            </w:r>
          </w:p>
        </w:tc>
      </w:tr>
      <w:tr w:rsidR="005762C7" w:rsidRPr="00FF5758" w14:paraId="2742C57A" w14:textId="77777777" w:rsidTr="00FA4E56">
        <w:trPr>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B40926C" w14:textId="77777777" w:rsidR="005762C7" w:rsidRPr="00FF5758" w:rsidRDefault="005762C7" w:rsidP="0058756A">
            <w:pPr>
              <w:spacing w:after="0" w:line="240" w:lineRule="auto"/>
              <w:rPr>
                <w:rFonts w:cs="Arial"/>
              </w:rPr>
            </w:pPr>
            <w:r w:rsidRPr="00FF5758">
              <w:rPr>
                <w:rFonts w:cs="Arial"/>
              </w:rPr>
              <w:t>Water</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73E2C9F" w14:textId="77777777" w:rsidR="005762C7" w:rsidRPr="00FF5758" w:rsidRDefault="005762C7" w:rsidP="0058756A">
            <w:pPr>
              <w:spacing w:after="0" w:line="240" w:lineRule="auto"/>
              <w:rPr>
                <w:rFonts w:cs="Arial"/>
              </w:rPr>
            </w:pPr>
            <w:r w:rsidRPr="00FF5758">
              <w:rPr>
                <w:rFonts w:cs="Arial"/>
              </w:rPr>
              <w:t>£</w:t>
            </w:r>
          </w:p>
        </w:tc>
      </w:tr>
      <w:tr w:rsidR="005762C7" w:rsidRPr="00FF5758" w14:paraId="6A13D0ED" w14:textId="77777777" w:rsidTr="00FA4E56">
        <w:trPr>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79E9A95" w14:textId="77777777" w:rsidR="005762C7" w:rsidRPr="00FF5758" w:rsidRDefault="005762C7" w:rsidP="0058756A">
            <w:pPr>
              <w:spacing w:after="0" w:line="240" w:lineRule="auto"/>
              <w:rPr>
                <w:rFonts w:cs="Arial"/>
              </w:rPr>
            </w:pPr>
            <w:r w:rsidRPr="00FF5758">
              <w:rPr>
                <w:rFonts w:cs="Arial"/>
              </w:rPr>
              <w:t>Food/housekeeping</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A9D27FD" w14:textId="77777777" w:rsidR="005762C7" w:rsidRPr="00FF5758" w:rsidRDefault="005762C7" w:rsidP="0058756A">
            <w:pPr>
              <w:spacing w:after="0" w:line="240" w:lineRule="auto"/>
              <w:rPr>
                <w:rFonts w:cs="Arial"/>
              </w:rPr>
            </w:pPr>
            <w:r w:rsidRPr="00FF5758">
              <w:rPr>
                <w:rFonts w:cs="Arial"/>
              </w:rPr>
              <w:t>£</w:t>
            </w:r>
          </w:p>
        </w:tc>
      </w:tr>
      <w:tr w:rsidR="005762C7" w:rsidRPr="00FF5758" w14:paraId="22B234A7" w14:textId="77777777" w:rsidTr="00FA4E56">
        <w:trPr>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54300E5" w14:textId="77777777" w:rsidR="005762C7" w:rsidRPr="00FF5758" w:rsidRDefault="005762C7" w:rsidP="0058756A">
            <w:pPr>
              <w:spacing w:after="0" w:line="240" w:lineRule="auto"/>
              <w:rPr>
                <w:rFonts w:cs="Arial"/>
              </w:rPr>
            </w:pPr>
            <w:r w:rsidRPr="00FF5758">
              <w:rPr>
                <w:rFonts w:cs="Arial"/>
              </w:rPr>
              <w:t>Travel</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6862124" w14:textId="77777777" w:rsidR="005762C7" w:rsidRPr="00FF5758" w:rsidRDefault="005762C7" w:rsidP="0058756A">
            <w:pPr>
              <w:spacing w:after="0" w:line="240" w:lineRule="auto"/>
              <w:rPr>
                <w:rFonts w:cs="Arial"/>
              </w:rPr>
            </w:pPr>
            <w:r w:rsidRPr="00FF5758">
              <w:rPr>
                <w:rFonts w:cs="Arial"/>
              </w:rPr>
              <w:t>£</w:t>
            </w:r>
          </w:p>
        </w:tc>
      </w:tr>
      <w:tr w:rsidR="005762C7" w:rsidRPr="00FF5758" w14:paraId="693E9B85" w14:textId="77777777" w:rsidTr="00FA4E56">
        <w:trPr>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99AA497" w14:textId="77777777" w:rsidR="005762C7" w:rsidRPr="00FF5758" w:rsidRDefault="005762C7" w:rsidP="0058756A">
            <w:pPr>
              <w:spacing w:after="0" w:line="240" w:lineRule="auto"/>
              <w:rPr>
                <w:rFonts w:cs="Arial"/>
              </w:rPr>
            </w:pPr>
            <w:r w:rsidRPr="00FF5758">
              <w:rPr>
                <w:rFonts w:cs="Arial"/>
              </w:rPr>
              <w:t xml:space="preserve">Telephone / mobile phone </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CA8F7FE" w14:textId="77777777" w:rsidR="005762C7" w:rsidRPr="00FF5758" w:rsidRDefault="005762C7" w:rsidP="0058756A">
            <w:pPr>
              <w:spacing w:after="0" w:line="240" w:lineRule="auto"/>
              <w:rPr>
                <w:rFonts w:cs="Arial"/>
              </w:rPr>
            </w:pPr>
            <w:r w:rsidRPr="00FF5758">
              <w:rPr>
                <w:rFonts w:cs="Arial"/>
              </w:rPr>
              <w:t>£</w:t>
            </w:r>
          </w:p>
        </w:tc>
      </w:tr>
      <w:tr w:rsidR="005762C7" w:rsidRPr="00FF5758" w14:paraId="22240337" w14:textId="77777777" w:rsidTr="00FA4E56">
        <w:trPr>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1E12BC3" w14:textId="77777777" w:rsidR="005762C7" w:rsidRPr="00FF5758" w:rsidRDefault="005762C7" w:rsidP="0058756A">
            <w:pPr>
              <w:spacing w:after="0" w:line="240" w:lineRule="auto"/>
              <w:rPr>
                <w:rFonts w:cs="Arial"/>
              </w:rPr>
            </w:pPr>
            <w:r w:rsidRPr="00FF5758">
              <w:rPr>
                <w:rFonts w:cs="Arial"/>
              </w:rPr>
              <w:t>TV licence / TV subscriptions</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658A7A3" w14:textId="77777777" w:rsidR="005762C7" w:rsidRPr="00FF5758" w:rsidRDefault="005762C7" w:rsidP="0058756A">
            <w:pPr>
              <w:spacing w:after="0" w:line="240" w:lineRule="auto"/>
              <w:rPr>
                <w:rFonts w:cs="Arial"/>
              </w:rPr>
            </w:pPr>
            <w:r w:rsidRPr="00FF5758">
              <w:rPr>
                <w:rFonts w:cs="Arial"/>
              </w:rPr>
              <w:t>£</w:t>
            </w:r>
          </w:p>
        </w:tc>
      </w:tr>
      <w:tr w:rsidR="005762C7" w:rsidRPr="00FF5758" w14:paraId="32C9A44F" w14:textId="77777777" w:rsidTr="00FA4E56">
        <w:trPr>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A9C1724" w14:textId="77777777" w:rsidR="005762C7" w:rsidRPr="00FF5758" w:rsidRDefault="005762C7" w:rsidP="0058756A">
            <w:pPr>
              <w:spacing w:after="0" w:line="240" w:lineRule="auto"/>
              <w:rPr>
                <w:rFonts w:cs="Arial"/>
              </w:rPr>
            </w:pPr>
            <w:r w:rsidRPr="00FF5758">
              <w:rPr>
                <w:rFonts w:cs="Arial"/>
              </w:rPr>
              <w:t xml:space="preserve">Internet </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130A8D4" w14:textId="77777777" w:rsidR="005762C7" w:rsidRPr="00FF5758" w:rsidRDefault="005762C7" w:rsidP="0058756A">
            <w:pPr>
              <w:spacing w:after="0" w:line="240" w:lineRule="auto"/>
              <w:rPr>
                <w:rFonts w:cs="Arial"/>
              </w:rPr>
            </w:pPr>
            <w:r w:rsidRPr="00FF5758">
              <w:rPr>
                <w:rFonts w:cs="Arial"/>
              </w:rPr>
              <w:t>£</w:t>
            </w:r>
          </w:p>
        </w:tc>
      </w:tr>
      <w:tr w:rsidR="005762C7" w:rsidRPr="00FF5758" w14:paraId="38D6EF0F" w14:textId="77777777" w:rsidTr="00FA4E56">
        <w:trPr>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CB135A0" w14:textId="77777777" w:rsidR="005762C7" w:rsidRPr="00FF5758" w:rsidRDefault="005762C7" w:rsidP="0058756A">
            <w:pPr>
              <w:spacing w:after="0" w:line="240" w:lineRule="auto"/>
              <w:rPr>
                <w:rFonts w:cs="Arial"/>
              </w:rPr>
            </w:pPr>
            <w:r w:rsidRPr="00FF5758">
              <w:rPr>
                <w:rFonts w:cs="Arial"/>
              </w:rPr>
              <w:t>Clothing</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5632D8B" w14:textId="77777777" w:rsidR="005762C7" w:rsidRPr="00FF5758" w:rsidRDefault="005762C7" w:rsidP="0058756A">
            <w:pPr>
              <w:spacing w:after="0" w:line="240" w:lineRule="auto"/>
              <w:rPr>
                <w:rFonts w:cs="Arial"/>
              </w:rPr>
            </w:pPr>
            <w:r w:rsidRPr="00FF5758">
              <w:rPr>
                <w:rFonts w:cs="Arial"/>
              </w:rPr>
              <w:t>£</w:t>
            </w:r>
          </w:p>
        </w:tc>
      </w:tr>
      <w:tr w:rsidR="005762C7" w:rsidRPr="00FF5758" w14:paraId="57680E95" w14:textId="77777777" w:rsidTr="00FA4E56">
        <w:trPr>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9DE9D1" w14:textId="77777777" w:rsidR="005762C7" w:rsidRPr="00FF5758" w:rsidRDefault="005762C7" w:rsidP="0058756A">
            <w:pPr>
              <w:spacing w:after="0" w:line="240" w:lineRule="auto"/>
              <w:rPr>
                <w:rFonts w:cs="Arial"/>
              </w:rPr>
            </w:pPr>
            <w:r w:rsidRPr="00FF5758">
              <w:rPr>
                <w:rFonts w:cs="Arial"/>
              </w:rPr>
              <w:t>Prescriptions/health costs</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D1FC8D2" w14:textId="77777777" w:rsidR="005762C7" w:rsidRPr="00FF5758" w:rsidRDefault="005762C7" w:rsidP="0058756A">
            <w:pPr>
              <w:spacing w:after="0" w:line="240" w:lineRule="auto"/>
              <w:rPr>
                <w:rFonts w:cs="Arial"/>
              </w:rPr>
            </w:pPr>
            <w:r w:rsidRPr="00FF5758">
              <w:rPr>
                <w:rFonts w:cs="Arial"/>
              </w:rPr>
              <w:t>£</w:t>
            </w:r>
          </w:p>
        </w:tc>
      </w:tr>
      <w:tr w:rsidR="005762C7" w:rsidRPr="00FF5758" w14:paraId="00336D9B" w14:textId="77777777" w:rsidTr="00FA4E56">
        <w:trPr>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E04525B" w14:textId="77777777" w:rsidR="005762C7" w:rsidRPr="00FF5758" w:rsidRDefault="005762C7" w:rsidP="0058756A">
            <w:pPr>
              <w:spacing w:after="0" w:line="240" w:lineRule="auto"/>
              <w:rPr>
                <w:rFonts w:cs="Arial"/>
              </w:rPr>
            </w:pPr>
            <w:r w:rsidRPr="00FF5758">
              <w:rPr>
                <w:rFonts w:cs="Arial"/>
              </w:rPr>
              <w:t>Emergencies</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6D839F0" w14:textId="77777777" w:rsidR="005762C7" w:rsidRPr="00FF5758" w:rsidRDefault="005762C7" w:rsidP="0058756A">
            <w:pPr>
              <w:spacing w:after="0" w:line="240" w:lineRule="auto"/>
              <w:rPr>
                <w:rFonts w:cs="Arial"/>
              </w:rPr>
            </w:pPr>
            <w:r w:rsidRPr="00FF5758">
              <w:rPr>
                <w:rFonts w:cs="Arial"/>
              </w:rPr>
              <w:t>£</w:t>
            </w:r>
          </w:p>
        </w:tc>
      </w:tr>
      <w:tr w:rsidR="005762C7" w:rsidRPr="00FF5758" w14:paraId="307B3E06" w14:textId="77777777" w:rsidTr="00FA4E56">
        <w:trPr>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0007660" w14:textId="77777777" w:rsidR="005762C7" w:rsidRPr="00FF5758" w:rsidRDefault="005762C7" w:rsidP="0058756A">
            <w:pPr>
              <w:spacing w:after="0" w:line="240" w:lineRule="auto"/>
              <w:rPr>
                <w:rFonts w:cs="Arial"/>
              </w:rPr>
            </w:pPr>
            <w:r w:rsidRPr="00FF5758">
              <w:rPr>
                <w:rFonts w:cs="Arial"/>
              </w:rPr>
              <w:t>Other 1</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CCA1B04" w14:textId="77777777" w:rsidR="005762C7" w:rsidRPr="00FF5758" w:rsidRDefault="005762C7" w:rsidP="0058756A">
            <w:pPr>
              <w:spacing w:after="0" w:line="240" w:lineRule="auto"/>
              <w:rPr>
                <w:rFonts w:cs="Arial"/>
              </w:rPr>
            </w:pPr>
            <w:r w:rsidRPr="00FF5758">
              <w:rPr>
                <w:rFonts w:cs="Arial"/>
              </w:rPr>
              <w:t>£</w:t>
            </w:r>
          </w:p>
        </w:tc>
      </w:tr>
      <w:tr w:rsidR="005762C7" w:rsidRPr="00FF5758" w14:paraId="00334384" w14:textId="77777777" w:rsidTr="00FA4E56">
        <w:trPr>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307304B" w14:textId="77777777" w:rsidR="005762C7" w:rsidRPr="00FF5758" w:rsidRDefault="005762C7" w:rsidP="0058756A">
            <w:pPr>
              <w:spacing w:after="0" w:line="240" w:lineRule="auto"/>
              <w:rPr>
                <w:rFonts w:cs="Arial"/>
              </w:rPr>
            </w:pPr>
            <w:r w:rsidRPr="00FF5758">
              <w:rPr>
                <w:rFonts w:cs="Arial"/>
              </w:rPr>
              <w:t>Other 2</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5D464FE" w14:textId="77777777" w:rsidR="005762C7" w:rsidRPr="00FF5758" w:rsidRDefault="005762C7" w:rsidP="0058756A">
            <w:pPr>
              <w:spacing w:after="0" w:line="240" w:lineRule="auto"/>
              <w:rPr>
                <w:rFonts w:cs="Arial"/>
              </w:rPr>
            </w:pPr>
            <w:r w:rsidRPr="00FF5758">
              <w:rPr>
                <w:rFonts w:cs="Arial"/>
              </w:rPr>
              <w:t>£</w:t>
            </w:r>
          </w:p>
        </w:tc>
      </w:tr>
      <w:tr w:rsidR="005762C7" w:rsidRPr="00FF5758" w14:paraId="1982B397" w14:textId="77777777" w:rsidTr="00FA4E56">
        <w:trPr>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9B1BDE6" w14:textId="77777777" w:rsidR="005762C7" w:rsidRPr="00FF5758" w:rsidRDefault="005762C7" w:rsidP="0058756A">
            <w:pPr>
              <w:spacing w:after="0" w:line="240" w:lineRule="auto"/>
              <w:rPr>
                <w:rFonts w:cs="Arial"/>
              </w:rPr>
            </w:pPr>
            <w:r w:rsidRPr="00FF5758">
              <w:rPr>
                <w:rFonts w:cs="Arial"/>
              </w:rPr>
              <w:lastRenderedPageBreak/>
              <w:t>Other 3</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2CEFB12" w14:textId="77777777" w:rsidR="005762C7" w:rsidRPr="00FF5758" w:rsidRDefault="005762C7" w:rsidP="0058756A">
            <w:pPr>
              <w:spacing w:after="0" w:line="240" w:lineRule="auto"/>
              <w:rPr>
                <w:rFonts w:cs="Arial"/>
              </w:rPr>
            </w:pPr>
            <w:r w:rsidRPr="00FF5758">
              <w:rPr>
                <w:rFonts w:cs="Arial"/>
              </w:rPr>
              <w:t>£</w:t>
            </w:r>
          </w:p>
        </w:tc>
      </w:tr>
      <w:tr w:rsidR="005762C7" w:rsidRPr="00FF5758" w14:paraId="1E111769" w14:textId="77777777" w:rsidTr="00FA4E56">
        <w:trPr>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4630575C" w14:textId="77777777" w:rsidR="005762C7" w:rsidRPr="00EF5A70" w:rsidRDefault="005762C7" w:rsidP="0058756A">
            <w:pPr>
              <w:spacing w:after="0" w:line="240" w:lineRule="auto"/>
              <w:rPr>
                <w:rFonts w:cs="Arial"/>
                <w:b/>
              </w:rPr>
            </w:pPr>
            <w:r w:rsidRPr="00EF5A70">
              <w:rPr>
                <w:rFonts w:cs="Arial"/>
                <w:b/>
                <w:sz w:val="28"/>
              </w:rPr>
              <w:t>Total outgoings</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7944468" w14:textId="77777777" w:rsidR="005762C7" w:rsidRPr="00FF5758" w:rsidRDefault="005762C7" w:rsidP="0058756A">
            <w:pPr>
              <w:spacing w:after="0" w:line="240" w:lineRule="auto"/>
              <w:rPr>
                <w:rFonts w:cs="Arial"/>
              </w:rPr>
            </w:pPr>
            <w:r w:rsidRPr="00FF5758">
              <w:rPr>
                <w:rFonts w:cs="Arial"/>
              </w:rPr>
              <w:t>£</w:t>
            </w:r>
          </w:p>
        </w:tc>
      </w:tr>
      <w:tr w:rsidR="005762C7" w:rsidRPr="00FF5758" w14:paraId="45581974" w14:textId="77777777" w:rsidTr="00FA4E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9"/>
        </w:trPr>
        <w:tc>
          <w:tcPr>
            <w:tcW w:w="4531" w:type="dxa"/>
            <w:gridSpan w:val="2"/>
            <w:vAlign w:val="center"/>
          </w:tcPr>
          <w:p w14:paraId="10617B8A" w14:textId="77777777" w:rsidR="005762C7" w:rsidRPr="00FE1B8F" w:rsidRDefault="005762C7" w:rsidP="00FA4E56">
            <w:pPr>
              <w:spacing w:after="0" w:line="240" w:lineRule="auto"/>
              <w:rPr>
                <w:rFonts w:cs="Arial"/>
                <w:b/>
                <w:color w:val="0070C0"/>
                <w:sz w:val="28"/>
              </w:rPr>
            </w:pPr>
            <w:r w:rsidRPr="00FE1B8F">
              <w:rPr>
                <w:rFonts w:cs="Arial"/>
                <w:b/>
                <w:color w:val="0070C0"/>
                <w:sz w:val="28"/>
              </w:rPr>
              <w:t>Total income</w:t>
            </w:r>
          </w:p>
        </w:tc>
        <w:tc>
          <w:tcPr>
            <w:tcW w:w="431" w:type="dxa"/>
            <w:vAlign w:val="center"/>
          </w:tcPr>
          <w:p w14:paraId="06CD14A9" w14:textId="77777777" w:rsidR="005762C7" w:rsidRPr="00FE1B8F" w:rsidRDefault="005762C7" w:rsidP="00FA4E56">
            <w:pPr>
              <w:spacing w:after="0" w:line="240" w:lineRule="auto"/>
              <w:rPr>
                <w:rFonts w:cs="Arial"/>
                <w:b/>
                <w:color w:val="0070C0"/>
                <w:sz w:val="28"/>
              </w:rPr>
            </w:pPr>
            <w:r w:rsidRPr="00FE1B8F">
              <w:rPr>
                <w:rFonts w:cs="Arial"/>
                <w:b/>
                <w:color w:val="0070C0"/>
                <w:sz w:val="28"/>
              </w:rPr>
              <w:t>£</w:t>
            </w:r>
          </w:p>
        </w:tc>
        <w:tc>
          <w:tcPr>
            <w:tcW w:w="4054" w:type="dxa"/>
            <w:tcBorders>
              <w:bottom w:val="dotted" w:sz="12" w:space="0" w:color="0070C0"/>
            </w:tcBorders>
          </w:tcPr>
          <w:p w14:paraId="049E3B5D" w14:textId="77777777" w:rsidR="005762C7" w:rsidRPr="00FE1B8F" w:rsidRDefault="005762C7" w:rsidP="00FA4E56">
            <w:pPr>
              <w:spacing w:after="0" w:line="240" w:lineRule="auto"/>
              <w:rPr>
                <w:rFonts w:cs="Arial"/>
                <w:b/>
                <w:color w:val="0070C0"/>
                <w:sz w:val="28"/>
              </w:rPr>
            </w:pPr>
          </w:p>
        </w:tc>
      </w:tr>
      <w:tr w:rsidR="005762C7" w:rsidRPr="00FF5758" w14:paraId="5AC4EFD2" w14:textId="77777777" w:rsidTr="00FA4E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9"/>
        </w:trPr>
        <w:tc>
          <w:tcPr>
            <w:tcW w:w="4531" w:type="dxa"/>
            <w:gridSpan w:val="2"/>
            <w:vAlign w:val="center"/>
          </w:tcPr>
          <w:p w14:paraId="5FD55998" w14:textId="77777777" w:rsidR="005762C7" w:rsidRPr="00FE1B8F" w:rsidRDefault="005762C7" w:rsidP="00FA4E56">
            <w:pPr>
              <w:spacing w:after="0" w:line="240" w:lineRule="auto"/>
              <w:rPr>
                <w:rFonts w:cs="Arial"/>
                <w:b/>
                <w:color w:val="0070C0"/>
                <w:sz w:val="28"/>
              </w:rPr>
            </w:pPr>
            <w:r w:rsidRPr="00FE1B8F">
              <w:rPr>
                <w:rFonts w:cs="Arial"/>
                <w:b/>
                <w:color w:val="0070C0"/>
                <w:sz w:val="28"/>
              </w:rPr>
              <w:t>Total outgoings</w:t>
            </w:r>
          </w:p>
        </w:tc>
        <w:tc>
          <w:tcPr>
            <w:tcW w:w="431" w:type="dxa"/>
            <w:vAlign w:val="center"/>
          </w:tcPr>
          <w:p w14:paraId="16DB0FFC" w14:textId="77777777" w:rsidR="005762C7" w:rsidRPr="00FE1B8F" w:rsidRDefault="005762C7" w:rsidP="00FA4E56">
            <w:pPr>
              <w:spacing w:after="0" w:line="240" w:lineRule="auto"/>
              <w:rPr>
                <w:rFonts w:cs="Arial"/>
                <w:b/>
                <w:color w:val="0070C0"/>
                <w:sz w:val="28"/>
              </w:rPr>
            </w:pPr>
            <w:r w:rsidRPr="00FE1B8F">
              <w:rPr>
                <w:rFonts w:cs="Arial"/>
                <w:b/>
                <w:color w:val="0070C0"/>
                <w:sz w:val="28"/>
              </w:rPr>
              <w:t>£</w:t>
            </w:r>
          </w:p>
        </w:tc>
        <w:tc>
          <w:tcPr>
            <w:tcW w:w="4054" w:type="dxa"/>
            <w:tcBorders>
              <w:top w:val="dotted" w:sz="12" w:space="0" w:color="0070C0"/>
              <w:bottom w:val="dotted" w:sz="12" w:space="0" w:color="0070C0"/>
            </w:tcBorders>
          </w:tcPr>
          <w:p w14:paraId="6D01025F" w14:textId="77777777" w:rsidR="005762C7" w:rsidRPr="00FE1B8F" w:rsidRDefault="005762C7" w:rsidP="00FA4E56">
            <w:pPr>
              <w:spacing w:after="0" w:line="240" w:lineRule="auto"/>
              <w:rPr>
                <w:rFonts w:cs="Arial"/>
                <w:b/>
                <w:color w:val="0070C0"/>
                <w:sz w:val="28"/>
              </w:rPr>
            </w:pPr>
          </w:p>
        </w:tc>
      </w:tr>
      <w:tr w:rsidR="005762C7" w:rsidRPr="00FF5758" w14:paraId="7644455A" w14:textId="77777777" w:rsidTr="00FA4E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9"/>
        </w:trPr>
        <w:tc>
          <w:tcPr>
            <w:tcW w:w="4531" w:type="dxa"/>
            <w:gridSpan w:val="2"/>
            <w:vAlign w:val="center"/>
          </w:tcPr>
          <w:p w14:paraId="50312820" w14:textId="77777777" w:rsidR="005762C7" w:rsidRPr="00FE1B8F" w:rsidRDefault="005762C7" w:rsidP="00FA4E56">
            <w:pPr>
              <w:spacing w:after="0" w:line="240" w:lineRule="auto"/>
              <w:rPr>
                <w:rFonts w:cs="Arial"/>
                <w:b/>
                <w:color w:val="0070C0"/>
                <w:sz w:val="28"/>
              </w:rPr>
            </w:pPr>
            <w:r w:rsidRPr="00FE1B8F">
              <w:rPr>
                <w:rFonts w:cs="Arial"/>
                <w:b/>
                <w:color w:val="0070C0"/>
                <w:sz w:val="28"/>
              </w:rPr>
              <w:t>Available income</w:t>
            </w:r>
          </w:p>
        </w:tc>
        <w:tc>
          <w:tcPr>
            <w:tcW w:w="431" w:type="dxa"/>
            <w:vAlign w:val="center"/>
          </w:tcPr>
          <w:p w14:paraId="08DD2F7E" w14:textId="77777777" w:rsidR="005762C7" w:rsidRPr="00FE1B8F" w:rsidRDefault="005762C7" w:rsidP="00FA4E56">
            <w:pPr>
              <w:spacing w:after="0" w:line="240" w:lineRule="auto"/>
              <w:rPr>
                <w:rFonts w:cs="Arial"/>
                <w:b/>
                <w:color w:val="0070C0"/>
                <w:sz w:val="28"/>
              </w:rPr>
            </w:pPr>
            <w:r w:rsidRPr="00FE1B8F">
              <w:rPr>
                <w:rFonts w:cs="Arial"/>
                <w:b/>
                <w:color w:val="0070C0"/>
                <w:sz w:val="28"/>
              </w:rPr>
              <w:t>£</w:t>
            </w:r>
          </w:p>
        </w:tc>
        <w:tc>
          <w:tcPr>
            <w:tcW w:w="4054" w:type="dxa"/>
            <w:tcBorders>
              <w:top w:val="dotted" w:sz="12" w:space="0" w:color="0070C0"/>
              <w:bottom w:val="dotted" w:sz="12" w:space="0" w:color="0070C0"/>
            </w:tcBorders>
          </w:tcPr>
          <w:p w14:paraId="28739C6A" w14:textId="77777777" w:rsidR="005762C7" w:rsidRPr="00FE1B8F" w:rsidRDefault="005762C7" w:rsidP="00FA4E56">
            <w:pPr>
              <w:spacing w:after="0" w:line="240" w:lineRule="auto"/>
              <w:rPr>
                <w:rFonts w:cs="Arial"/>
                <w:b/>
                <w:color w:val="0070C0"/>
                <w:sz w:val="28"/>
              </w:rPr>
            </w:pPr>
          </w:p>
        </w:tc>
      </w:tr>
    </w:tbl>
    <w:p w14:paraId="34258C66" w14:textId="7D69DCA2" w:rsidR="005402D2" w:rsidRPr="00FF5758" w:rsidRDefault="005402D2" w:rsidP="00C11555">
      <w:pPr>
        <w:pStyle w:val="Heading3"/>
      </w:pPr>
      <w:bookmarkStart w:id="427" w:name="_Toc39616274"/>
      <w:bookmarkStart w:id="428" w:name="_Toc29904076"/>
      <w:r w:rsidRPr="00FF5758">
        <w:t>How to find out more</w:t>
      </w:r>
      <w:bookmarkEnd w:id="427"/>
      <w:bookmarkEnd w:id="428"/>
    </w:p>
    <w:p w14:paraId="40305E84" w14:textId="249F0311" w:rsidR="005402D2" w:rsidRDefault="005402D2" w:rsidP="00FF5758">
      <w:pPr>
        <w:rPr>
          <w:rStyle w:val="Hyperlink"/>
          <w:rFonts w:cs="Arial"/>
        </w:rPr>
      </w:pPr>
      <w:r w:rsidRPr="00FF5758">
        <w:rPr>
          <w:rFonts w:cs="Arial"/>
        </w:rPr>
        <w:t xml:space="preserve">You can find more information about the Local Government Pension Scheme </w:t>
      </w:r>
      <w:r w:rsidR="00A815B7">
        <w:rPr>
          <w:rFonts w:cs="Arial"/>
        </w:rPr>
        <w:t xml:space="preserve">from the </w:t>
      </w:r>
      <w:del w:id="429" w:author="Rachel Abbey" w:date="2020-06-09T14:59:00Z">
        <w:r w:rsidR="00663A54">
          <w:fldChar w:fldCharType="begin"/>
        </w:r>
        <w:r w:rsidR="00663A54">
          <w:delInstrText xml:space="preserve"> HYPERLINK "http://www.lgpsmember.org" </w:delInstrText>
        </w:r>
        <w:r w:rsidR="00663A54">
          <w:fldChar w:fldCharType="separate"/>
        </w:r>
        <w:r w:rsidR="00A815B7" w:rsidRPr="00A815B7">
          <w:rPr>
            <w:rStyle w:val="Hyperlink"/>
            <w:rFonts w:cs="Arial"/>
          </w:rPr>
          <w:delText>LGPS member website</w:delText>
        </w:r>
        <w:r w:rsidR="00663A54">
          <w:rPr>
            <w:rStyle w:val="Hyperlink"/>
            <w:rFonts w:cs="Arial"/>
          </w:rPr>
          <w:fldChar w:fldCharType="end"/>
        </w:r>
      </w:del>
      <w:ins w:id="430" w:author="Rachel Abbey" w:date="2020-06-09T14:59:00Z">
        <w:r w:rsidR="00663A54">
          <w:fldChar w:fldCharType="begin"/>
        </w:r>
        <w:r w:rsidR="00663A54">
          <w:instrText xml:space="preserve"> HYPERLINK "http://www.lgpsmember.org/" </w:instrText>
        </w:r>
        <w:r w:rsidR="00663A54">
          <w:fldChar w:fldCharType="separate"/>
        </w:r>
        <w:r w:rsidR="0056108E">
          <w:rPr>
            <w:rStyle w:val="Hyperlink"/>
            <w:rFonts w:cs="Arial"/>
          </w:rPr>
          <w:t>L</w:t>
        </w:r>
        <w:r w:rsidR="0056108E" w:rsidRPr="0056108E">
          <w:rPr>
            <w:rStyle w:val="Hyperlink"/>
            <w:rFonts w:cs="Arial"/>
            <w:spacing w:val="-70"/>
          </w:rPr>
          <w:t xml:space="preserve"> </w:t>
        </w:r>
        <w:r w:rsidR="0056108E">
          <w:rPr>
            <w:rStyle w:val="Hyperlink"/>
            <w:rFonts w:cs="Arial"/>
          </w:rPr>
          <w:t>G</w:t>
        </w:r>
        <w:r w:rsidR="0056108E" w:rsidRPr="0056108E">
          <w:rPr>
            <w:rStyle w:val="Hyperlink"/>
            <w:rFonts w:cs="Arial"/>
            <w:spacing w:val="-70"/>
          </w:rPr>
          <w:t xml:space="preserve"> </w:t>
        </w:r>
        <w:r w:rsidR="0056108E">
          <w:rPr>
            <w:rStyle w:val="Hyperlink"/>
            <w:rFonts w:cs="Arial"/>
          </w:rPr>
          <w:t>P</w:t>
        </w:r>
        <w:r w:rsidR="0056108E" w:rsidRPr="0056108E">
          <w:rPr>
            <w:rStyle w:val="Hyperlink"/>
            <w:rFonts w:cs="Arial"/>
            <w:spacing w:val="-70"/>
          </w:rPr>
          <w:t xml:space="preserve"> </w:t>
        </w:r>
        <w:r w:rsidR="0056108E">
          <w:rPr>
            <w:rStyle w:val="Hyperlink"/>
            <w:rFonts w:cs="Arial"/>
          </w:rPr>
          <w:t>S member website</w:t>
        </w:r>
        <w:r w:rsidR="00663A54">
          <w:rPr>
            <w:rStyle w:val="Hyperlink"/>
            <w:rFonts w:cs="Arial"/>
          </w:rPr>
          <w:fldChar w:fldCharType="end"/>
        </w:r>
      </w:ins>
      <w:r w:rsidR="00A815B7">
        <w:rPr>
          <w:rFonts w:cs="Arial"/>
        </w:rPr>
        <w:t xml:space="preserve">. </w:t>
      </w:r>
    </w:p>
    <w:p w14:paraId="4F176E78" w14:textId="7C201F52" w:rsidR="00A815B7" w:rsidRPr="00FF5758" w:rsidRDefault="00A815B7" w:rsidP="00FF5758">
      <w:pPr>
        <w:rPr>
          <w:rFonts w:cs="Arial"/>
        </w:rPr>
      </w:pPr>
      <w:r>
        <w:rPr>
          <w:rFonts w:cs="Arial"/>
          <w:noProof/>
          <w:lang w:eastAsia="en-GB"/>
        </w:rPr>
        <w:drawing>
          <wp:inline distT="0" distB="0" distL="0" distR="0" wp14:anchorId="1F6C3619" wp14:editId="7E43111D">
            <wp:extent cx="5305425" cy="3487080"/>
            <wp:effectExtent l="0" t="0" r="0" b="0"/>
            <wp:docPr id="16" name="Picture 16" descr="Pages from the LGPS member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3" cstate="email">
                      <a:extLst>
                        <a:ext uri="{28A0092B-C50C-407E-A947-70E740481C1C}">
                          <a14:useLocalDpi xmlns:a14="http://schemas.microsoft.com/office/drawing/2010/main"/>
                        </a:ext>
                      </a:extLst>
                    </a:blip>
                    <a:srcRect/>
                    <a:stretch/>
                  </pic:blipFill>
                  <pic:spPr bwMode="auto">
                    <a:xfrm>
                      <a:off x="0" y="0"/>
                      <a:ext cx="5307394" cy="3488374"/>
                    </a:xfrm>
                    <a:prstGeom prst="rect">
                      <a:avLst/>
                    </a:prstGeom>
                    <a:noFill/>
                    <a:ln>
                      <a:noFill/>
                    </a:ln>
                    <a:extLst>
                      <a:ext uri="{53640926-AAD7-44D8-BBD7-CCE9431645EC}">
                        <a14:shadowObscured xmlns:a14="http://schemas.microsoft.com/office/drawing/2010/main"/>
                      </a:ext>
                    </a:extLst>
                  </pic:spPr>
                </pic:pic>
              </a:graphicData>
            </a:graphic>
          </wp:inline>
        </w:drawing>
      </w:r>
    </w:p>
    <w:p w14:paraId="720E0385" w14:textId="081D938B" w:rsidR="005402D2" w:rsidRPr="00EF5A70" w:rsidRDefault="005402D2" w:rsidP="00FF5758">
      <w:pPr>
        <w:rPr>
          <w:rFonts w:cs="Arial"/>
          <w:color w:val="FF0000"/>
        </w:rPr>
      </w:pPr>
      <w:r w:rsidRPr="00EF5A70">
        <w:rPr>
          <w:rFonts w:cs="Arial"/>
          <w:color w:val="FF0000"/>
        </w:rPr>
        <w:t>You can visit our/the pension fund’s/the pension administrator’s website at &lt;&lt;</w:t>
      </w:r>
      <w:r w:rsidR="00A815B7">
        <w:rPr>
          <w:rFonts w:cs="Arial"/>
          <w:color w:val="FF0000"/>
        </w:rPr>
        <w:t>add hyper</w:t>
      </w:r>
      <w:r w:rsidRPr="00EF5A70">
        <w:rPr>
          <w:rFonts w:cs="Arial"/>
          <w:color w:val="FF0000"/>
        </w:rPr>
        <w:t xml:space="preserve">link&gt;&gt;. </w:t>
      </w:r>
    </w:p>
    <w:p w14:paraId="7C2C8ADA" w14:textId="77777777" w:rsidR="005402D2" w:rsidRPr="00EF5A70" w:rsidRDefault="005402D2" w:rsidP="00FF5758">
      <w:pPr>
        <w:rPr>
          <w:rFonts w:cs="Arial"/>
          <w:color w:val="FF0000"/>
        </w:rPr>
      </w:pPr>
      <w:r w:rsidRPr="00EF5A70">
        <w:rPr>
          <w:rFonts w:cs="Arial"/>
          <w:color w:val="FF0000"/>
        </w:rPr>
        <w:t>You can also contact us/your pension fund/your pension administrators:</w:t>
      </w:r>
    </w:p>
    <w:p w14:paraId="1903B2F9" w14:textId="77777777" w:rsidR="005402D2" w:rsidRPr="00EF5A70" w:rsidRDefault="005402D2" w:rsidP="00FA4E56">
      <w:pPr>
        <w:spacing w:after="120" w:line="240" w:lineRule="auto"/>
        <w:rPr>
          <w:rFonts w:cs="Arial"/>
          <w:color w:val="FF0000"/>
        </w:rPr>
      </w:pPr>
      <w:r w:rsidRPr="00EF5A70">
        <w:rPr>
          <w:rFonts w:cs="Arial"/>
          <w:color w:val="FF0000"/>
        </w:rPr>
        <w:t xml:space="preserve">By phone: &lt;&lt;phone number&gt;&gt; between </w:t>
      </w:r>
      <w:proofErr w:type="spellStart"/>
      <w:r w:rsidRPr="00EF5A70">
        <w:rPr>
          <w:rFonts w:cs="Arial"/>
          <w:color w:val="FF0000"/>
        </w:rPr>
        <w:t>xxam</w:t>
      </w:r>
      <w:proofErr w:type="spellEnd"/>
      <w:r w:rsidRPr="00EF5A70">
        <w:rPr>
          <w:rFonts w:cs="Arial"/>
          <w:color w:val="FF0000"/>
        </w:rPr>
        <w:t xml:space="preserve"> and </w:t>
      </w:r>
      <w:proofErr w:type="spellStart"/>
      <w:r w:rsidRPr="00EF5A70">
        <w:rPr>
          <w:rFonts w:cs="Arial"/>
          <w:color w:val="FF0000"/>
        </w:rPr>
        <w:t>xxpm</w:t>
      </w:r>
      <w:proofErr w:type="spellEnd"/>
    </w:p>
    <w:p w14:paraId="3DF5C4F0" w14:textId="77777777" w:rsidR="005402D2" w:rsidRPr="00EF5A70" w:rsidRDefault="005402D2" w:rsidP="00FA4E56">
      <w:pPr>
        <w:spacing w:after="120" w:line="240" w:lineRule="auto"/>
        <w:rPr>
          <w:rFonts w:cs="Arial"/>
          <w:color w:val="FF0000"/>
        </w:rPr>
      </w:pPr>
      <w:r w:rsidRPr="00EF5A70">
        <w:rPr>
          <w:rFonts w:cs="Arial"/>
          <w:color w:val="FF0000"/>
        </w:rPr>
        <w:t>By email: &lt;&lt;email address&gt;&gt;</w:t>
      </w:r>
    </w:p>
    <w:p w14:paraId="1890F3CC" w14:textId="77777777" w:rsidR="005402D2" w:rsidRPr="00EF5A70" w:rsidRDefault="005402D2" w:rsidP="00FF5758">
      <w:pPr>
        <w:rPr>
          <w:rFonts w:cs="Arial"/>
          <w:color w:val="FF0000"/>
        </w:rPr>
      </w:pPr>
      <w:r w:rsidRPr="00EF5A70">
        <w:rPr>
          <w:rFonts w:cs="Arial"/>
          <w:color w:val="FF0000"/>
        </w:rPr>
        <w:t>In writing: &lt;&lt;address&gt;&gt;</w:t>
      </w:r>
    </w:p>
    <w:p w14:paraId="005D8786" w14:textId="77777777" w:rsidR="005402D2" w:rsidRPr="00FF5758" w:rsidRDefault="005402D2" w:rsidP="00C11555">
      <w:pPr>
        <w:pStyle w:val="Heading3"/>
      </w:pPr>
      <w:bookmarkStart w:id="431" w:name="_Toc39616275"/>
      <w:bookmarkStart w:id="432" w:name="_Toc29904077"/>
      <w:r w:rsidRPr="00FF5758">
        <w:t>Disclaimer</w:t>
      </w:r>
      <w:bookmarkEnd w:id="431"/>
      <w:bookmarkEnd w:id="432"/>
    </w:p>
    <w:p w14:paraId="5F9DBB8B" w14:textId="68977763" w:rsidR="005402D2" w:rsidRPr="00FF5758" w:rsidRDefault="005402D2" w:rsidP="00FF5758">
      <w:pPr>
        <w:rPr>
          <w:rFonts w:cs="Arial"/>
        </w:rPr>
      </w:pPr>
      <w:r w:rsidRPr="00FF5758">
        <w:rPr>
          <w:rFonts w:cs="Arial"/>
        </w:rPr>
        <w:lastRenderedPageBreak/>
        <w:t>The purpose of this guide is to assist members with their retirement planning. It is for general use and cannot cover every personal circumstance. The guide does not cover fully annual allowance and lifetime allowance and the tax implications for members who exceed these limits. This guide does not confer any contractual or statutory rights and is provided for information purposes only. In the event of any dispute over your pension benefits, the appropriate legislation will prevail. This document was correct at the date it was written. Factors and information may change; please visit the relevant websites if required.</w:t>
      </w:r>
      <w:r w:rsidRPr="00FF5758">
        <w:rPr>
          <w:rFonts w:cs="Arial"/>
        </w:rPr>
        <w:br w:type="page"/>
      </w:r>
    </w:p>
    <w:p w14:paraId="4130B264" w14:textId="77777777" w:rsidR="005402D2" w:rsidRPr="00FF5758" w:rsidRDefault="005402D2" w:rsidP="00C11555">
      <w:pPr>
        <w:pStyle w:val="Heading3"/>
      </w:pPr>
      <w:bookmarkStart w:id="433" w:name="_Toc39616276"/>
      <w:bookmarkStart w:id="434" w:name="_Toc29904078"/>
      <w:r w:rsidRPr="00FF5758">
        <w:lastRenderedPageBreak/>
        <w:t>Notes</w:t>
      </w:r>
      <w:bookmarkEnd w:id="433"/>
      <w:bookmarkEnd w:id="434"/>
    </w:p>
    <w:tbl>
      <w:tblPr>
        <w:tblStyle w:val="TableGrid"/>
        <w:tblW w:w="0" w:type="auto"/>
        <w:tblBorders>
          <w:top w:val="dashed" w:sz="4" w:space="0" w:color="auto"/>
          <w:left w:val="none" w:sz="0" w:space="0" w:color="auto"/>
          <w:bottom w:val="dashed" w:sz="4" w:space="0" w:color="auto"/>
          <w:right w:val="none" w:sz="0" w:space="0" w:color="auto"/>
          <w:insideH w:val="dashed" w:sz="4" w:space="0" w:color="auto"/>
        </w:tblBorders>
        <w:tblLook w:val="04A0" w:firstRow="1" w:lastRow="0" w:firstColumn="1" w:lastColumn="0" w:noHBand="0" w:noVBand="1"/>
      </w:tblPr>
      <w:tblGrid>
        <w:gridCol w:w="9016"/>
      </w:tblGrid>
      <w:tr w:rsidR="005402D2" w:rsidRPr="00FF5758" w14:paraId="6BB18741" w14:textId="77777777" w:rsidTr="005402D2">
        <w:trPr>
          <w:trHeight w:val="624"/>
        </w:trPr>
        <w:tc>
          <w:tcPr>
            <w:tcW w:w="9016" w:type="dxa"/>
            <w:vAlign w:val="center"/>
          </w:tcPr>
          <w:p w14:paraId="059CCEAD" w14:textId="77777777" w:rsidR="005402D2" w:rsidRPr="00FF5758" w:rsidRDefault="005402D2" w:rsidP="00FF5758">
            <w:pPr>
              <w:rPr>
                <w:rFonts w:cs="Arial"/>
              </w:rPr>
            </w:pPr>
          </w:p>
        </w:tc>
      </w:tr>
      <w:tr w:rsidR="005402D2" w:rsidRPr="00FF5758" w14:paraId="299C3655" w14:textId="77777777" w:rsidTr="005402D2">
        <w:trPr>
          <w:trHeight w:val="624"/>
        </w:trPr>
        <w:tc>
          <w:tcPr>
            <w:tcW w:w="9016" w:type="dxa"/>
            <w:vAlign w:val="center"/>
          </w:tcPr>
          <w:p w14:paraId="149EC299" w14:textId="77777777" w:rsidR="005402D2" w:rsidRPr="00FF5758" w:rsidRDefault="005402D2" w:rsidP="00FF5758">
            <w:pPr>
              <w:rPr>
                <w:rFonts w:cs="Arial"/>
              </w:rPr>
            </w:pPr>
          </w:p>
        </w:tc>
      </w:tr>
      <w:tr w:rsidR="005402D2" w:rsidRPr="00FF5758" w14:paraId="08AF6EDB" w14:textId="77777777" w:rsidTr="005402D2">
        <w:trPr>
          <w:trHeight w:val="624"/>
        </w:trPr>
        <w:tc>
          <w:tcPr>
            <w:tcW w:w="9016" w:type="dxa"/>
            <w:vAlign w:val="center"/>
          </w:tcPr>
          <w:p w14:paraId="68DD310B" w14:textId="77777777" w:rsidR="005402D2" w:rsidRPr="00FF5758" w:rsidRDefault="005402D2" w:rsidP="00FF5758">
            <w:pPr>
              <w:rPr>
                <w:rFonts w:cs="Arial"/>
              </w:rPr>
            </w:pPr>
          </w:p>
        </w:tc>
      </w:tr>
      <w:tr w:rsidR="005402D2" w:rsidRPr="00FF5758" w14:paraId="25BBA943" w14:textId="77777777" w:rsidTr="005402D2">
        <w:trPr>
          <w:trHeight w:val="624"/>
        </w:trPr>
        <w:tc>
          <w:tcPr>
            <w:tcW w:w="9016" w:type="dxa"/>
            <w:vAlign w:val="center"/>
          </w:tcPr>
          <w:p w14:paraId="4D3C84B3" w14:textId="77777777" w:rsidR="005402D2" w:rsidRPr="00FF5758" w:rsidRDefault="005402D2" w:rsidP="00FF5758">
            <w:pPr>
              <w:rPr>
                <w:rFonts w:cs="Arial"/>
              </w:rPr>
            </w:pPr>
          </w:p>
        </w:tc>
      </w:tr>
      <w:tr w:rsidR="005402D2" w:rsidRPr="00FF5758" w14:paraId="165A14F0" w14:textId="77777777" w:rsidTr="005402D2">
        <w:trPr>
          <w:trHeight w:val="624"/>
        </w:trPr>
        <w:tc>
          <w:tcPr>
            <w:tcW w:w="9016" w:type="dxa"/>
            <w:tcBorders>
              <w:bottom w:val="dashed" w:sz="4" w:space="0" w:color="auto"/>
            </w:tcBorders>
            <w:vAlign w:val="center"/>
          </w:tcPr>
          <w:p w14:paraId="2B5927D6" w14:textId="77777777" w:rsidR="005402D2" w:rsidRPr="00FF5758" w:rsidRDefault="005402D2" w:rsidP="00FF5758">
            <w:pPr>
              <w:rPr>
                <w:rFonts w:cs="Arial"/>
              </w:rPr>
            </w:pPr>
          </w:p>
        </w:tc>
      </w:tr>
      <w:tr w:rsidR="005402D2" w:rsidRPr="00FF5758" w14:paraId="2D5A2F45" w14:textId="77777777" w:rsidTr="005402D2">
        <w:trPr>
          <w:trHeight w:val="624"/>
        </w:trPr>
        <w:tc>
          <w:tcPr>
            <w:tcW w:w="9016" w:type="dxa"/>
            <w:tcBorders>
              <w:bottom w:val="dashed" w:sz="4" w:space="0" w:color="auto"/>
            </w:tcBorders>
            <w:vAlign w:val="center"/>
          </w:tcPr>
          <w:p w14:paraId="18E1E6A6" w14:textId="77777777" w:rsidR="005402D2" w:rsidRPr="00FF5758" w:rsidRDefault="005402D2" w:rsidP="00FF5758">
            <w:pPr>
              <w:rPr>
                <w:rFonts w:cs="Arial"/>
              </w:rPr>
            </w:pPr>
          </w:p>
        </w:tc>
      </w:tr>
      <w:tr w:rsidR="005402D2" w:rsidRPr="00FF5758" w14:paraId="22442F3A"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7D4300C" w14:textId="77777777" w:rsidR="005402D2" w:rsidRPr="00FF5758" w:rsidRDefault="005402D2" w:rsidP="00FF5758">
            <w:pPr>
              <w:rPr>
                <w:rFonts w:cs="Arial"/>
              </w:rPr>
            </w:pPr>
          </w:p>
        </w:tc>
      </w:tr>
      <w:tr w:rsidR="005402D2" w:rsidRPr="00FF5758" w14:paraId="709BA944"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2CD48915" w14:textId="77777777" w:rsidR="005402D2" w:rsidRPr="00FF5758" w:rsidRDefault="005402D2" w:rsidP="00FF5758">
            <w:pPr>
              <w:rPr>
                <w:rFonts w:cs="Arial"/>
              </w:rPr>
            </w:pPr>
          </w:p>
        </w:tc>
      </w:tr>
      <w:tr w:rsidR="005402D2" w:rsidRPr="00FF5758" w14:paraId="4FDE40DB"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1EB99037" w14:textId="77777777" w:rsidR="005402D2" w:rsidRPr="00FF5758" w:rsidRDefault="005402D2" w:rsidP="00FF5758">
            <w:pPr>
              <w:rPr>
                <w:rFonts w:cs="Arial"/>
              </w:rPr>
            </w:pPr>
          </w:p>
        </w:tc>
      </w:tr>
      <w:tr w:rsidR="005402D2" w:rsidRPr="00FF5758" w14:paraId="4EC1039C"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1C6AF836" w14:textId="77777777" w:rsidR="005402D2" w:rsidRPr="00FF5758" w:rsidRDefault="005402D2" w:rsidP="00FF5758">
            <w:pPr>
              <w:rPr>
                <w:rFonts w:cs="Arial"/>
              </w:rPr>
            </w:pPr>
          </w:p>
        </w:tc>
      </w:tr>
      <w:tr w:rsidR="005402D2" w:rsidRPr="00FF5758" w14:paraId="6D371743"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5DB46943" w14:textId="77777777" w:rsidR="005402D2" w:rsidRPr="00FF5758" w:rsidRDefault="005402D2" w:rsidP="00FF5758">
            <w:pPr>
              <w:rPr>
                <w:rFonts w:cs="Arial"/>
              </w:rPr>
            </w:pPr>
          </w:p>
        </w:tc>
      </w:tr>
      <w:tr w:rsidR="005402D2" w:rsidRPr="00FF5758" w14:paraId="72D97B95"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5846311" w14:textId="77777777" w:rsidR="005402D2" w:rsidRPr="00FF5758" w:rsidRDefault="005402D2" w:rsidP="00FF5758">
            <w:pPr>
              <w:rPr>
                <w:rFonts w:cs="Arial"/>
              </w:rPr>
            </w:pPr>
          </w:p>
        </w:tc>
      </w:tr>
      <w:tr w:rsidR="005402D2" w:rsidRPr="00FF5758" w14:paraId="36622C5A"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1C66FF70" w14:textId="77777777" w:rsidR="005402D2" w:rsidRPr="00FF5758" w:rsidRDefault="005402D2" w:rsidP="00FF5758">
            <w:pPr>
              <w:rPr>
                <w:rFonts w:cs="Arial"/>
              </w:rPr>
            </w:pPr>
          </w:p>
        </w:tc>
      </w:tr>
      <w:tr w:rsidR="005402D2" w:rsidRPr="00FF5758" w14:paraId="5C9FD39B"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6F4C492A" w14:textId="77777777" w:rsidR="005402D2" w:rsidRPr="00FF5758" w:rsidRDefault="005402D2" w:rsidP="00FF5758">
            <w:pPr>
              <w:rPr>
                <w:rFonts w:cs="Arial"/>
              </w:rPr>
            </w:pPr>
          </w:p>
        </w:tc>
      </w:tr>
      <w:tr w:rsidR="005402D2" w:rsidRPr="00FF5758" w14:paraId="79D096CC"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A85CB2E" w14:textId="77777777" w:rsidR="005402D2" w:rsidRPr="00FF5758" w:rsidRDefault="005402D2" w:rsidP="00FF5758">
            <w:pPr>
              <w:rPr>
                <w:rFonts w:cs="Arial"/>
              </w:rPr>
            </w:pPr>
          </w:p>
        </w:tc>
      </w:tr>
      <w:tr w:rsidR="005402D2" w:rsidRPr="00FF5758" w14:paraId="7F1C9ECE"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52361050" w14:textId="77777777" w:rsidR="005402D2" w:rsidRPr="00FF5758" w:rsidRDefault="005402D2" w:rsidP="00FF5758">
            <w:pPr>
              <w:rPr>
                <w:rFonts w:cs="Arial"/>
              </w:rPr>
            </w:pPr>
          </w:p>
        </w:tc>
      </w:tr>
      <w:tr w:rsidR="005402D2" w:rsidRPr="00FF5758" w14:paraId="4E307734"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08054B90" w14:textId="77777777" w:rsidR="005402D2" w:rsidRPr="00FF5758" w:rsidRDefault="005402D2" w:rsidP="00FF5758">
            <w:pPr>
              <w:rPr>
                <w:rFonts w:cs="Arial"/>
              </w:rPr>
            </w:pPr>
          </w:p>
        </w:tc>
      </w:tr>
      <w:tr w:rsidR="005402D2" w:rsidRPr="00FF5758" w14:paraId="76F17A37"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3459DFF5" w14:textId="77777777" w:rsidR="005402D2" w:rsidRPr="00FF5758" w:rsidRDefault="005402D2" w:rsidP="00FF5758">
            <w:pPr>
              <w:rPr>
                <w:rFonts w:cs="Arial"/>
              </w:rPr>
            </w:pPr>
          </w:p>
        </w:tc>
      </w:tr>
      <w:tr w:rsidR="005402D2" w:rsidRPr="00FF5758" w14:paraId="47BEA2DC"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28EA835F" w14:textId="77777777" w:rsidR="005402D2" w:rsidRPr="00FF5758" w:rsidRDefault="005402D2" w:rsidP="00FF5758">
            <w:pPr>
              <w:rPr>
                <w:rFonts w:cs="Arial"/>
              </w:rPr>
            </w:pPr>
          </w:p>
        </w:tc>
      </w:tr>
      <w:tr w:rsidR="005402D2" w:rsidRPr="00FF5758" w14:paraId="3A2A31D9"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77AB978" w14:textId="77777777" w:rsidR="005402D2" w:rsidRPr="00FF5758" w:rsidRDefault="005402D2" w:rsidP="00FF5758">
            <w:pPr>
              <w:rPr>
                <w:rFonts w:cs="Arial"/>
              </w:rPr>
            </w:pPr>
          </w:p>
        </w:tc>
      </w:tr>
    </w:tbl>
    <w:p w14:paraId="7FC7120B" w14:textId="77777777" w:rsidR="005762C7" w:rsidRPr="00D01A09" w:rsidRDefault="005762C7" w:rsidP="00FF5758">
      <w:pPr>
        <w:rPr>
          <w:rFonts w:cs="Arial"/>
          <w:sz w:val="12"/>
        </w:rPr>
      </w:pPr>
    </w:p>
    <w:sectPr w:rsidR="005762C7" w:rsidRPr="00D01A09">
      <w:headerReference w:type="default" r:id="rId74"/>
      <w:footerReference w:type="default" r:id="rId7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FC07C8" w14:textId="77777777" w:rsidR="00663A54" w:rsidRDefault="00663A54" w:rsidP="00FF5758">
      <w:r>
        <w:separator/>
      </w:r>
    </w:p>
  </w:endnote>
  <w:endnote w:type="continuationSeparator" w:id="0">
    <w:p w14:paraId="0320F9C7" w14:textId="77777777" w:rsidR="00663A54" w:rsidRDefault="00663A54" w:rsidP="00FF5758">
      <w:r>
        <w:continuationSeparator/>
      </w:r>
    </w:p>
  </w:endnote>
  <w:endnote w:type="continuationNotice" w:id="1">
    <w:p w14:paraId="443F9BDE" w14:textId="77777777" w:rsidR="00663A54" w:rsidRDefault="00663A5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ustomXmlDelRangeStart w:id="435" w:author="Rachel Abbey" w:date="2020-06-09T14:59:00Z"/>
  <w:sdt>
    <w:sdtPr>
      <w:id w:val="-2011978813"/>
      <w:docPartObj>
        <w:docPartGallery w:val="Page Numbers (Bottom of Page)"/>
        <w:docPartUnique/>
      </w:docPartObj>
    </w:sdtPr>
    <w:sdtEndPr>
      <w:rPr>
        <w:rFonts w:cs="Arial"/>
        <w:noProof/>
      </w:rPr>
    </w:sdtEndPr>
    <w:sdtContent>
      <w:customXmlDelRangeEnd w:id="435"/>
      <w:p w14:paraId="00DC8036" w14:textId="77777777" w:rsidR="00EC0108" w:rsidRDefault="00EC0108" w:rsidP="00FF5758">
        <w:pPr>
          <w:pStyle w:val="Footer"/>
          <w:rPr>
            <w:del w:id="436" w:author="Rachel Abbey" w:date="2020-06-09T14:59:00Z"/>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EC0108" w14:paraId="328D217D" w14:textId="77777777" w:rsidTr="009A15BB">
          <w:trPr>
            <w:del w:id="437" w:author="Rachel Abbey" w:date="2020-06-09T14:59:00Z"/>
          </w:trPr>
          <w:tc>
            <w:tcPr>
              <w:tcW w:w="3005" w:type="dxa"/>
            </w:tcPr>
            <w:p w14:paraId="262F4BEB" w14:textId="77777777" w:rsidR="00EC0108" w:rsidRDefault="00EC0108" w:rsidP="00FF5758">
              <w:pPr>
                <w:pStyle w:val="Footer"/>
                <w:rPr>
                  <w:del w:id="438" w:author="Rachel Abbey" w:date="2020-06-09T14:59:00Z"/>
                </w:rPr>
              </w:pPr>
            </w:p>
          </w:tc>
          <w:tc>
            <w:tcPr>
              <w:tcW w:w="3005" w:type="dxa"/>
              <w:vAlign w:val="center"/>
            </w:tcPr>
            <w:p w14:paraId="7F8047F7" w14:textId="77777777" w:rsidR="00EC0108" w:rsidRPr="00FF5758" w:rsidRDefault="00EC0108" w:rsidP="00FF5758">
              <w:pPr>
                <w:pStyle w:val="Footer"/>
                <w:jc w:val="center"/>
                <w:rPr>
                  <w:del w:id="439" w:author="Rachel Abbey" w:date="2020-06-09T14:59:00Z"/>
                  <w:rFonts w:cs="Arial"/>
                </w:rPr>
              </w:pPr>
              <w:del w:id="440" w:author="Rachel Abbey" w:date="2020-06-09T14:59:00Z">
                <w:r w:rsidRPr="00FF5758">
                  <w:rPr>
                    <w:rFonts w:cs="Arial"/>
                  </w:rPr>
                  <w:fldChar w:fldCharType="begin"/>
                </w:r>
                <w:r w:rsidRPr="00FF5758">
                  <w:rPr>
                    <w:rFonts w:cs="Arial"/>
                  </w:rPr>
                  <w:delInstrText xml:space="preserve"> PAGE   \* MERGEFORMAT </w:delInstrText>
                </w:r>
                <w:r w:rsidRPr="00FF5758">
                  <w:rPr>
                    <w:rFonts w:cs="Arial"/>
                  </w:rPr>
                  <w:fldChar w:fldCharType="separate"/>
                </w:r>
                <w:r w:rsidR="00154BB6">
                  <w:rPr>
                    <w:rFonts w:cs="Arial"/>
                    <w:noProof/>
                  </w:rPr>
                  <w:delText>1</w:delText>
                </w:r>
                <w:r w:rsidRPr="00FF5758">
                  <w:rPr>
                    <w:rFonts w:cs="Arial"/>
                    <w:noProof/>
                  </w:rPr>
                  <w:fldChar w:fldCharType="end"/>
                </w:r>
              </w:del>
            </w:p>
          </w:tc>
          <w:tc>
            <w:tcPr>
              <w:tcW w:w="3006" w:type="dxa"/>
              <w:vAlign w:val="center"/>
            </w:tcPr>
            <w:p w14:paraId="7755D303" w14:textId="77777777" w:rsidR="00EC0108" w:rsidRPr="00FF5758" w:rsidRDefault="00EC0108" w:rsidP="00130343">
              <w:pPr>
                <w:pStyle w:val="Footer"/>
                <w:jc w:val="right"/>
                <w:rPr>
                  <w:del w:id="441" w:author="Rachel Abbey" w:date="2020-06-09T14:59:00Z"/>
                  <w:rFonts w:cs="Arial"/>
                </w:rPr>
              </w:pPr>
              <w:del w:id="442" w:author="Rachel Abbey" w:date="2020-06-09T14:59:00Z">
                <w:r w:rsidRPr="00FF5758">
                  <w:rPr>
                    <w:rFonts w:cs="Arial"/>
                    <w:sz w:val="18"/>
                  </w:rPr>
                  <w:delText xml:space="preserve">v1.0 </w:delText>
                </w:r>
                <w:r>
                  <w:rPr>
                    <w:rFonts w:cs="Arial"/>
                    <w:sz w:val="18"/>
                  </w:rPr>
                  <w:delText>January 2020</w:delText>
                </w:r>
              </w:del>
            </w:p>
          </w:tc>
        </w:tr>
      </w:tbl>
      <w:customXmlDelRangeStart w:id="443" w:author="Rachel Abbey" w:date="2020-06-09T14:59:00Z"/>
    </w:sdtContent>
  </w:sdt>
  <w:customXmlDelRangeEnd w:id="443"/>
  <w:customXmlInsRangeStart w:id="444" w:author="Rachel Abbey" w:date="2020-06-09T14:59:00Z"/>
  <w:sdt>
    <w:sdtPr>
      <w:rPr>
        <w:sz w:val="22"/>
      </w:rPr>
      <w:id w:val="-1681730831"/>
      <w:docPartObj>
        <w:docPartGallery w:val="Page Numbers (Bottom of Page)"/>
        <w:docPartUnique/>
      </w:docPartObj>
    </w:sdtPr>
    <w:sdtEndPr>
      <w:rPr>
        <w:rFonts w:cs="Arial"/>
        <w:noProof/>
      </w:rPr>
    </w:sdtEndPr>
    <w:sdtContent>
      <w:customXmlInsRangeEnd w:id="444"/>
      <w:p w14:paraId="71C41F4B" w14:textId="60A04DFB" w:rsidR="00C11555" w:rsidRPr="00651B5F" w:rsidRDefault="00C11555" w:rsidP="00651B5F">
        <w:pPr>
          <w:pStyle w:val="Footer"/>
          <w:spacing w:after="0" w:line="240" w:lineRule="auto"/>
          <w:jc w:val="center"/>
          <w:rPr>
            <w:ins w:id="445" w:author="Rachel Abbey" w:date="2020-06-09T14:59:00Z"/>
            <w:rFonts w:cs="Arial"/>
            <w:noProof/>
          </w:rPr>
        </w:pPr>
        <w:ins w:id="446" w:author="Rachel Abbey" w:date="2020-06-09T14:59:00Z">
          <w:r w:rsidRPr="00651B5F">
            <w:rPr>
              <w:rFonts w:cs="Arial"/>
            </w:rPr>
            <w:fldChar w:fldCharType="begin"/>
          </w:r>
          <w:r w:rsidRPr="00651B5F">
            <w:rPr>
              <w:rFonts w:cs="Arial"/>
            </w:rPr>
            <w:instrText xml:space="preserve"> PAGE   \* MERGEFORMAT </w:instrText>
          </w:r>
          <w:r w:rsidRPr="00651B5F">
            <w:rPr>
              <w:rFonts w:cs="Arial"/>
            </w:rPr>
            <w:fldChar w:fldCharType="separate"/>
          </w:r>
          <w:r w:rsidRPr="00651B5F">
            <w:rPr>
              <w:rFonts w:cs="Arial"/>
              <w:noProof/>
            </w:rPr>
            <w:t>2</w:t>
          </w:r>
          <w:r w:rsidRPr="00651B5F">
            <w:rPr>
              <w:rFonts w:cs="Arial"/>
              <w:noProof/>
            </w:rPr>
            <w:fldChar w:fldCharType="end"/>
          </w:r>
        </w:ins>
      </w:p>
      <w:p w14:paraId="770AA16A" w14:textId="023868DD" w:rsidR="00C11555" w:rsidRPr="00651B5F" w:rsidRDefault="00C11555" w:rsidP="00651B5F">
        <w:pPr>
          <w:pStyle w:val="Footer"/>
          <w:spacing w:after="0" w:line="240" w:lineRule="auto"/>
          <w:jc w:val="right"/>
          <w:rPr>
            <w:rFonts w:cs="Arial"/>
            <w:sz w:val="22"/>
          </w:rPr>
        </w:pPr>
        <w:ins w:id="447" w:author="Rachel Abbey" w:date="2020-06-09T14:59:00Z">
          <w:r w:rsidRPr="00651B5F">
            <w:rPr>
              <w:rFonts w:cs="Arial"/>
              <w:noProof/>
              <w:sz w:val="20"/>
            </w:rPr>
            <w:t xml:space="preserve">v1.1 </w:t>
          </w:r>
          <w:r w:rsidR="00663B0F">
            <w:rPr>
              <w:rFonts w:cs="Arial"/>
              <w:noProof/>
              <w:sz w:val="20"/>
            </w:rPr>
            <w:t>June</w:t>
          </w:r>
          <w:r w:rsidRPr="00651B5F">
            <w:rPr>
              <w:rFonts w:cs="Arial"/>
              <w:noProof/>
              <w:sz w:val="20"/>
            </w:rPr>
            <w:t xml:space="preserve"> 202</w:t>
          </w:r>
          <w:r w:rsidR="002C1A43" w:rsidRPr="00651B5F">
            <w:rPr>
              <w:rFonts w:cs="Arial"/>
              <w:noProof/>
              <w:sz w:val="20"/>
            </w:rPr>
            <w:t>0</w:t>
          </w:r>
        </w:ins>
      </w:p>
      <w:customXmlInsRangeStart w:id="448" w:author="Rachel Abbey" w:date="2020-06-09T14:59:00Z"/>
    </w:sdtContent>
  </w:sdt>
  <w:customXmlInsRangeEnd w:id="44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F3E4AD" w14:textId="77777777" w:rsidR="00663A54" w:rsidRDefault="00663A54" w:rsidP="00FF5758">
      <w:r>
        <w:separator/>
      </w:r>
    </w:p>
  </w:footnote>
  <w:footnote w:type="continuationSeparator" w:id="0">
    <w:p w14:paraId="755DD404" w14:textId="77777777" w:rsidR="00663A54" w:rsidRDefault="00663A54" w:rsidP="00FF5758">
      <w:r>
        <w:continuationSeparator/>
      </w:r>
    </w:p>
  </w:footnote>
  <w:footnote w:type="continuationNotice" w:id="1">
    <w:p w14:paraId="18619C17" w14:textId="77777777" w:rsidR="00663A54" w:rsidRDefault="00663A5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74BD53" w14:textId="77777777" w:rsidR="00663A54" w:rsidRDefault="00663A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81987"/>
    <w:multiLevelType w:val="hybridMultilevel"/>
    <w:tmpl w:val="E6607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400B62"/>
    <w:multiLevelType w:val="hybridMultilevel"/>
    <w:tmpl w:val="A300A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0E7C9C"/>
    <w:multiLevelType w:val="hybridMultilevel"/>
    <w:tmpl w:val="D61A3E34"/>
    <w:lvl w:ilvl="0" w:tplc="1C3A50A2">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250A23"/>
    <w:multiLevelType w:val="hybridMultilevel"/>
    <w:tmpl w:val="DE5C10CE"/>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4" w15:restartNumberingAfterBreak="0">
    <w:nsid w:val="30ED2361"/>
    <w:multiLevelType w:val="hybridMultilevel"/>
    <w:tmpl w:val="0C0222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E56C28"/>
    <w:multiLevelType w:val="hybridMultilevel"/>
    <w:tmpl w:val="25A6DF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75D25A4"/>
    <w:multiLevelType w:val="hybridMultilevel"/>
    <w:tmpl w:val="7EBA3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D12BE9"/>
    <w:multiLevelType w:val="hybridMultilevel"/>
    <w:tmpl w:val="790C3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535767"/>
    <w:multiLevelType w:val="hybridMultilevel"/>
    <w:tmpl w:val="A4A26B6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44D03475"/>
    <w:multiLevelType w:val="hybridMultilevel"/>
    <w:tmpl w:val="702EFBF2"/>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10" w15:restartNumberingAfterBreak="0">
    <w:nsid w:val="4DF625DC"/>
    <w:multiLevelType w:val="hybridMultilevel"/>
    <w:tmpl w:val="D7382A3A"/>
    <w:lvl w:ilvl="0" w:tplc="96E8D95A">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F12032"/>
    <w:multiLevelType w:val="hybridMultilevel"/>
    <w:tmpl w:val="B0B49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2621F6"/>
    <w:multiLevelType w:val="hybridMultilevel"/>
    <w:tmpl w:val="296A2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C755EB"/>
    <w:multiLevelType w:val="hybridMultilevel"/>
    <w:tmpl w:val="A560CB7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4" w15:restartNumberingAfterBreak="0">
    <w:nsid w:val="64235C17"/>
    <w:multiLevelType w:val="hybridMultilevel"/>
    <w:tmpl w:val="689EF8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66BB68C6"/>
    <w:multiLevelType w:val="multilevel"/>
    <w:tmpl w:val="7FEAA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A480A1B"/>
    <w:multiLevelType w:val="hybridMultilevel"/>
    <w:tmpl w:val="C97AC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ED770DA"/>
    <w:multiLevelType w:val="hybridMultilevel"/>
    <w:tmpl w:val="4B5EC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FA14195"/>
    <w:multiLevelType w:val="hybridMultilevel"/>
    <w:tmpl w:val="6A12B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7F605B5A"/>
    <w:multiLevelType w:val="hybridMultilevel"/>
    <w:tmpl w:val="9DDCB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7"/>
  </w:num>
  <w:num w:numId="3">
    <w:abstractNumId w:val="6"/>
  </w:num>
  <w:num w:numId="4">
    <w:abstractNumId w:val="4"/>
  </w:num>
  <w:num w:numId="5">
    <w:abstractNumId w:val="1"/>
  </w:num>
  <w:num w:numId="6">
    <w:abstractNumId w:val="3"/>
  </w:num>
  <w:num w:numId="7">
    <w:abstractNumId w:val="13"/>
  </w:num>
  <w:num w:numId="8">
    <w:abstractNumId w:val="19"/>
  </w:num>
  <w:num w:numId="9">
    <w:abstractNumId w:val="7"/>
  </w:num>
  <w:num w:numId="10">
    <w:abstractNumId w:val="10"/>
  </w:num>
  <w:num w:numId="11">
    <w:abstractNumId w:val="2"/>
  </w:num>
  <w:num w:numId="12">
    <w:abstractNumId w:val="16"/>
  </w:num>
  <w:num w:numId="13">
    <w:abstractNumId w:val="12"/>
  </w:num>
  <w:num w:numId="14">
    <w:abstractNumId w:val="9"/>
  </w:num>
  <w:num w:numId="15">
    <w:abstractNumId w:val="15"/>
  </w:num>
  <w:num w:numId="16">
    <w:abstractNumId w:val="11"/>
  </w:num>
  <w:num w:numId="17">
    <w:abstractNumId w:val="8"/>
  </w:num>
  <w:num w:numId="18">
    <w:abstractNumId w:val="5"/>
  </w:num>
  <w:num w:numId="19">
    <w:abstractNumId w:val="18"/>
  </w:num>
  <w:num w:numId="20">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chel Abbey">
    <w15:presenceInfo w15:providerId="AD" w15:userId="S::Rachel.Abbey@local.gov.uk::c3fd18b1-26b3-43d5-b4a8-036a3ff533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3"/>
  <w:proofState w:spelling="clean" w:grammar="clean"/>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15BB"/>
    <w:rsid w:val="000009BC"/>
    <w:rsid w:val="000514C4"/>
    <w:rsid w:val="00060155"/>
    <w:rsid w:val="00090B30"/>
    <w:rsid w:val="000A3686"/>
    <w:rsid w:val="000E7D6B"/>
    <w:rsid w:val="001103E9"/>
    <w:rsid w:val="00112118"/>
    <w:rsid w:val="00130343"/>
    <w:rsid w:val="00142044"/>
    <w:rsid w:val="00154BB6"/>
    <w:rsid w:val="00164622"/>
    <w:rsid w:val="0017759D"/>
    <w:rsid w:val="00193F56"/>
    <w:rsid w:val="001B36CE"/>
    <w:rsid w:val="001C7A17"/>
    <w:rsid w:val="001E27D4"/>
    <w:rsid w:val="001E4FB4"/>
    <w:rsid w:val="00202E42"/>
    <w:rsid w:val="00230465"/>
    <w:rsid w:val="0027277D"/>
    <w:rsid w:val="002C1A43"/>
    <w:rsid w:val="002C3533"/>
    <w:rsid w:val="002F3890"/>
    <w:rsid w:val="00317E0D"/>
    <w:rsid w:val="00324BEE"/>
    <w:rsid w:val="00350C64"/>
    <w:rsid w:val="0035551F"/>
    <w:rsid w:val="0038486C"/>
    <w:rsid w:val="003C410D"/>
    <w:rsid w:val="003C43C0"/>
    <w:rsid w:val="003D446F"/>
    <w:rsid w:val="0042597B"/>
    <w:rsid w:val="00437064"/>
    <w:rsid w:val="004511C5"/>
    <w:rsid w:val="00452324"/>
    <w:rsid w:val="00455B83"/>
    <w:rsid w:val="0047176C"/>
    <w:rsid w:val="004A1E9F"/>
    <w:rsid w:val="005127C7"/>
    <w:rsid w:val="005173F4"/>
    <w:rsid w:val="00537C32"/>
    <w:rsid w:val="005402D2"/>
    <w:rsid w:val="00541FAC"/>
    <w:rsid w:val="005569DE"/>
    <w:rsid w:val="0056108E"/>
    <w:rsid w:val="005762C7"/>
    <w:rsid w:val="0058756A"/>
    <w:rsid w:val="00601FC5"/>
    <w:rsid w:val="00616FE8"/>
    <w:rsid w:val="00617272"/>
    <w:rsid w:val="006334C9"/>
    <w:rsid w:val="00637807"/>
    <w:rsid w:val="00651B5F"/>
    <w:rsid w:val="00663A54"/>
    <w:rsid w:val="00663B0F"/>
    <w:rsid w:val="00684223"/>
    <w:rsid w:val="006B4475"/>
    <w:rsid w:val="00704F0A"/>
    <w:rsid w:val="007116AE"/>
    <w:rsid w:val="0077457D"/>
    <w:rsid w:val="00775C33"/>
    <w:rsid w:val="00792E86"/>
    <w:rsid w:val="007C43E8"/>
    <w:rsid w:val="007E5FD2"/>
    <w:rsid w:val="007F220C"/>
    <w:rsid w:val="00865D2B"/>
    <w:rsid w:val="00875F51"/>
    <w:rsid w:val="00891AE9"/>
    <w:rsid w:val="008C74B2"/>
    <w:rsid w:val="00917A79"/>
    <w:rsid w:val="00920F29"/>
    <w:rsid w:val="00924538"/>
    <w:rsid w:val="009346E7"/>
    <w:rsid w:val="00941AB7"/>
    <w:rsid w:val="00963898"/>
    <w:rsid w:val="00981627"/>
    <w:rsid w:val="009A15BB"/>
    <w:rsid w:val="009C0EE9"/>
    <w:rsid w:val="009E1C11"/>
    <w:rsid w:val="009F1D7F"/>
    <w:rsid w:val="00A0171C"/>
    <w:rsid w:val="00A027CC"/>
    <w:rsid w:val="00A21D2A"/>
    <w:rsid w:val="00A25530"/>
    <w:rsid w:val="00A41FDE"/>
    <w:rsid w:val="00A46770"/>
    <w:rsid w:val="00A5057E"/>
    <w:rsid w:val="00A56B79"/>
    <w:rsid w:val="00A815B7"/>
    <w:rsid w:val="00A86159"/>
    <w:rsid w:val="00A9159E"/>
    <w:rsid w:val="00AB01C3"/>
    <w:rsid w:val="00AB0502"/>
    <w:rsid w:val="00AC128F"/>
    <w:rsid w:val="00AC1712"/>
    <w:rsid w:val="00AE3191"/>
    <w:rsid w:val="00B04132"/>
    <w:rsid w:val="00B10F38"/>
    <w:rsid w:val="00B125FE"/>
    <w:rsid w:val="00B20CBE"/>
    <w:rsid w:val="00B21AB5"/>
    <w:rsid w:val="00B27981"/>
    <w:rsid w:val="00B47150"/>
    <w:rsid w:val="00B51105"/>
    <w:rsid w:val="00B55604"/>
    <w:rsid w:val="00BA6167"/>
    <w:rsid w:val="00BC6BC6"/>
    <w:rsid w:val="00C11555"/>
    <w:rsid w:val="00C116BC"/>
    <w:rsid w:val="00C1370A"/>
    <w:rsid w:val="00C15F4F"/>
    <w:rsid w:val="00C24BD6"/>
    <w:rsid w:val="00C4422F"/>
    <w:rsid w:val="00C60AE0"/>
    <w:rsid w:val="00C926F3"/>
    <w:rsid w:val="00CA6BB6"/>
    <w:rsid w:val="00CB7B40"/>
    <w:rsid w:val="00CC2AC8"/>
    <w:rsid w:val="00CC5533"/>
    <w:rsid w:val="00D01A09"/>
    <w:rsid w:val="00D04AA9"/>
    <w:rsid w:val="00D0516D"/>
    <w:rsid w:val="00D12391"/>
    <w:rsid w:val="00D21444"/>
    <w:rsid w:val="00D26F22"/>
    <w:rsid w:val="00D45B4D"/>
    <w:rsid w:val="00D510EA"/>
    <w:rsid w:val="00D57E46"/>
    <w:rsid w:val="00D657CE"/>
    <w:rsid w:val="00D756B3"/>
    <w:rsid w:val="00D76B2F"/>
    <w:rsid w:val="00D80F29"/>
    <w:rsid w:val="00DA581F"/>
    <w:rsid w:val="00DB234F"/>
    <w:rsid w:val="00DC13A0"/>
    <w:rsid w:val="00DF0417"/>
    <w:rsid w:val="00E10820"/>
    <w:rsid w:val="00E51945"/>
    <w:rsid w:val="00E557E8"/>
    <w:rsid w:val="00E56D6F"/>
    <w:rsid w:val="00E8228B"/>
    <w:rsid w:val="00EA72CC"/>
    <w:rsid w:val="00EB29F2"/>
    <w:rsid w:val="00EC0108"/>
    <w:rsid w:val="00EC3A1E"/>
    <w:rsid w:val="00ED7EDC"/>
    <w:rsid w:val="00EF5A70"/>
    <w:rsid w:val="00F061AC"/>
    <w:rsid w:val="00F1542F"/>
    <w:rsid w:val="00F233BD"/>
    <w:rsid w:val="00F42B34"/>
    <w:rsid w:val="00F60089"/>
    <w:rsid w:val="00F7577B"/>
    <w:rsid w:val="00F92E58"/>
    <w:rsid w:val="00FA4E56"/>
    <w:rsid w:val="00FD4ED6"/>
    <w:rsid w:val="00FE1348"/>
    <w:rsid w:val="00FE1B8F"/>
    <w:rsid w:val="00FF3160"/>
    <w:rsid w:val="00FF57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EF647F"/>
  <w15:chartTrackingRefBased/>
  <w15:docId w15:val="{CF06A255-AAB3-4A0F-A519-86D6E27F4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21444"/>
    <w:pPr>
      <w:spacing w:after="200" w:line="300" w:lineRule="auto"/>
    </w:pPr>
    <w:rPr>
      <w:rFonts w:ascii="Arial" w:hAnsi="Arial"/>
      <w:color w:val="0D0D0D" w:themeColor="text1" w:themeTint="F2"/>
      <w:sz w:val="24"/>
    </w:rPr>
  </w:style>
  <w:style w:type="paragraph" w:styleId="Heading1">
    <w:name w:val="heading 1"/>
    <w:basedOn w:val="Normal"/>
    <w:next w:val="Normal"/>
    <w:link w:val="Heading1Char"/>
    <w:uiPriority w:val="9"/>
    <w:qFormat/>
    <w:rsid w:val="00C11555"/>
    <w:pPr>
      <w:spacing w:before="1680"/>
      <w:outlineLvl w:val="0"/>
    </w:pPr>
    <w:rPr>
      <w:rFonts w:cs="Arial"/>
      <w:b/>
      <w:color w:val="002060"/>
      <w:sz w:val="96"/>
    </w:rPr>
  </w:style>
  <w:style w:type="paragraph" w:styleId="Heading2">
    <w:name w:val="heading 2"/>
    <w:basedOn w:val="Heading1"/>
    <w:next w:val="Normal"/>
    <w:link w:val="Heading2Char"/>
    <w:uiPriority w:val="9"/>
    <w:unhideWhenUsed/>
    <w:qFormat/>
    <w:rsid w:val="00DA581F"/>
    <w:pPr>
      <w:spacing w:before="360" w:after="240"/>
      <w:outlineLvl w:val="1"/>
    </w:pPr>
    <w:rPr>
      <w:color w:val="080808"/>
      <w:sz w:val="40"/>
    </w:rPr>
  </w:style>
  <w:style w:type="paragraph" w:styleId="Heading3">
    <w:name w:val="heading 3"/>
    <w:basedOn w:val="Normal"/>
    <w:next w:val="Normal"/>
    <w:link w:val="Heading3Char"/>
    <w:uiPriority w:val="9"/>
    <w:unhideWhenUsed/>
    <w:qFormat/>
    <w:rsid w:val="00C11555"/>
    <w:pPr>
      <w:autoSpaceDE w:val="0"/>
      <w:autoSpaceDN w:val="0"/>
      <w:adjustRightInd w:val="0"/>
      <w:outlineLvl w:val="2"/>
    </w:pPr>
    <w:rPr>
      <w:rFonts w:cs="Arial"/>
      <w:b/>
      <w:sz w:val="36"/>
      <w:szCs w:val="28"/>
    </w:rPr>
  </w:style>
  <w:style w:type="paragraph" w:styleId="Heading4">
    <w:name w:val="heading 4"/>
    <w:basedOn w:val="Normal"/>
    <w:next w:val="Normal"/>
    <w:link w:val="Heading4Char"/>
    <w:uiPriority w:val="9"/>
    <w:unhideWhenUsed/>
    <w:qFormat/>
    <w:rsid w:val="00DA581F"/>
    <w:pPr>
      <w:keepNext/>
      <w:keepLines/>
      <w:spacing w:after="0"/>
      <w:outlineLvl w:val="3"/>
    </w:pPr>
    <w:rPr>
      <w:rFonts w:eastAsiaTheme="majorEastAsia" w:cstheme="majorBidi"/>
      <w:b/>
      <w:iCs/>
      <w:color w:val="2E74B5" w:themeColor="accent1" w:themeShade="B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15BB"/>
    <w:pPr>
      <w:tabs>
        <w:tab w:val="center" w:pos="4513"/>
        <w:tab w:val="right" w:pos="9026"/>
      </w:tabs>
    </w:pPr>
  </w:style>
  <w:style w:type="character" w:customStyle="1" w:styleId="HeaderChar">
    <w:name w:val="Header Char"/>
    <w:basedOn w:val="DefaultParagraphFont"/>
    <w:link w:val="Header"/>
    <w:uiPriority w:val="99"/>
    <w:rsid w:val="009A15BB"/>
  </w:style>
  <w:style w:type="paragraph" w:styleId="Footer">
    <w:name w:val="footer"/>
    <w:basedOn w:val="Normal"/>
    <w:link w:val="FooterChar"/>
    <w:uiPriority w:val="99"/>
    <w:unhideWhenUsed/>
    <w:rsid w:val="009A15BB"/>
    <w:pPr>
      <w:tabs>
        <w:tab w:val="center" w:pos="4513"/>
        <w:tab w:val="right" w:pos="9026"/>
      </w:tabs>
    </w:pPr>
  </w:style>
  <w:style w:type="character" w:customStyle="1" w:styleId="FooterChar">
    <w:name w:val="Footer Char"/>
    <w:basedOn w:val="DefaultParagraphFont"/>
    <w:link w:val="Footer"/>
    <w:uiPriority w:val="99"/>
    <w:rsid w:val="009A15BB"/>
  </w:style>
  <w:style w:type="table" w:styleId="TableGrid">
    <w:name w:val="Table Grid"/>
    <w:basedOn w:val="TableNormal"/>
    <w:uiPriority w:val="39"/>
    <w:rsid w:val="009A15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11555"/>
    <w:rPr>
      <w:rFonts w:ascii="Arial" w:hAnsi="Arial" w:cs="Arial"/>
      <w:b/>
      <w:color w:val="002060"/>
      <w:sz w:val="96"/>
    </w:rPr>
  </w:style>
  <w:style w:type="paragraph" w:styleId="TOCHeading">
    <w:name w:val="TOC Heading"/>
    <w:basedOn w:val="Heading1"/>
    <w:next w:val="Normal"/>
    <w:uiPriority w:val="39"/>
    <w:unhideWhenUsed/>
    <w:qFormat/>
    <w:rsid w:val="00AB01C3"/>
    <w:pPr>
      <w:outlineLvl w:val="9"/>
    </w:pPr>
    <w:rPr>
      <w:lang w:val="en-US"/>
    </w:rPr>
  </w:style>
  <w:style w:type="paragraph" w:styleId="Title">
    <w:name w:val="Title"/>
    <w:basedOn w:val="Normal"/>
    <w:next w:val="Normal"/>
    <w:link w:val="TitleChar"/>
    <w:uiPriority w:val="10"/>
    <w:qFormat/>
    <w:rsid w:val="00FF5758"/>
    <w:pPr>
      <w:jc w:val="center"/>
    </w:pPr>
    <w:rPr>
      <w:rFonts w:cs="Arial"/>
      <w:b/>
      <w:color w:val="002060"/>
      <w:sz w:val="96"/>
      <w:szCs w:val="52"/>
    </w:rPr>
  </w:style>
  <w:style w:type="character" w:customStyle="1" w:styleId="TitleChar">
    <w:name w:val="Title Char"/>
    <w:basedOn w:val="DefaultParagraphFont"/>
    <w:link w:val="Title"/>
    <w:uiPriority w:val="10"/>
    <w:rsid w:val="00FF5758"/>
    <w:rPr>
      <w:rFonts w:ascii="Arial" w:hAnsi="Arial" w:cs="Arial"/>
      <w:b/>
      <w:color w:val="002060"/>
      <w:sz w:val="96"/>
      <w:szCs w:val="52"/>
    </w:rPr>
  </w:style>
  <w:style w:type="paragraph" w:styleId="TOC1">
    <w:name w:val="toc 1"/>
    <w:basedOn w:val="Normal"/>
    <w:next w:val="Normal"/>
    <w:autoRedefine/>
    <w:uiPriority w:val="39"/>
    <w:unhideWhenUsed/>
    <w:rsid w:val="00704F0A"/>
    <w:pPr>
      <w:spacing w:after="100"/>
    </w:pPr>
    <w:rPr>
      <w:b/>
      <w:sz w:val="28"/>
    </w:rPr>
  </w:style>
  <w:style w:type="character" w:styleId="Hyperlink">
    <w:name w:val="Hyperlink"/>
    <w:basedOn w:val="DefaultParagraphFont"/>
    <w:uiPriority w:val="99"/>
    <w:unhideWhenUsed/>
    <w:rsid w:val="00AB01C3"/>
    <w:rPr>
      <w:color w:val="0563C1" w:themeColor="hyperlink"/>
      <w:u w:val="single"/>
    </w:rPr>
  </w:style>
  <w:style w:type="character" w:customStyle="1" w:styleId="Heading3Char">
    <w:name w:val="Heading 3 Char"/>
    <w:basedOn w:val="DefaultParagraphFont"/>
    <w:link w:val="Heading3"/>
    <w:uiPriority w:val="9"/>
    <w:rsid w:val="00C11555"/>
    <w:rPr>
      <w:rFonts w:ascii="Arial" w:hAnsi="Arial" w:cs="Arial"/>
      <w:b/>
      <w:color w:val="080808"/>
      <w:sz w:val="36"/>
      <w:szCs w:val="28"/>
    </w:rPr>
  </w:style>
  <w:style w:type="character" w:customStyle="1" w:styleId="Heading2Char">
    <w:name w:val="Heading 2 Char"/>
    <w:basedOn w:val="DefaultParagraphFont"/>
    <w:link w:val="Heading2"/>
    <w:uiPriority w:val="9"/>
    <w:rsid w:val="00DA581F"/>
    <w:rPr>
      <w:rFonts w:ascii="Arial" w:hAnsi="Arial" w:cs="Arial"/>
      <w:b/>
      <w:color w:val="080808"/>
      <w:sz w:val="40"/>
    </w:rPr>
  </w:style>
  <w:style w:type="paragraph" w:styleId="ListParagraph">
    <w:name w:val="List Paragraph"/>
    <w:basedOn w:val="Normal"/>
    <w:uiPriority w:val="34"/>
    <w:qFormat/>
    <w:rsid w:val="00AB01C3"/>
    <w:pPr>
      <w:ind w:left="720"/>
      <w:contextualSpacing/>
    </w:pPr>
  </w:style>
  <w:style w:type="paragraph" w:styleId="TOC2">
    <w:name w:val="toc 2"/>
    <w:basedOn w:val="Normal"/>
    <w:next w:val="Normal"/>
    <w:autoRedefine/>
    <w:uiPriority w:val="39"/>
    <w:unhideWhenUsed/>
    <w:rsid w:val="00CB7B40"/>
    <w:pPr>
      <w:tabs>
        <w:tab w:val="right" w:leader="dot" w:pos="9016"/>
      </w:tabs>
      <w:spacing w:after="100"/>
    </w:pPr>
    <w:rPr>
      <w:b/>
      <w:sz w:val="28"/>
    </w:rPr>
  </w:style>
  <w:style w:type="paragraph" w:styleId="TOC3">
    <w:name w:val="toc 3"/>
    <w:basedOn w:val="Normal"/>
    <w:next w:val="Normal"/>
    <w:autoRedefine/>
    <w:uiPriority w:val="39"/>
    <w:unhideWhenUsed/>
    <w:rsid w:val="00704F0A"/>
    <w:pPr>
      <w:spacing w:after="100"/>
      <w:ind w:left="440"/>
    </w:pPr>
  </w:style>
  <w:style w:type="character" w:styleId="Strong">
    <w:name w:val="Strong"/>
    <w:basedOn w:val="DefaultParagraphFont"/>
    <w:uiPriority w:val="22"/>
    <w:qFormat/>
    <w:rsid w:val="00A5057E"/>
    <w:rPr>
      <w:b/>
      <w:bCs/>
    </w:rPr>
  </w:style>
  <w:style w:type="character" w:customStyle="1" w:styleId="Heading4Char">
    <w:name w:val="Heading 4 Char"/>
    <w:basedOn w:val="DefaultParagraphFont"/>
    <w:link w:val="Heading4"/>
    <w:uiPriority w:val="9"/>
    <w:rsid w:val="00DA581F"/>
    <w:rPr>
      <w:rFonts w:ascii="Arial" w:eastAsiaTheme="majorEastAsia" w:hAnsi="Arial" w:cstheme="majorBidi"/>
      <w:b/>
      <w:iCs/>
      <w:color w:val="2E74B5" w:themeColor="accent1" w:themeShade="BF"/>
      <w:sz w:val="28"/>
    </w:rPr>
  </w:style>
  <w:style w:type="paragraph" w:styleId="NormalWeb">
    <w:name w:val="Normal (Web)"/>
    <w:basedOn w:val="Normal"/>
    <w:uiPriority w:val="99"/>
    <w:unhideWhenUsed/>
    <w:rsid w:val="003C43C0"/>
    <w:pPr>
      <w:spacing w:before="100" w:beforeAutospacing="1" w:after="100" w:afterAutospacing="1" w:line="288" w:lineRule="atLeast"/>
    </w:pPr>
    <w:rPr>
      <w:rFonts w:ascii="Tahoma" w:eastAsia="Times New Roman" w:hAnsi="Tahoma" w:cs="Tahoma"/>
      <w:color w:val="333333"/>
      <w:lang w:eastAsia="en-GB"/>
    </w:rPr>
  </w:style>
  <w:style w:type="character" w:styleId="CommentReference">
    <w:name w:val="annotation reference"/>
    <w:basedOn w:val="DefaultParagraphFont"/>
    <w:uiPriority w:val="99"/>
    <w:semiHidden/>
    <w:unhideWhenUsed/>
    <w:rsid w:val="003C43C0"/>
    <w:rPr>
      <w:sz w:val="16"/>
      <w:szCs w:val="16"/>
    </w:rPr>
  </w:style>
  <w:style w:type="paragraph" w:styleId="CommentText">
    <w:name w:val="annotation text"/>
    <w:basedOn w:val="Normal"/>
    <w:link w:val="CommentTextChar"/>
    <w:uiPriority w:val="99"/>
    <w:unhideWhenUsed/>
    <w:rsid w:val="003C43C0"/>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3C43C0"/>
    <w:rPr>
      <w:rFonts w:ascii="Times New Roman" w:eastAsia="Times New Roman" w:hAnsi="Times New Roman" w:cs="Times New Roman"/>
      <w:sz w:val="20"/>
      <w:szCs w:val="20"/>
      <w:lang w:eastAsia="en-GB"/>
    </w:rPr>
  </w:style>
  <w:style w:type="paragraph" w:styleId="BalloonText">
    <w:name w:val="Balloon Text"/>
    <w:basedOn w:val="Normal"/>
    <w:link w:val="BalloonTextChar"/>
    <w:uiPriority w:val="99"/>
    <w:semiHidden/>
    <w:unhideWhenUsed/>
    <w:rsid w:val="003C43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43C0"/>
    <w:rPr>
      <w:rFonts w:ascii="Segoe UI" w:hAnsi="Segoe UI" w:cs="Segoe UI"/>
      <w:sz w:val="18"/>
      <w:szCs w:val="18"/>
    </w:rPr>
  </w:style>
  <w:style w:type="character" w:customStyle="1" w:styleId="e24kjd">
    <w:name w:val="e24kjd"/>
    <w:basedOn w:val="DefaultParagraphFont"/>
    <w:rsid w:val="005762C7"/>
  </w:style>
  <w:style w:type="paragraph" w:styleId="Caption">
    <w:name w:val="caption"/>
    <w:basedOn w:val="Normal"/>
    <w:next w:val="Normal"/>
    <w:uiPriority w:val="35"/>
    <w:unhideWhenUsed/>
    <w:qFormat/>
    <w:rsid w:val="007116AE"/>
    <w:pPr>
      <w:keepNext/>
      <w:spacing w:after="80"/>
    </w:pPr>
    <w:rPr>
      <w:rFonts w:cs="Arial"/>
      <w:b/>
      <w:iCs/>
      <w:szCs w:val="24"/>
    </w:rPr>
  </w:style>
  <w:style w:type="character" w:styleId="UnresolvedMention">
    <w:name w:val="Unresolved Mention"/>
    <w:basedOn w:val="DefaultParagraphFont"/>
    <w:uiPriority w:val="99"/>
    <w:semiHidden/>
    <w:unhideWhenUsed/>
    <w:rsid w:val="00455B83"/>
    <w:rPr>
      <w:color w:val="605E5C"/>
      <w:shd w:val="clear" w:color="auto" w:fill="E1DFDD"/>
    </w:rPr>
  </w:style>
  <w:style w:type="paragraph" w:styleId="TOC4">
    <w:name w:val="toc 4"/>
    <w:basedOn w:val="Normal"/>
    <w:next w:val="Normal"/>
    <w:autoRedefine/>
    <w:uiPriority w:val="39"/>
    <w:unhideWhenUsed/>
    <w:rsid w:val="00704F0A"/>
    <w:pPr>
      <w:spacing w:after="10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yperlink" Target="http://www.lgpsmember.org/more/lump-sum-calculator.php" TargetMode="External"/><Relationship Id="rId39" Type="http://schemas.openxmlformats.org/officeDocument/2006/relationships/hyperlink" Target="http://www.lgpsmember.org/more/Videos.php" TargetMode="External"/><Relationship Id="rId21" Type="http://schemas.openxmlformats.org/officeDocument/2006/relationships/hyperlink" Target="http://www.lgpsmember.org/more/eightyfive.php" TargetMode="External"/><Relationship Id="rId34" Type="http://schemas.openxmlformats.org/officeDocument/2006/relationships/hyperlink" Target="http://www.lgpsmember.org/ats/about-tax.php" TargetMode="External"/><Relationship Id="rId42" Type="http://schemas.openxmlformats.org/officeDocument/2006/relationships/hyperlink" Target="http://www.gov.uk/check-state-pension" TargetMode="External"/><Relationship Id="rId47" Type="http://schemas.openxmlformats.org/officeDocument/2006/relationships/hyperlink" Target="https://www.google.co.uk/url?sa=i&amp;rct=j&amp;q=&amp;esrc=s&amp;source=images&amp;cd=&amp;ved=2ahUKEwjslo7l3rvjAhVCCxoKHbQpA5gQjRx6BAgBEAU&amp;url=https://www.gov.uk/government/news/new-pension-tracing-service-website-launched&amp;psig=AOvVaw2xMzCIkkQ3ft3H_gQX7-5i&amp;ust=1563445579527318" TargetMode="External"/><Relationship Id="rId50" Type="http://schemas.openxmlformats.org/officeDocument/2006/relationships/hyperlink" Target="http://www.thepensionregulator.gov.uk/pension-scams" TargetMode="External"/><Relationship Id="rId55" Type="http://schemas.openxmlformats.org/officeDocument/2006/relationships/hyperlink" Target="http://www.google.co.uk/url?sa=i&amp;rct=j&amp;q=&amp;esrc=s&amp;source=images&amp;cd=&amp;cad=rja&amp;uact=8&amp;ved=2ahUKEwj6hZSysLvjAhWM8eAKHauvCg0QjRx6BAgBEAU&amp;url=/url?sa%3Di%26rct%3Dj%26q%3D%26esrc%3Ds%26source%3Dimages%26cd%3D%26cad%3Drja%26uact%3D8%26ved%3D2ahUKEwi9qqyqsLvjAhUQQRQKHQgBB6YQjRx6BAgBEAU%26url%3Dhttps://www.ftadviser.com/your-industry/2018/02/06/money-advice-service-admits-to-errors/%26psig%3DAOvVaw1_0XU6p189FNaMLqbPu6w9%26ust%3D1563433088222417&amp;psig=AOvVaw1_0XU6p189FNaMLqbPu6w9&amp;ust=1563433088222417" TargetMode="External"/><Relationship Id="rId63" Type="http://schemas.openxmlformats.org/officeDocument/2006/relationships/hyperlink" Target="http://www.unbiased.co.uk" TargetMode="External"/><Relationship Id="rId68" Type="http://schemas.openxmlformats.org/officeDocument/2006/relationships/hyperlink" Target="http://www.citizensadvice.org.uk/" TargetMode="Externa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31.png"/><Relationship Id="rId2" Type="http://schemas.openxmlformats.org/officeDocument/2006/relationships/customXml" Target="../customXml/item2.xml"/><Relationship Id="rId16" Type="http://schemas.openxmlformats.org/officeDocument/2006/relationships/hyperlink" Target="http://www.lgpsmember.org/more/Videos.php" TargetMode="External"/><Relationship Id="rId29" Type="http://schemas.openxmlformats.org/officeDocument/2006/relationships/image" Target="media/image12.jpeg"/><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3.png"/><Relationship Id="rId37" Type="http://schemas.openxmlformats.org/officeDocument/2006/relationships/image" Target="media/image16.png"/><Relationship Id="rId40" Type="http://schemas.openxmlformats.org/officeDocument/2006/relationships/hyperlink" Target="https://www.gov.uk/new-state-pension/your-national-insurance-record-and-your-state-pension" TargetMode="External"/><Relationship Id="rId45" Type="http://schemas.openxmlformats.org/officeDocument/2006/relationships/image" Target="media/image20.png"/><Relationship Id="rId53" Type="http://schemas.openxmlformats.org/officeDocument/2006/relationships/image" Target="media/image23.jpeg"/><Relationship Id="rId58" Type="http://schemas.openxmlformats.org/officeDocument/2006/relationships/image" Target="media/image25.png"/><Relationship Id="rId66" Type="http://schemas.openxmlformats.org/officeDocument/2006/relationships/hyperlink" Target="http://www.fca.org.uk" TargetMode="External"/><Relationship Id="rId7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www.lgpsmember.org/more/Videos.php" TargetMode="External"/><Relationship Id="rId28" Type="http://schemas.openxmlformats.org/officeDocument/2006/relationships/hyperlink" Target="https://www.google.co.uk/url?sa=i&amp;rct=j&amp;q=&amp;esrc=s&amp;source=images&amp;cd=&amp;ved=2ahUKEwicpvT13rbjAhXFA2MBHfjsCHcQjRx6BAgBEAU&amp;url=https://www.standard.co.uk/lifestyle/london-life/how-to-save-for-retirement-uk-pensions-a4057956.html&amp;psig=AOvVaw1M_6G_T2H1GmKmhUuNNKQ-&amp;ust=1563273717633073" TargetMode="External"/><Relationship Id="rId36" Type="http://schemas.openxmlformats.org/officeDocument/2006/relationships/image" Target="media/image15.png"/><Relationship Id="rId49" Type="http://schemas.openxmlformats.org/officeDocument/2006/relationships/hyperlink" Target="http://www.gov.uk/find-pension-contact-details" TargetMode="External"/><Relationship Id="rId57" Type="http://schemas.openxmlformats.org/officeDocument/2006/relationships/hyperlink" Target="http://www.moneyadviceservice.org.uk" TargetMode="External"/><Relationship Id="rId61" Type="http://schemas.openxmlformats.org/officeDocument/2006/relationships/hyperlink" Target="http://www.which.co.uk/money/pensions-and-retirement" TargetMode="External"/><Relationship Id="rId10" Type="http://schemas.openxmlformats.org/officeDocument/2006/relationships/endnotes" Target="endnotes.xml"/><Relationship Id="rId19" Type="http://schemas.openxmlformats.org/officeDocument/2006/relationships/hyperlink" Target="http://www.gov.uk/calculate-state-pension" TargetMode="External"/><Relationship Id="rId31" Type="http://schemas.openxmlformats.org/officeDocument/2006/relationships/hyperlink" Target="http://www.lgpsmember.org/more/Videos.php" TargetMode="External"/><Relationship Id="rId44" Type="http://schemas.openxmlformats.org/officeDocument/2006/relationships/image" Target="media/image19.png"/><Relationship Id="rId52" Type="http://schemas.openxmlformats.org/officeDocument/2006/relationships/hyperlink" Target="http://www.thepensionsregulator.gov.uk/pension-scams" TargetMode="External"/><Relationship Id="rId60" Type="http://schemas.openxmlformats.org/officeDocument/2006/relationships/image" Target="media/image26.png"/><Relationship Id="rId65" Type="http://schemas.openxmlformats.org/officeDocument/2006/relationships/image" Target="media/image28.jpeg"/><Relationship Id="rId73" Type="http://schemas.openxmlformats.org/officeDocument/2006/relationships/image" Target="media/image32.png"/><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1.png"/><Relationship Id="rId30" Type="http://schemas.openxmlformats.org/officeDocument/2006/relationships/hyperlink" Target="https://www.lgpsmember.org/arm/already-member-extra.php" TargetMode="External"/><Relationship Id="rId35" Type="http://schemas.openxmlformats.org/officeDocument/2006/relationships/hyperlink" Target="http://www.lgpsmember.org/more/Videos.php" TargetMode="External"/><Relationship Id="rId43" Type="http://schemas.openxmlformats.org/officeDocument/2006/relationships/image" Target="media/image18.png"/><Relationship Id="rId48" Type="http://schemas.openxmlformats.org/officeDocument/2006/relationships/image" Target="media/image21.jpeg"/><Relationship Id="rId56" Type="http://schemas.openxmlformats.org/officeDocument/2006/relationships/image" Target="media/image24.jpeg"/><Relationship Id="rId64" Type="http://schemas.openxmlformats.org/officeDocument/2006/relationships/hyperlink" Target="https://www.google.co.uk/url?sa=i&amp;rct=j&amp;q=&amp;esrc=s&amp;source=images&amp;cd=&amp;cad=rja&amp;uact=8&amp;ved=2ahUKEwj90qnesbvjAhVy5-AKHcTzD0wQjRx6BAgBEAU&amp;url=https://www.ftadviser.com/regulation/2019/01/10/fca-hints-at-regulatory-change/&amp;psig=AOvVaw00JOpUwdMBFQ3-wKPKI0-6&amp;ust=1563433406576955" TargetMode="External"/><Relationship Id="rId69" Type="http://schemas.openxmlformats.org/officeDocument/2006/relationships/image" Target="media/image30.png"/><Relationship Id="rId77" Type="http://schemas.microsoft.com/office/2011/relationships/people" Target="people.xml"/><Relationship Id="rId8" Type="http://schemas.openxmlformats.org/officeDocument/2006/relationships/webSettings" Target="webSettings.xml"/><Relationship Id="rId51" Type="http://schemas.openxmlformats.org/officeDocument/2006/relationships/image" Target="media/image22.png"/><Relationship Id="rId72" Type="http://schemas.openxmlformats.org/officeDocument/2006/relationships/hyperlink" Target="http://www.independentage.org/"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hyperlink" Target="http://www.gov.uk/hmrc-internal-manuals/pensions-tax-manual/ptm133800" TargetMode="External"/><Relationship Id="rId33" Type="http://schemas.openxmlformats.org/officeDocument/2006/relationships/image" Target="media/image14.png"/><Relationship Id="rId38" Type="http://schemas.openxmlformats.org/officeDocument/2006/relationships/image" Target="media/image17.png"/><Relationship Id="rId46" Type="http://schemas.openxmlformats.org/officeDocument/2006/relationships/hyperlink" Target="http://www.hmrc.gov.uk/incometax" TargetMode="External"/><Relationship Id="rId59" Type="http://schemas.openxmlformats.org/officeDocument/2006/relationships/hyperlink" Target="http://www.pensionsadvisoryservice.org.uk" TargetMode="External"/><Relationship Id="rId67" Type="http://schemas.openxmlformats.org/officeDocument/2006/relationships/image" Target="media/image29.png"/><Relationship Id="rId20" Type="http://schemas.openxmlformats.org/officeDocument/2006/relationships/image" Target="media/image8.png"/><Relationship Id="rId41" Type="http://schemas.openxmlformats.org/officeDocument/2006/relationships/hyperlink" Target="http://www.gov.uk/new-state-pension/" TargetMode="External"/><Relationship Id="rId54" Type="http://schemas.openxmlformats.org/officeDocument/2006/relationships/hyperlink" Target="http://www.pensionwise.gov.uk" TargetMode="External"/><Relationship Id="rId62" Type="http://schemas.openxmlformats.org/officeDocument/2006/relationships/image" Target="media/image27.png"/><Relationship Id="rId70" Type="http://schemas.openxmlformats.org/officeDocument/2006/relationships/hyperlink" Target="http://www.ageuk.org.uk/"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BC4D997DE7A74D8EAE613370EC313B" ma:contentTypeVersion="11" ma:contentTypeDescription="Create a new document." ma:contentTypeScope="" ma:versionID="b0cf592fee601f6aa8f11267ba59cfd9">
  <xsd:schema xmlns:xsd="http://www.w3.org/2001/XMLSchema" xmlns:xs="http://www.w3.org/2001/XMLSchema" xmlns:p="http://schemas.microsoft.com/office/2006/metadata/properties" xmlns:ns3="0f4eccdb-903b-4b9d-b1c9-2fb537d67189" xmlns:ns4="a766f658-0e9c-4514-b1a9-e21e823054bf" targetNamespace="http://schemas.microsoft.com/office/2006/metadata/properties" ma:root="true" ma:fieldsID="d8a2889617d0f01c761a963d981eff34" ns3:_="" ns4:_="">
    <xsd:import namespace="0f4eccdb-903b-4b9d-b1c9-2fb537d67189"/>
    <xsd:import namespace="a766f658-0e9c-4514-b1a9-e21e823054b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4eccdb-903b-4b9d-b1c9-2fb537d671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766f658-0e9c-4514-b1a9-e21e823054b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150B38-6F48-45DF-98F2-BC081D4AC3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4eccdb-903b-4b9d-b1c9-2fb537d67189"/>
    <ds:schemaRef ds:uri="a766f658-0e9c-4514-b1a9-e21e823054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BB64D0-BE67-4353-928D-765C3D8603AB}">
  <ds:schemaRefs>
    <ds:schemaRef ds:uri="http://schemas.microsoft.com/sharepoint/v3/contenttype/forms"/>
  </ds:schemaRefs>
</ds:datastoreItem>
</file>

<file path=customXml/itemProps3.xml><?xml version="1.0" encoding="utf-8"?>
<ds:datastoreItem xmlns:ds="http://schemas.openxmlformats.org/officeDocument/2006/customXml" ds:itemID="{9232FE34-7690-438C-A1AD-8DC83BC9D40C}">
  <ds:schemaRefs>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a766f658-0e9c-4514-b1a9-e21e823054bf"/>
    <ds:schemaRef ds:uri="0f4eccdb-903b-4b9d-b1c9-2fb537d67189"/>
    <ds:schemaRef ds:uri="http://purl.org/dc/terms/"/>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5BD32564-524F-4E74-89F7-EC7A3964B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1D40CB01</Template>
  <TotalTime>132</TotalTime>
  <Pages>38</Pages>
  <Words>5848</Words>
  <Characters>33340</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Abbey</dc:creator>
  <cp:keywords/>
  <dc:description/>
  <cp:lastModifiedBy>Rachel Abbey</cp:lastModifiedBy>
  <cp:revision>2</cp:revision>
  <cp:lastPrinted>2020-01-28T12:59:00Z</cp:lastPrinted>
  <dcterms:created xsi:type="dcterms:W3CDTF">2020-05-05T21:56:00Z</dcterms:created>
  <dcterms:modified xsi:type="dcterms:W3CDTF">2020-06-17T10:11:00Z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0x010100F8BC4D997DE7A74D8EAE613370EC313B</vt:lpwstr>
  </property>
</Properties>
</file>